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AF34F" w14:textId="223C2D99" w:rsidR="001E712F" w:rsidRPr="001E712F" w:rsidRDefault="00965CA2" w:rsidP="001E712F">
      <w:pPr>
        <w:rPr>
          <w:rFonts w:ascii="Times New Roman" w:eastAsia="Times New Roman" w:hAnsi="Times New Roman" w:cs="Times New Roman"/>
          <w:sz w:val="24"/>
          <w:szCs w:val="24"/>
          <w:lang w:eastAsia="en-GB"/>
        </w:rPr>
      </w:pPr>
      <w:bookmarkStart w:id="0" w:name="_GoBack"/>
      <w:bookmarkEnd w:id="0"/>
      <w:r>
        <w:rPr>
          <w:noProof/>
          <w:lang w:eastAsia="en-GB"/>
        </w:rPr>
        <mc:AlternateContent>
          <mc:Choice Requires="wps">
            <w:drawing>
              <wp:anchor distT="0" distB="0" distL="114300" distR="114300" simplePos="0" relativeHeight="251599872" behindDoc="0" locked="0" layoutInCell="1" allowOverlap="1" wp14:anchorId="7F256B4A" wp14:editId="592AB7CD">
                <wp:simplePos x="0" y="0"/>
                <wp:positionH relativeFrom="column">
                  <wp:posOffset>-292100</wp:posOffset>
                </wp:positionH>
                <wp:positionV relativeFrom="paragraph">
                  <wp:posOffset>315595</wp:posOffset>
                </wp:positionV>
                <wp:extent cx="4373880" cy="894080"/>
                <wp:effectExtent l="0" t="0" r="26670" b="20320"/>
                <wp:wrapNone/>
                <wp:docPr id="7" name="Text Box 7"/>
                <wp:cNvGraphicFramePr/>
                <a:graphic xmlns:a="http://schemas.openxmlformats.org/drawingml/2006/main">
                  <a:graphicData uri="http://schemas.microsoft.com/office/word/2010/wordprocessingShape">
                    <wps:wsp>
                      <wps:cNvSpPr txBox="1"/>
                      <wps:spPr>
                        <a:xfrm>
                          <a:off x="0" y="0"/>
                          <a:ext cx="4373880" cy="894080"/>
                        </a:xfrm>
                        <a:prstGeom prst="rect">
                          <a:avLst/>
                        </a:prstGeom>
                        <a:solidFill>
                          <a:schemeClr val="lt1"/>
                        </a:solidFill>
                        <a:ln w="6350">
                          <a:solidFill>
                            <a:prstClr val="black"/>
                          </a:solidFill>
                        </a:ln>
                      </wps:spPr>
                      <wps:txbx>
                        <w:txbxContent>
                          <w:p w14:paraId="4EF19785" w14:textId="53CE4773" w:rsidR="002E2371" w:rsidRPr="009D2F41" w:rsidRDefault="002E2371">
                            <w:pPr>
                              <w:rPr>
                                <w:rFonts w:ascii="Klee Medium" w:eastAsia="Klee Medium" w:hAnsi="Klee Medium" w:cstheme="minorHAnsi"/>
                                <w:b/>
                                <w:bCs/>
                                <w:color w:val="0000FF"/>
                                <w:sz w:val="13"/>
                                <w:szCs w:val="15"/>
                              </w:rPr>
                            </w:pPr>
                            <w:r w:rsidRPr="009D2F41">
                              <w:rPr>
                                <w:rFonts w:ascii="Klee Medium" w:eastAsia="Klee Medium" w:hAnsi="Klee Medium" w:cstheme="minorHAnsi"/>
                                <w:b/>
                                <w:bCs/>
                                <w:color w:val="0000FF"/>
                                <w:sz w:val="13"/>
                                <w:szCs w:val="15"/>
                              </w:rPr>
                              <w:t xml:space="preserve">Author of the term: </w:t>
                            </w:r>
                            <w:r w:rsidR="009D2F41" w:rsidRPr="009D2F41">
                              <w:rPr>
                                <w:rFonts w:ascii="Klee Medium" w:eastAsia="Klee Medium" w:hAnsi="Klee Medium" w:cstheme="minorHAnsi"/>
                                <w:b/>
                                <w:bCs/>
                                <w:color w:val="0000FF"/>
                                <w:sz w:val="13"/>
                                <w:szCs w:val="15"/>
                              </w:rPr>
                              <w:t>David</w:t>
                            </w:r>
                            <w:r w:rsidR="00201A02" w:rsidRPr="009D2F41">
                              <w:rPr>
                                <w:rFonts w:ascii="Klee Medium" w:eastAsia="Klee Medium" w:hAnsi="Klee Medium" w:cstheme="minorHAnsi"/>
                                <w:b/>
                                <w:bCs/>
                                <w:color w:val="0000FF"/>
                                <w:sz w:val="13"/>
                                <w:szCs w:val="15"/>
                              </w:rPr>
                              <w:t xml:space="preserve"> Walliams</w:t>
                            </w:r>
                          </w:p>
                          <w:p w14:paraId="1CF73B80" w14:textId="370E0B5E" w:rsidR="002E2371" w:rsidRPr="009D2F41" w:rsidRDefault="002E2371">
                            <w:pPr>
                              <w:rPr>
                                <w:rFonts w:ascii="Klee Medium" w:eastAsia="Klee Medium" w:hAnsi="Klee Medium" w:cstheme="minorHAnsi"/>
                                <w:color w:val="0000FF"/>
                                <w:sz w:val="13"/>
                                <w:szCs w:val="15"/>
                              </w:rPr>
                            </w:pPr>
                            <w:r w:rsidRPr="009D2F41">
                              <w:rPr>
                                <w:rFonts w:ascii="Klee Medium" w:eastAsia="Klee Medium" w:hAnsi="Klee Medium" w:cstheme="minorHAnsi"/>
                                <w:b/>
                                <w:bCs/>
                                <w:color w:val="0000FF"/>
                                <w:sz w:val="13"/>
                                <w:szCs w:val="15"/>
                              </w:rPr>
                              <w:t>Power of reading book:</w:t>
                            </w:r>
                            <w:r w:rsidR="00C90FA0" w:rsidRPr="009D2F41">
                              <w:rPr>
                                <w:rFonts w:ascii="Klee Medium" w:eastAsia="Klee Medium" w:hAnsi="Klee Medium" w:cstheme="minorHAnsi"/>
                                <w:b/>
                                <w:bCs/>
                                <w:color w:val="0000FF"/>
                                <w:sz w:val="13"/>
                                <w:szCs w:val="15"/>
                              </w:rPr>
                              <w:t xml:space="preserve"> </w:t>
                            </w:r>
                            <w:r w:rsidR="00065A45" w:rsidRPr="009D2F41">
                              <w:rPr>
                                <w:rFonts w:ascii="Klee Medium" w:eastAsia="Klee Medium" w:hAnsi="Klee Medium" w:cstheme="minorHAnsi"/>
                                <w:b/>
                                <w:bCs/>
                                <w:color w:val="0000FF"/>
                                <w:sz w:val="13"/>
                                <w:szCs w:val="15"/>
                              </w:rPr>
                              <w:t xml:space="preserve"> </w:t>
                            </w:r>
                            <w:r w:rsidR="00C9767B">
                              <w:rPr>
                                <w:rFonts w:ascii="Klee Medium" w:eastAsia="Klee Medium" w:hAnsi="Klee Medium" w:cstheme="minorHAnsi"/>
                                <w:b/>
                                <w:bCs/>
                                <w:color w:val="0000FF"/>
                                <w:sz w:val="13"/>
                                <w:szCs w:val="15"/>
                              </w:rPr>
                              <w:t>The Iron Man by Ted Hughes</w:t>
                            </w:r>
                          </w:p>
                          <w:p w14:paraId="7ECDAF70" w14:textId="01FE3A9F" w:rsidR="009D2F41" w:rsidRPr="009D2F41" w:rsidRDefault="0095490E" w:rsidP="009D2F41">
                            <w:pPr>
                              <w:pStyle w:val="paragraph"/>
                              <w:spacing w:after="0"/>
                              <w:textAlignment w:val="baseline"/>
                              <w:rPr>
                                <w:rFonts w:ascii="Klee Medium" w:eastAsia="Klee Medium" w:hAnsi="Klee Medium" w:cstheme="minorHAnsi"/>
                                <w:b/>
                                <w:bCs/>
                                <w:color w:val="0000FF"/>
                                <w:sz w:val="13"/>
                                <w:szCs w:val="15"/>
                              </w:rPr>
                            </w:pPr>
                            <w:r w:rsidRPr="009D2F41">
                              <w:rPr>
                                <w:rFonts w:ascii="Klee Medium" w:eastAsia="Klee Medium" w:hAnsi="Klee Medium" w:cstheme="minorHAnsi"/>
                                <w:b/>
                                <w:bCs/>
                                <w:color w:val="0000FF"/>
                                <w:sz w:val="13"/>
                                <w:szCs w:val="15"/>
                              </w:rPr>
                              <w:t>Poetry:</w:t>
                            </w:r>
                            <w:r w:rsidR="0010693A" w:rsidRPr="009D2F41">
                              <w:rPr>
                                <w:rFonts w:ascii="Klee Medium" w:eastAsia="Klee Medium" w:hAnsi="Klee Medium" w:cstheme="minorHAnsi"/>
                                <w:b/>
                                <w:bCs/>
                                <w:color w:val="0000FF"/>
                                <w:sz w:val="13"/>
                                <w:szCs w:val="15"/>
                              </w:rPr>
                              <w:t xml:space="preserve"> </w:t>
                            </w:r>
                            <w:r w:rsidR="00201A02" w:rsidRPr="009D2F41">
                              <w:rPr>
                                <w:rFonts w:ascii="Klee Medium" w:eastAsia="Klee Medium" w:hAnsi="Klee Medium" w:cstheme="minorHAnsi"/>
                                <w:b/>
                                <w:bCs/>
                                <w:color w:val="0000FF"/>
                                <w:sz w:val="13"/>
                                <w:szCs w:val="15"/>
                              </w:rPr>
                              <w:t xml:space="preserve">Robert Louis Stevenson </w:t>
                            </w:r>
                            <w:proofErr w:type="gramStart"/>
                            <w:r w:rsidR="00201A02" w:rsidRPr="009D2F41">
                              <w:rPr>
                                <w:rFonts w:ascii="Klee Medium" w:eastAsia="Klee Medium" w:hAnsi="Klee Medium" w:cstheme="minorHAnsi"/>
                                <w:b/>
                                <w:bCs/>
                                <w:color w:val="0000FF"/>
                                <w:sz w:val="13"/>
                                <w:szCs w:val="15"/>
                              </w:rPr>
                              <w:t>poems</w:t>
                            </w:r>
                            <w:r w:rsidR="009D2F41" w:rsidRPr="009D2F41">
                              <w:rPr>
                                <w:rFonts w:ascii="Klee Medium" w:eastAsia="Klee Medium" w:hAnsi="Klee Medium" w:cstheme="minorHAnsi"/>
                                <w:b/>
                                <w:bCs/>
                                <w:color w:val="0000FF"/>
                                <w:sz w:val="13"/>
                                <w:szCs w:val="15"/>
                              </w:rPr>
                              <w:t>:.</w:t>
                            </w:r>
                            <w:proofErr w:type="gramEnd"/>
                            <w:r w:rsidR="005C74A1" w:rsidRPr="005C74A1">
                              <w:t xml:space="preserve"> </w:t>
                            </w:r>
                            <w:r w:rsidR="005C74A1">
                              <w:rPr>
                                <w:rFonts w:ascii="Klee Medium" w:eastAsia="Klee Medium" w:hAnsi="Klee Medium" w:cstheme="minorHAnsi"/>
                                <w:b/>
                                <w:bCs/>
                                <w:color w:val="0000FF"/>
                                <w:sz w:val="13"/>
                                <w:szCs w:val="15"/>
                              </w:rPr>
                              <w:t>The Crocodile, From a railway carriage</w:t>
                            </w:r>
                          </w:p>
                          <w:p w14:paraId="7869BB06"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p>
                          <w:p w14:paraId="0B38DA68"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r w:rsidRPr="009D2F41">
                              <w:rPr>
                                <w:rFonts w:ascii="Klee Medium" w:eastAsia="Klee Medium" w:hAnsi="Klee Medium" w:cstheme="minorHAnsi"/>
                                <w:b/>
                                <w:bCs/>
                                <w:color w:val="0000FF"/>
                                <w:sz w:val="15"/>
                                <w:szCs w:val="15"/>
                              </w:rPr>
                              <w:t xml:space="preserve">The Moon </w:t>
                            </w:r>
                          </w:p>
                          <w:p w14:paraId="1F1F79C3"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p>
                          <w:p w14:paraId="158EE73D"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r w:rsidRPr="009D2F41">
                              <w:rPr>
                                <w:rFonts w:ascii="Klee Medium" w:eastAsia="Klee Medium" w:hAnsi="Klee Medium" w:cstheme="minorHAnsi"/>
                                <w:b/>
                                <w:bCs/>
                                <w:color w:val="0000FF"/>
                                <w:sz w:val="15"/>
                                <w:szCs w:val="15"/>
                              </w:rPr>
                              <w:t xml:space="preserve">The Crocodile </w:t>
                            </w:r>
                          </w:p>
                          <w:p w14:paraId="2649C7E2"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p>
                          <w:p w14:paraId="5DAF4227" w14:textId="7785EFD5" w:rsidR="00201A02" w:rsidRPr="009B3717" w:rsidRDefault="009D2F41" w:rsidP="009D2F41">
                            <w:pPr>
                              <w:pStyle w:val="paragraph"/>
                              <w:spacing w:after="0"/>
                              <w:textAlignment w:val="baseline"/>
                              <w:rPr>
                                <w:rFonts w:ascii="Klee Medium" w:eastAsia="Klee Medium" w:hAnsi="Klee Medium" w:cstheme="minorHAnsi"/>
                                <w:b/>
                                <w:bCs/>
                                <w:color w:val="0000FF"/>
                                <w:sz w:val="15"/>
                                <w:szCs w:val="15"/>
                              </w:rPr>
                            </w:pPr>
                            <w:r w:rsidRPr="009D2F41">
                              <w:rPr>
                                <w:rFonts w:ascii="Klee Medium" w:eastAsia="Klee Medium" w:hAnsi="Klee Medium" w:cstheme="minorHAnsi"/>
                                <w:b/>
                                <w:bCs/>
                                <w:color w:val="0000FF"/>
                                <w:sz w:val="15"/>
                                <w:szCs w:val="15"/>
                              </w:rPr>
                              <w:t>From a railway carriage</w:t>
                            </w:r>
                          </w:p>
                          <w:p w14:paraId="2789BF31" w14:textId="77777777" w:rsidR="00201A02" w:rsidRPr="009B3717" w:rsidRDefault="00201A02" w:rsidP="00201A02">
                            <w:pPr>
                              <w:pStyle w:val="paragraph"/>
                              <w:spacing w:after="0"/>
                              <w:textAlignment w:val="baseline"/>
                              <w:rPr>
                                <w:rFonts w:ascii="Klee Medium" w:eastAsia="Klee Medium" w:hAnsi="Klee Medium" w:cstheme="minorHAnsi"/>
                                <w:b/>
                                <w:bCs/>
                                <w:color w:val="0000FF"/>
                                <w:sz w:val="15"/>
                                <w:szCs w:val="15"/>
                              </w:rPr>
                            </w:pPr>
                          </w:p>
                          <w:p w14:paraId="6A78794A" w14:textId="77777777" w:rsidR="00201A02" w:rsidRPr="009B3717" w:rsidRDefault="00201A02" w:rsidP="00201A02">
                            <w:pPr>
                              <w:pStyle w:val="paragraph"/>
                              <w:spacing w:after="0"/>
                              <w:textAlignment w:val="baseline"/>
                              <w:rPr>
                                <w:rFonts w:ascii="Klee Medium" w:eastAsia="Klee Medium" w:hAnsi="Klee Medium" w:cstheme="minorHAnsi"/>
                                <w:b/>
                                <w:bCs/>
                                <w:color w:val="0000FF"/>
                                <w:sz w:val="15"/>
                                <w:szCs w:val="15"/>
                              </w:rPr>
                            </w:pPr>
                            <w:r w:rsidRPr="009B3717">
                              <w:rPr>
                                <w:rFonts w:ascii="Klee Medium" w:eastAsia="Klee Medium" w:hAnsi="Klee Medium" w:cstheme="minorHAnsi"/>
                                <w:b/>
                                <w:bCs/>
                                <w:color w:val="0000FF"/>
                                <w:sz w:val="15"/>
                                <w:szCs w:val="15"/>
                              </w:rPr>
                              <w:t xml:space="preserve">My Shadow </w:t>
                            </w:r>
                          </w:p>
                          <w:p w14:paraId="2AD1F875" w14:textId="77777777" w:rsidR="00201A02" w:rsidRPr="009B3717" w:rsidRDefault="00201A02" w:rsidP="00201A02">
                            <w:pPr>
                              <w:pStyle w:val="paragraph"/>
                              <w:spacing w:after="0"/>
                              <w:textAlignment w:val="baseline"/>
                              <w:rPr>
                                <w:rFonts w:ascii="Klee Medium" w:eastAsia="Klee Medium" w:hAnsi="Klee Medium" w:cstheme="minorHAnsi"/>
                                <w:b/>
                                <w:bCs/>
                                <w:color w:val="0000FF"/>
                                <w:sz w:val="15"/>
                                <w:szCs w:val="15"/>
                              </w:rPr>
                            </w:pPr>
                          </w:p>
                          <w:p w14:paraId="2891A450" w14:textId="54355B8C" w:rsidR="0010693A" w:rsidRPr="009B3717" w:rsidRDefault="00201A02" w:rsidP="00201A02">
                            <w:pPr>
                              <w:pStyle w:val="paragraph"/>
                              <w:spacing w:before="0" w:beforeAutospacing="0" w:after="0" w:afterAutospacing="0"/>
                              <w:textAlignment w:val="baseline"/>
                              <w:rPr>
                                <w:rFonts w:ascii="Klee Medium" w:eastAsia="Klee Medium" w:hAnsi="Klee Medium" w:cs="Segoe UI"/>
                                <w:sz w:val="15"/>
                                <w:szCs w:val="15"/>
                              </w:rPr>
                            </w:pPr>
                            <w:r w:rsidRPr="009B3717">
                              <w:rPr>
                                <w:rFonts w:ascii="Klee Medium" w:eastAsia="Klee Medium" w:hAnsi="Klee Medium" w:cstheme="minorHAnsi"/>
                                <w:b/>
                                <w:bCs/>
                                <w:color w:val="0000FF"/>
                                <w:sz w:val="15"/>
                                <w:szCs w:val="15"/>
                              </w:rPr>
                              <w:t>The Moon</w:t>
                            </w:r>
                          </w:p>
                          <w:p w14:paraId="62DE99E6" w14:textId="5C7E11E9" w:rsidR="0095490E" w:rsidRPr="009B3717" w:rsidRDefault="0095490E">
                            <w:pPr>
                              <w:rPr>
                                <w:rFonts w:ascii="Klee Medium" w:eastAsia="Klee Medium" w:hAnsi="Klee Medium" w:cstheme="minorHAnsi"/>
                                <w:color w:val="0000FF"/>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56B4A" id="_x0000_t202" coordsize="21600,21600" o:spt="202" path="m,l,21600r21600,l21600,xe">
                <v:stroke joinstyle="miter"/>
                <v:path gradientshapeok="t" o:connecttype="rect"/>
              </v:shapetype>
              <v:shape id="Text Box 7" o:spid="_x0000_s1026" type="#_x0000_t202" style="position:absolute;margin-left:-23pt;margin-top:24.85pt;width:344.4pt;height:70.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" fillcolor="white [3201]" strokeweight=".5pt">
                <v:textbox>
                  <w:txbxContent>
                    <w:p w14:paraId="4EF19785" w14:textId="53CE4773" w:rsidR="002E2371" w:rsidRPr="009D2F41" w:rsidRDefault="002E2371">
                      <w:pPr>
                        <w:rPr>
                          <w:rFonts w:ascii="Klee Medium" w:eastAsia="Klee Medium" w:hAnsi="Klee Medium" w:cstheme="minorHAnsi"/>
                          <w:b/>
                          <w:bCs/>
                          <w:color w:val="0000FF"/>
                          <w:sz w:val="13"/>
                          <w:szCs w:val="15"/>
                        </w:rPr>
                      </w:pPr>
                      <w:r w:rsidRPr="009D2F41">
                        <w:rPr>
                          <w:rFonts w:ascii="Klee Medium" w:eastAsia="Klee Medium" w:hAnsi="Klee Medium" w:cstheme="minorHAnsi"/>
                          <w:b/>
                          <w:bCs/>
                          <w:color w:val="0000FF"/>
                          <w:sz w:val="13"/>
                          <w:szCs w:val="15"/>
                        </w:rPr>
                        <w:t xml:space="preserve">Author of the term: </w:t>
                      </w:r>
                      <w:r w:rsidR="009D2F41" w:rsidRPr="009D2F41">
                        <w:rPr>
                          <w:rFonts w:ascii="Klee Medium" w:eastAsia="Klee Medium" w:hAnsi="Klee Medium" w:cstheme="minorHAnsi"/>
                          <w:b/>
                          <w:bCs/>
                          <w:color w:val="0000FF"/>
                          <w:sz w:val="13"/>
                          <w:szCs w:val="15"/>
                        </w:rPr>
                        <w:t>David</w:t>
                      </w:r>
                      <w:r w:rsidR="00201A02" w:rsidRPr="009D2F41">
                        <w:rPr>
                          <w:rFonts w:ascii="Klee Medium" w:eastAsia="Klee Medium" w:hAnsi="Klee Medium" w:cstheme="minorHAnsi"/>
                          <w:b/>
                          <w:bCs/>
                          <w:color w:val="0000FF"/>
                          <w:sz w:val="13"/>
                          <w:szCs w:val="15"/>
                        </w:rPr>
                        <w:t xml:space="preserve"> Walliams</w:t>
                      </w:r>
                    </w:p>
                    <w:p w14:paraId="1CF73B80" w14:textId="370E0B5E" w:rsidR="002E2371" w:rsidRPr="009D2F41" w:rsidRDefault="002E2371">
                      <w:pPr>
                        <w:rPr>
                          <w:rFonts w:ascii="Klee Medium" w:eastAsia="Klee Medium" w:hAnsi="Klee Medium" w:cstheme="minorHAnsi"/>
                          <w:color w:val="0000FF"/>
                          <w:sz w:val="13"/>
                          <w:szCs w:val="15"/>
                        </w:rPr>
                      </w:pPr>
                      <w:r w:rsidRPr="009D2F41">
                        <w:rPr>
                          <w:rFonts w:ascii="Klee Medium" w:eastAsia="Klee Medium" w:hAnsi="Klee Medium" w:cstheme="minorHAnsi"/>
                          <w:b/>
                          <w:bCs/>
                          <w:color w:val="0000FF"/>
                          <w:sz w:val="13"/>
                          <w:szCs w:val="15"/>
                        </w:rPr>
                        <w:t>Power of reading book:</w:t>
                      </w:r>
                      <w:r w:rsidR="00C90FA0" w:rsidRPr="009D2F41">
                        <w:rPr>
                          <w:rFonts w:ascii="Klee Medium" w:eastAsia="Klee Medium" w:hAnsi="Klee Medium" w:cstheme="minorHAnsi"/>
                          <w:b/>
                          <w:bCs/>
                          <w:color w:val="0000FF"/>
                          <w:sz w:val="13"/>
                          <w:szCs w:val="15"/>
                        </w:rPr>
                        <w:t xml:space="preserve"> </w:t>
                      </w:r>
                      <w:r w:rsidR="00065A45" w:rsidRPr="009D2F41">
                        <w:rPr>
                          <w:rFonts w:ascii="Klee Medium" w:eastAsia="Klee Medium" w:hAnsi="Klee Medium" w:cstheme="minorHAnsi"/>
                          <w:b/>
                          <w:bCs/>
                          <w:color w:val="0000FF"/>
                          <w:sz w:val="13"/>
                          <w:szCs w:val="15"/>
                        </w:rPr>
                        <w:t xml:space="preserve"> </w:t>
                      </w:r>
                      <w:r w:rsidR="00C9767B">
                        <w:rPr>
                          <w:rFonts w:ascii="Klee Medium" w:eastAsia="Klee Medium" w:hAnsi="Klee Medium" w:cstheme="minorHAnsi"/>
                          <w:b/>
                          <w:bCs/>
                          <w:color w:val="0000FF"/>
                          <w:sz w:val="13"/>
                          <w:szCs w:val="15"/>
                        </w:rPr>
                        <w:t>The Iron Man by Ted Hughes</w:t>
                      </w:r>
                    </w:p>
                    <w:p w14:paraId="7ECDAF70" w14:textId="01FE3A9F" w:rsidR="009D2F41" w:rsidRPr="009D2F41" w:rsidRDefault="0095490E" w:rsidP="009D2F41">
                      <w:pPr>
                        <w:pStyle w:val="paragraph"/>
                        <w:spacing w:after="0"/>
                        <w:textAlignment w:val="baseline"/>
                        <w:rPr>
                          <w:rFonts w:ascii="Klee Medium" w:eastAsia="Klee Medium" w:hAnsi="Klee Medium" w:cstheme="minorHAnsi"/>
                          <w:b/>
                          <w:bCs/>
                          <w:color w:val="0000FF"/>
                          <w:sz w:val="13"/>
                          <w:szCs w:val="15"/>
                        </w:rPr>
                      </w:pPr>
                      <w:r w:rsidRPr="009D2F41">
                        <w:rPr>
                          <w:rFonts w:ascii="Klee Medium" w:eastAsia="Klee Medium" w:hAnsi="Klee Medium" w:cstheme="minorHAnsi"/>
                          <w:b/>
                          <w:bCs/>
                          <w:color w:val="0000FF"/>
                          <w:sz w:val="13"/>
                          <w:szCs w:val="15"/>
                        </w:rPr>
                        <w:t>Poetry:</w:t>
                      </w:r>
                      <w:r w:rsidR="0010693A" w:rsidRPr="009D2F41">
                        <w:rPr>
                          <w:rFonts w:ascii="Klee Medium" w:eastAsia="Klee Medium" w:hAnsi="Klee Medium" w:cstheme="minorHAnsi"/>
                          <w:b/>
                          <w:bCs/>
                          <w:color w:val="0000FF"/>
                          <w:sz w:val="13"/>
                          <w:szCs w:val="15"/>
                        </w:rPr>
                        <w:t xml:space="preserve"> </w:t>
                      </w:r>
                      <w:r w:rsidR="00201A02" w:rsidRPr="009D2F41">
                        <w:rPr>
                          <w:rFonts w:ascii="Klee Medium" w:eastAsia="Klee Medium" w:hAnsi="Klee Medium" w:cstheme="minorHAnsi"/>
                          <w:b/>
                          <w:bCs/>
                          <w:color w:val="0000FF"/>
                          <w:sz w:val="13"/>
                          <w:szCs w:val="15"/>
                        </w:rPr>
                        <w:t xml:space="preserve">Robert Louis Stevenson </w:t>
                      </w:r>
                      <w:proofErr w:type="gramStart"/>
                      <w:r w:rsidR="00201A02" w:rsidRPr="009D2F41">
                        <w:rPr>
                          <w:rFonts w:ascii="Klee Medium" w:eastAsia="Klee Medium" w:hAnsi="Klee Medium" w:cstheme="minorHAnsi"/>
                          <w:b/>
                          <w:bCs/>
                          <w:color w:val="0000FF"/>
                          <w:sz w:val="13"/>
                          <w:szCs w:val="15"/>
                        </w:rPr>
                        <w:t>poems</w:t>
                      </w:r>
                      <w:r w:rsidR="009D2F41" w:rsidRPr="009D2F41">
                        <w:rPr>
                          <w:rFonts w:ascii="Klee Medium" w:eastAsia="Klee Medium" w:hAnsi="Klee Medium" w:cstheme="minorHAnsi"/>
                          <w:b/>
                          <w:bCs/>
                          <w:color w:val="0000FF"/>
                          <w:sz w:val="13"/>
                          <w:szCs w:val="15"/>
                        </w:rPr>
                        <w:t>:.</w:t>
                      </w:r>
                      <w:proofErr w:type="gramEnd"/>
                      <w:r w:rsidR="005C74A1" w:rsidRPr="005C74A1">
                        <w:t xml:space="preserve"> </w:t>
                      </w:r>
                      <w:r w:rsidR="005C74A1">
                        <w:rPr>
                          <w:rFonts w:ascii="Klee Medium" w:eastAsia="Klee Medium" w:hAnsi="Klee Medium" w:cstheme="minorHAnsi"/>
                          <w:b/>
                          <w:bCs/>
                          <w:color w:val="0000FF"/>
                          <w:sz w:val="13"/>
                          <w:szCs w:val="15"/>
                        </w:rPr>
                        <w:t>The Crocodile, From a railway carriage</w:t>
                      </w:r>
                    </w:p>
                    <w:p w14:paraId="7869BB06"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p>
                    <w:p w14:paraId="0B38DA68"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r w:rsidRPr="009D2F41">
                        <w:rPr>
                          <w:rFonts w:ascii="Klee Medium" w:eastAsia="Klee Medium" w:hAnsi="Klee Medium" w:cstheme="minorHAnsi"/>
                          <w:b/>
                          <w:bCs/>
                          <w:color w:val="0000FF"/>
                          <w:sz w:val="15"/>
                          <w:szCs w:val="15"/>
                        </w:rPr>
                        <w:t xml:space="preserve">The Moon </w:t>
                      </w:r>
                    </w:p>
                    <w:p w14:paraId="1F1F79C3"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p>
                    <w:p w14:paraId="158EE73D"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r w:rsidRPr="009D2F41">
                        <w:rPr>
                          <w:rFonts w:ascii="Klee Medium" w:eastAsia="Klee Medium" w:hAnsi="Klee Medium" w:cstheme="minorHAnsi"/>
                          <w:b/>
                          <w:bCs/>
                          <w:color w:val="0000FF"/>
                          <w:sz w:val="15"/>
                          <w:szCs w:val="15"/>
                        </w:rPr>
                        <w:t xml:space="preserve">The Crocodile </w:t>
                      </w:r>
                    </w:p>
                    <w:p w14:paraId="2649C7E2" w14:textId="77777777" w:rsidR="009D2F41" w:rsidRPr="009D2F41" w:rsidRDefault="009D2F41" w:rsidP="009D2F41">
                      <w:pPr>
                        <w:pStyle w:val="paragraph"/>
                        <w:spacing w:after="0"/>
                        <w:textAlignment w:val="baseline"/>
                        <w:rPr>
                          <w:rFonts w:ascii="Klee Medium" w:eastAsia="Klee Medium" w:hAnsi="Klee Medium" w:cstheme="minorHAnsi"/>
                          <w:b/>
                          <w:bCs/>
                          <w:color w:val="0000FF"/>
                          <w:sz w:val="15"/>
                          <w:szCs w:val="15"/>
                        </w:rPr>
                      </w:pPr>
                    </w:p>
                    <w:p w14:paraId="5DAF4227" w14:textId="7785EFD5" w:rsidR="00201A02" w:rsidRPr="009B3717" w:rsidRDefault="009D2F41" w:rsidP="009D2F41">
                      <w:pPr>
                        <w:pStyle w:val="paragraph"/>
                        <w:spacing w:after="0"/>
                        <w:textAlignment w:val="baseline"/>
                        <w:rPr>
                          <w:rFonts w:ascii="Klee Medium" w:eastAsia="Klee Medium" w:hAnsi="Klee Medium" w:cstheme="minorHAnsi"/>
                          <w:b/>
                          <w:bCs/>
                          <w:color w:val="0000FF"/>
                          <w:sz w:val="15"/>
                          <w:szCs w:val="15"/>
                        </w:rPr>
                      </w:pPr>
                      <w:r w:rsidRPr="009D2F41">
                        <w:rPr>
                          <w:rFonts w:ascii="Klee Medium" w:eastAsia="Klee Medium" w:hAnsi="Klee Medium" w:cstheme="minorHAnsi"/>
                          <w:b/>
                          <w:bCs/>
                          <w:color w:val="0000FF"/>
                          <w:sz w:val="15"/>
                          <w:szCs w:val="15"/>
                        </w:rPr>
                        <w:t>From a railway carriage</w:t>
                      </w:r>
                    </w:p>
                    <w:p w14:paraId="2789BF31" w14:textId="77777777" w:rsidR="00201A02" w:rsidRPr="009B3717" w:rsidRDefault="00201A02" w:rsidP="00201A02">
                      <w:pPr>
                        <w:pStyle w:val="paragraph"/>
                        <w:spacing w:after="0"/>
                        <w:textAlignment w:val="baseline"/>
                        <w:rPr>
                          <w:rFonts w:ascii="Klee Medium" w:eastAsia="Klee Medium" w:hAnsi="Klee Medium" w:cstheme="minorHAnsi"/>
                          <w:b/>
                          <w:bCs/>
                          <w:color w:val="0000FF"/>
                          <w:sz w:val="15"/>
                          <w:szCs w:val="15"/>
                        </w:rPr>
                      </w:pPr>
                    </w:p>
                    <w:p w14:paraId="6A78794A" w14:textId="77777777" w:rsidR="00201A02" w:rsidRPr="009B3717" w:rsidRDefault="00201A02" w:rsidP="00201A02">
                      <w:pPr>
                        <w:pStyle w:val="paragraph"/>
                        <w:spacing w:after="0"/>
                        <w:textAlignment w:val="baseline"/>
                        <w:rPr>
                          <w:rFonts w:ascii="Klee Medium" w:eastAsia="Klee Medium" w:hAnsi="Klee Medium" w:cstheme="minorHAnsi"/>
                          <w:b/>
                          <w:bCs/>
                          <w:color w:val="0000FF"/>
                          <w:sz w:val="15"/>
                          <w:szCs w:val="15"/>
                        </w:rPr>
                      </w:pPr>
                      <w:r w:rsidRPr="009B3717">
                        <w:rPr>
                          <w:rFonts w:ascii="Klee Medium" w:eastAsia="Klee Medium" w:hAnsi="Klee Medium" w:cstheme="minorHAnsi"/>
                          <w:b/>
                          <w:bCs/>
                          <w:color w:val="0000FF"/>
                          <w:sz w:val="15"/>
                          <w:szCs w:val="15"/>
                        </w:rPr>
                        <w:t xml:space="preserve">My Shadow </w:t>
                      </w:r>
                    </w:p>
                    <w:p w14:paraId="2AD1F875" w14:textId="77777777" w:rsidR="00201A02" w:rsidRPr="009B3717" w:rsidRDefault="00201A02" w:rsidP="00201A02">
                      <w:pPr>
                        <w:pStyle w:val="paragraph"/>
                        <w:spacing w:after="0"/>
                        <w:textAlignment w:val="baseline"/>
                        <w:rPr>
                          <w:rFonts w:ascii="Klee Medium" w:eastAsia="Klee Medium" w:hAnsi="Klee Medium" w:cstheme="minorHAnsi"/>
                          <w:b/>
                          <w:bCs/>
                          <w:color w:val="0000FF"/>
                          <w:sz w:val="15"/>
                          <w:szCs w:val="15"/>
                        </w:rPr>
                      </w:pPr>
                    </w:p>
                    <w:p w14:paraId="2891A450" w14:textId="54355B8C" w:rsidR="0010693A" w:rsidRPr="009B3717" w:rsidRDefault="00201A02" w:rsidP="00201A02">
                      <w:pPr>
                        <w:pStyle w:val="paragraph"/>
                        <w:spacing w:before="0" w:beforeAutospacing="0" w:after="0" w:afterAutospacing="0"/>
                        <w:textAlignment w:val="baseline"/>
                        <w:rPr>
                          <w:rFonts w:ascii="Klee Medium" w:eastAsia="Klee Medium" w:hAnsi="Klee Medium" w:cs="Segoe UI"/>
                          <w:sz w:val="15"/>
                          <w:szCs w:val="15"/>
                        </w:rPr>
                      </w:pPr>
                      <w:r w:rsidRPr="009B3717">
                        <w:rPr>
                          <w:rFonts w:ascii="Klee Medium" w:eastAsia="Klee Medium" w:hAnsi="Klee Medium" w:cstheme="minorHAnsi"/>
                          <w:b/>
                          <w:bCs/>
                          <w:color w:val="0000FF"/>
                          <w:sz w:val="15"/>
                          <w:szCs w:val="15"/>
                        </w:rPr>
                        <w:t>The Moon</w:t>
                      </w:r>
                    </w:p>
                    <w:p w14:paraId="62DE99E6" w14:textId="5C7E11E9" w:rsidR="0095490E" w:rsidRPr="009B3717" w:rsidRDefault="0095490E">
                      <w:pPr>
                        <w:rPr>
                          <w:rFonts w:ascii="Klee Medium" w:eastAsia="Klee Medium" w:hAnsi="Klee Medium" w:cstheme="minorHAnsi"/>
                          <w:color w:val="0000FF"/>
                          <w:sz w:val="15"/>
                          <w:szCs w:val="15"/>
                        </w:rPr>
                      </w:pPr>
                    </w:p>
                  </w:txbxContent>
                </v:textbox>
              </v:shape>
            </w:pict>
          </mc:Fallback>
        </mc:AlternateContent>
      </w:r>
      <w:r w:rsidR="003F68E6">
        <w:rPr>
          <w:noProof/>
          <w:lang w:eastAsia="en-GB"/>
        </w:rPr>
        <mc:AlternateContent>
          <mc:Choice Requires="wps">
            <w:drawing>
              <wp:anchor distT="0" distB="0" distL="114300" distR="114300" simplePos="0" relativeHeight="251817984" behindDoc="0" locked="0" layoutInCell="1" allowOverlap="1" wp14:anchorId="31CD3655" wp14:editId="125E8749">
                <wp:simplePos x="0" y="0"/>
                <wp:positionH relativeFrom="margin">
                  <wp:posOffset>7372350</wp:posOffset>
                </wp:positionH>
                <wp:positionV relativeFrom="paragraph">
                  <wp:posOffset>12700</wp:posOffset>
                </wp:positionV>
                <wp:extent cx="3821430" cy="4489450"/>
                <wp:effectExtent l="0" t="0" r="26670" b="25400"/>
                <wp:wrapNone/>
                <wp:docPr id="5" name="Rectangle 5"/>
                <wp:cNvGraphicFramePr/>
                <a:graphic xmlns:a="http://schemas.openxmlformats.org/drawingml/2006/main">
                  <a:graphicData uri="http://schemas.microsoft.com/office/word/2010/wordprocessingShape">
                    <wps:wsp>
                      <wps:cNvSpPr/>
                      <wps:spPr>
                        <a:xfrm>
                          <a:off x="0" y="0"/>
                          <a:ext cx="3821430" cy="4489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020D9" w14:textId="0D13C96E" w:rsidR="00FD5F66" w:rsidRPr="009B3717" w:rsidRDefault="00FD5F66" w:rsidP="00FD5F66">
                            <w:pPr>
                              <w:shd w:val="clear" w:color="auto" w:fill="FFFFFF"/>
                              <w:spacing w:after="0" w:line="235" w:lineRule="atLeast"/>
                              <w:jc w:val="center"/>
                              <w:rPr>
                                <w:rFonts w:ascii="Klee Medium" w:eastAsia="Klee Medium" w:hAnsi="Klee Medium" w:cstheme="minorHAnsi"/>
                                <w:b/>
                                <w:bCs/>
                                <w:color w:val="0000FF"/>
                                <w:sz w:val="15"/>
                                <w:szCs w:val="15"/>
                                <w:u w:val="single"/>
                                <w:bdr w:val="none" w:sz="0" w:space="0" w:color="auto" w:frame="1"/>
                                <w:lang w:eastAsia="en-GB"/>
                              </w:rPr>
                            </w:pPr>
                            <w:r w:rsidRPr="009B3717">
                              <w:rPr>
                                <w:rFonts w:ascii="Klee Medium" w:eastAsia="Klee Medium" w:hAnsi="Klee Medium" w:cstheme="minorHAnsi"/>
                                <w:b/>
                                <w:bCs/>
                                <w:color w:val="0000FF"/>
                                <w:sz w:val="15"/>
                                <w:szCs w:val="15"/>
                                <w:u w:val="single"/>
                                <w:bdr w:val="none" w:sz="0" w:space="0" w:color="auto" w:frame="1"/>
                                <w:lang w:eastAsia="en-GB"/>
                              </w:rPr>
                              <w:t xml:space="preserve">Science </w:t>
                            </w:r>
                            <w:r w:rsidR="00A77089" w:rsidRPr="009B3717">
                              <w:rPr>
                                <w:rFonts w:ascii="Klee Medium" w:eastAsia="Klee Medium" w:hAnsi="Klee Medium" w:cstheme="minorHAnsi"/>
                                <w:b/>
                                <w:bCs/>
                                <w:color w:val="0000FF"/>
                                <w:sz w:val="15"/>
                                <w:szCs w:val="15"/>
                                <w:u w:val="single"/>
                                <w:bdr w:val="none" w:sz="0" w:space="0" w:color="auto" w:frame="1"/>
                                <w:lang w:eastAsia="en-GB"/>
                              </w:rPr>
                              <w:t xml:space="preserve">– </w:t>
                            </w:r>
                            <w:r w:rsidR="00A77089">
                              <w:rPr>
                                <w:rFonts w:ascii="Klee Medium" w:eastAsia="Klee Medium" w:hAnsi="Klee Medium" w:cstheme="minorHAnsi"/>
                                <w:b/>
                                <w:bCs/>
                                <w:color w:val="0000FF"/>
                                <w:sz w:val="15"/>
                                <w:szCs w:val="15"/>
                                <w:u w:val="single"/>
                                <w:bdr w:val="none" w:sz="0" w:space="0" w:color="auto" w:frame="1"/>
                                <w:lang w:eastAsia="en-GB"/>
                              </w:rPr>
                              <w:t>Plants</w:t>
                            </w:r>
                          </w:p>
                          <w:p w14:paraId="05CDB795" w14:textId="64EAB1C4" w:rsidR="00381C27" w:rsidRDefault="00A77089" w:rsidP="00451141">
                            <w:pPr>
                              <w:jc w:val="center"/>
                              <w:rPr>
                                <w:rFonts w:ascii="Klee Medium" w:eastAsia="Klee Medium" w:hAnsi="Klee Medium" w:cstheme="minorHAnsi"/>
                                <w:color w:val="FF0000"/>
                                <w:sz w:val="15"/>
                                <w:szCs w:val="15"/>
                              </w:rPr>
                            </w:pPr>
                            <w:r>
                              <w:rPr>
                                <w:rFonts w:ascii="Klee Medium" w:eastAsia="Klee Medium" w:hAnsi="Klee Medium" w:cstheme="minorHAnsi"/>
                                <w:color w:val="FF0000"/>
                                <w:sz w:val="15"/>
                                <w:szCs w:val="15"/>
                              </w:rPr>
                              <w:t>Where have all the tulips gone?</w:t>
                            </w:r>
                          </w:p>
                          <w:p w14:paraId="1AB29209" w14:textId="724E3F35" w:rsidR="00A77089" w:rsidRPr="009B3717" w:rsidRDefault="00A77089" w:rsidP="00451141">
                            <w:pPr>
                              <w:jc w:val="center"/>
                              <w:rPr>
                                <w:rFonts w:ascii="Klee Medium" w:eastAsia="Klee Medium" w:hAnsi="Klee Medium" w:cstheme="minorHAnsi"/>
                                <w:color w:val="FF0000"/>
                                <w:sz w:val="15"/>
                                <w:szCs w:val="15"/>
                              </w:rPr>
                            </w:pPr>
                            <w:r w:rsidRPr="00A77089">
                              <w:rPr>
                                <w:rFonts w:ascii="Klee Medium" w:eastAsia="Klee Medium" w:hAnsi="Klee Medium" w:cstheme="minorHAnsi"/>
                                <w:noProof/>
                                <w:color w:val="FF0000"/>
                                <w:sz w:val="15"/>
                                <w:szCs w:val="15"/>
                                <w:lang w:eastAsia="en-GB"/>
                              </w:rPr>
                              <w:drawing>
                                <wp:inline distT="0" distB="0" distL="0" distR="0" wp14:anchorId="10F1E732" wp14:editId="7A5F3F78">
                                  <wp:extent cx="1081377" cy="714463"/>
                                  <wp:effectExtent l="0" t="0" r="5080" b="0"/>
                                  <wp:docPr id="4" name="Picture 4" descr="14 Types of Tulips for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Types of Tulips for Your Gar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6499" cy="717847"/>
                                          </a:xfrm>
                                          <a:prstGeom prst="rect">
                                            <a:avLst/>
                                          </a:prstGeom>
                                          <a:noFill/>
                                          <a:ln>
                                            <a:noFill/>
                                          </a:ln>
                                        </pic:spPr>
                                      </pic:pic>
                                    </a:graphicData>
                                  </a:graphic>
                                </wp:inline>
                              </w:drawing>
                            </w:r>
                          </w:p>
                          <w:p w14:paraId="0355F833" w14:textId="77777777" w:rsidR="005E30FC" w:rsidRDefault="004D790A" w:rsidP="005E30FC">
                            <w:pPr>
                              <w:jc w:val="center"/>
                              <w:rPr>
                                <w:rFonts w:ascii="Klee Medium" w:eastAsia="Klee Medium" w:hAnsi="Klee Medium" w:cstheme="minorHAnsi"/>
                                <w:b/>
                                <w:bCs/>
                                <w:color w:val="0000FF"/>
                                <w:sz w:val="15"/>
                                <w:szCs w:val="15"/>
                                <w:u w:val="single"/>
                                <w:bdr w:val="none" w:sz="0" w:space="0" w:color="auto" w:frame="1"/>
                                <w:lang w:eastAsia="en-GB"/>
                              </w:rPr>
                            </w:pPr>
                            <w:r w:rsidRPr="009B3717">
                              <w:rPr>
                                <w:rFonts w:ascii="Klee Medium" w:eastAsia="Klee Medium" w:hAnsi="Klee Medium" w:cstheme="minorHAnsi"/>
                                <w:b/>
                                <w:bCs/>
                                <w:color w:val="0000FF"/>
                                <w:sz w:val="15"/>
                                <w:szCs w:val="15"/>
                                <w:u w:val="single"/>
                                <w:bdr w:val="none" w:sz="0" w:space="0" w:color="auto" w:frame="1"/>
                                <w:lang w:eastAsia="en-GB"/>
                              </w:rPr>
                              <w:t>Key Knowledge and Vocabulary</w:t>
                            </w:r>
                          </w:p>
                          <w:p w14:paraId="0446656B"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Key Knowledge and Vocabulary</w:t>
                            </w:r>
                          </w:p>
                          <w:p w14:paraId="1BAD76A4"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That plants are made up of a variety of parts. Each part of the flowering plant plays a different but important role in keeping the plant alive. </w:t>
                            </w:r>
                          </w:p>
                          <w:p w14:paraId="68AD30F7"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573C6732" w14:textId="424FF054" w:rsid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The roots absorb water (through the capillary roots) and nutrients (through the trunk roots) from the soil and transport them to the plant. They also anchor the plant firmly into the ground. </w:t>
                            </w:r>
                          </w:p>
                          <w:p w14:paraId="0FC39C29"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434FBF7B" w14:textId="5E4A9BF9" w:rsid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The stem supports the branches, leaves, flowers and fruits, ensuring the plant stays upright. It also helps in the transportation of water and minerals to other parts of the plant.</w:t>
                            </w:r>
                          </w:p>
                          <w:p w14:paraId="6F4E7971"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6571B51D"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The leaves produce the food for the plant by a process of photosynthesis. </w:t>
                            </w:r>
                          </w:p>
                          <w:p w14:paraId="563DF4CC"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The bud is a small growth the develops into a flower, leaf or branch on the plant.</w:t>
                            </w:r>
                          </w:p>
                          <w:p w14:paraId="21E51918" w14:textId="3095EA06" w:rsid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The sepal protects the plant and acts like a support structure for the petals. </w:t>
                            </w:r>
                          </w:p>
                          <w:p w14:paraId="023FB955"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4F329C1B" w14:textId="6D005F2B" w:rsidR="001275A1" w:rsidRPr="009B3717"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The flowers are the part of the plant that is responsible for making the food. It is split into male and female parts which fertilize the plant and produce seeds.</w:t>
                            </w:r>
                          </w:p>
                          <w:p w14:paraId="29E839F8" w14:textId="439A28F3" w:rsidR="00DD5AB0" w:rsidRPr="009B3717" w:rsidRDefault="00DD5AB0" w:rsidP="00D26E80">
                            <w:pPr>
                              <w:shd w:val="clear" w:color="auto" w:fill="FFFFFF"/>
                              <w:spacing w:after="0" w:line="235" w:lineRule="atLeast"/>
                              <w:jc w:val="center"/>
                              <w:rPr>
                                <w:rFonts w:ascii="Klee Medium" w:eastAsia="Klee Medium" w:hAnsi="Klee Medium" w:cs="Calibri"/>
                                <w:b/>
                                <w:bCs/>
                                <w:color w:val="0000FF"/>
                                <w:sz w:val="15"/>
                                <w:szCs w:val="15"/>
                                <w:u w:val="single"/>
                                <w:bdr w:val="none" w:sz="0" w:space="0" w:color="auto" w:frame="1"/>
                                <w:lang w:eastAsia="en-GB"/>
                              </w:rPr>
                            </w:pPr>
                          </w:p>
                          <w:p w14:paraId="50F33E38" w14:textId="77777777" w:rsidR="004E70AC" w:rsidRPr="009B3717" w:rsidRDefault="004E70AC" w:rsidP="00CF4309">
                            <w:pPr>
                              <w:spacing w:after="0"/>
                              <w:jc w:val="center"/>
                              <w:rPr>
                                <w:rFonts w:ascii="Klee Medium" w:eastAsia="Klee Medium" w:hAnsi="Klee Medium" w:cstheme="majorHAnsi"/>
                                <w:b/>
                                <w:color w:val="0000FF"/>
                                <w:sz w:val="15"/>
                                <w:szCs w:val="15"/>
                                <w:u w:val="single"/>
                                <w14:textOutline w14:w="0" w14:cap="flat" w14:cmpd="sng" w14:algn="ctr">
                                  <w14:noFill/>
                                  <w14:prstDash w14:val="solid"/>
                                  <w14:round/>
                                </w14:textOutline>
                              </w:rPr>
                            </w:pPr>
                          </w:p>
                          <w:p w14:paraId="7885BB57" w14:textId="5591F734" w:rsidR="000811FA" w:rsidRPr="009B3717" w:rsidRDefault="000811FA" w:rsidP="00D70625">
                            <w:pPr>
                              <w:spacing w:after="0"/>
                              <w:jc w:val="center"/>
                              <w:rPr>
                                <w:rFonts w:ascii="Klee Medium" w:eastAsia="Klee Medium" w:hAnsi="Klee Medium" w:cstheme="majorHAnsi"/>
                                <w:bCs/>
                                <w:color w:val="0000FF"/>
                                <w:sz w:val="15"/>
                                <w:szCs w:val="15"/>
                                <w14:textOutline w14:w="0" w14:cap="flat" w14:cmpd="sng" w14:algn="ctr">
                                  <w14:noFill/>
                                  <w14:prstDash w14:val="solid"/>
                                  <w14:round/>
                                </w14:textOutline>
                              </w:rPr>
                            </w:pPr>
                          </w:p>
                          <w:p w14:paraId="070D3AAC" w14:textId="7A1168BE" w:rsidR="004E70AC" w:rsidRPr="009B3717" w:rsidRDefault="004E70AC" w:rsidP="00D70625">
                            <w:pPr>
                              <w:spacing w:after="0"/>
                              <w:jc w:val="center"/>
                              <w:rPr>
                                <w:rFonts w:ascii="Klee Medium" w:eastAsia="Klee Medium" w:hAnsi="Klee Medium" w:cstheme="majorHAnsi"/>
                                <w:bCs/>
                                <w:color w:val="0000FF"/>
                                <w:sz w:val="15"/>
                                <w:szCs w:val="15"/>
                                <w14:textOutline w14:w="0" w14:cap="flat" w14:cmpd="sng" w14:algn="ctr">
                                  <w14:noFill/>
                                  <w14:prstDash w14:val="solid"/>
                                  <w14:round/>
                                </w14:textOutline>
                              </w:rPr>
                            </w:pPr>
                          </w:p>
                          <w:p w14:paraId="599E29B4" w14:textId="77777777" w:rsidR="00701CDA" w:rsidRPr="009B3717" w:rsidRDefault="00701CDA" w:rsidP="00CF4309">
                            <w:pPr>
                              <w:spacing w:after="0"/>
                              <w:jc w:val="center"/>
                              <w:rPr>
                                <w:rFonts w:ascii="Klee Medium" w:eastAsia="Klee Medium" w:hAnsi="Klee Medium" w:cstheme="majorHAnsi"/>
                                <w:b/>
                                <w:color w:val="0000FF"/>
                                <w:sz w:val="15"/>
                                <w:szCs w:val="15"/>
                                <w:u w:val="single"/>
                                <w14:textOutline w14:w="0" w14:cap="flat" w14:cmpd="sng" w14:algn="ctr">
                                  <w14:noFill/>
                                  <w14:prstDash w14:val="solid"/>
                                  <w14:round/>
                                </w14:textOutline>
                              </w:rPr>
                            </w:pPr>
                          </w:p>
                          <w:p w14:paraId="45618EFD" w14:textId="77777777" w:rsidR="00BD091C" w:rsidRPr="009B3717" w:rsidRDefault="00BD091C" w:rsidP="00CF4309">
                            <w:pPr>
                              <w:spacing w:after="0"/>
                              <w:jc w:val="center"/>
                              <w:rPr>
                                <w:rFonts w:ascii="Klee Medium" w:eastAsia="Klee Medium" w:hAnsi="Klee Medium" w:cstheme="majorHAnsi"/>
                                <w:b/>
                                <w:color w:val="0000FF"/>
                                <w:sz w:val="15"/>
                                <w:szCs w:val="15"/>
                                <w:u w:val="single"/>
                                <w14:textOutline w14:w="0" w14:cap="flat" w14:cmpd="sng" w14:algn="ctr">
                                  <w14:noFill/>
                                  <w14:prstDash w14:val="solid"/>
                                  <w14:round/>
                                </w14:textOutline>
                              </w:rPr>
                            </w:pPr>
                          </w:p>
                          <w:p w14:paraId="1C219CF2" w14:textId="77777777" w:rsidR="00772880" w:rsidRPr="009B3717" w:rsidRDefault="00772880" w:rsidP="00CF4309">
                            <w:pPr>
                              <w:spacing w:after="0"/>
                              <w:jc w:val="center"/>
                              <w:rPr>
                                <w:rFonts w:ascii="Klee Medium" w:eastAsia="Klee Medium" w:hAnsi="Klee Medium" w:cstheme="majorHAnsi"/>
                                <w:bCs/>
                                <w:color w:val="0000FF"/>
                                <w:sz w:val="15"/>
                                <w:szCs w:val="15"/>
                                <w14:textOutline w14:w="0" w14:cap="flat" w14:cmpd="sng" w14:algn="ctr">
                                  <w14:noFill/>
                                  <w14:prstDash w14:val="solid"/>
                                  <w14:round/>
                                </w14:textOutline>
                              </w:rPr>
                            </w:pPr>
                          </w:p>
                          <w:p w14:paraId="17BC23BC" w14:textId="7E45A2BA" w:rsidR="00A15906" w:rsidRPr="009B3717" w:rsidRDefault="00A15906" w:rsidP="00CF4309">
                            <w:pPr>
                              <w:jc w:val="center"/>
                              <w:rPr>
                                <w:rFonts w:ascii="Klee Medium" w:eastAsia="Klee Medium" w:hAnsi="Klee Medium" w:cs="Arial"/>
                                <w:color w:val="0000FF"/>
                                <w:sz w:val="15"/>
                                <w:szCs w:val="15"/>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D3655" id="Rectangle 5" o:spid="_x0000_s1027" style="position:absolute;margin-left:580.5pt;margin-top:1pt;width:300.9pt;height:353.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" fillcolor="white [3212]" strokecolor="#1f4d78 [1604]" strokeweight="1pt">
                <v:textbox>
                  <w:txbxContent>
                    <w:p w14:paraId="3AD020D9" w14:textId="0D13C96E" w:rsidR="00FD5F66" w:rsidRPr="009B3717" w:rsidRDefault="00FD5F66" w:rsidP="00FD5F66">
                      <w:pPr>
                        <w:shd w:val="clear" w:color="auto" w:fill="FFFFFF"/>
                        <w:spacing w:after="0" w:line="235" w:lineRule="atLeast"/>
                        <w:jc w:val="center"/>
                        <w:rPr>
                          <w:rFonts w:ascii="Klee Medium" w:eastAsia="Klee Medium" w:hAnsi="Klee Medium" w:cstheme="minorHAnsi"/>
                          <w:b/>
                          <w:bCs/>
                          <w:color w:val="0000FF"/>
                          <w:sz w:val="15"/>
                          <w:szCs w:val="15"/>
                          <w:u w:val="single"/>
                          <w:bdr w:val="none" w:sz="0" w:space="0" w:color="auto" w:frame="1"/>
                          <w:lang w:eastAsia="en-GB"/>
                        </w:rPr>
                      </w:pPr>
                      <w:r w:rsidRPr="009B3717">
                        <w:rPr>
                          <w:rFonts w:ascii="Klee Medium" w:eastAsia="Klee Medium" w:hAnsi="Klee Medium" w:cstheme="minorHAnsi"/>
                          <w:b/>
                          <w:bCs/>
                          <w:color w:val="0000FF"/>
                          <w:sz w:val="15"/>
                          <w:szCs w:val="15"/>
                          <w:u w:val="single"/>
                          <w:bdr w:val="none" w:sz="0" w:space="0" w:color="auto" w:frame="1"/>
                          <w:lang w:eastAsia="en-GB"/>
                        </w:rPr>
                        <w:t xml:space="preserve">Science </w:t>
                      </w:r>
                      <w:r w:rsidR="00A77089" w:rsidRPr="009B3717">
                        <w:rPr>
                          <w:rFonts w:ascii="Klee Medium" w:eastAsia="Klee Medium" w:hAnsi="Klee Medium" w:cstheme="minorHAnsi"/>
                          <w:b/>
                          <w:bCs/>
                          <w:color w:val="0000FF"/>
                          <w:sz w:val="15"/>
                          <w:szCs w:val="15"/>
                          <w:u w:val="single"/>
                          <w:bdr w:val="none" w:sz="0" w:space="0" w:color="auto" w:frame="1"/>
                          <w:lang w:eastAsia="en-GB"/>
                        </w:rPr>
                        <w:t xml:space="preserve">– </w:t>
                      </w:r>
                      <w:r w:rsidR="00A77089">
                        <w:rPr>
                          <w:rFonts w:ascii="Klee Medium" w:eastAsia="Klee Medium" w:hAnsi="Klee Medium" w:cstheme="minorHAnsi"/>
                          <w:b/>
                          <w:bCs/>
                          <w:color w:val="0000FF"/>
                          <w:sz w:val="15"/>
                          <w:szCs w:val="15"/>
                          <w:u w:val="single"/>
                          <w:bdr w:val="none" w:sz="0" w:space="0" w:color="auto" w:frame="1"/>
                          <w:lang w:eastAsia="en-GB"/>
                        </w:rPr>
                        <w:t>Plants</w:t>
                      </w:r>
                    </w:p>
                    <w:p w14:paraId="05CDB795" w14:textId="64EAB1C4" w:rsidR="00381C27" w:rsidRDefault="00A77089" w:rsidP="00451141">
                      <w:pPr>
                        <w:jc w:val="center"/>
                        <w:rPr>
                          <w:rFonts w:ascii="Klee Medium" w:eastAsia="Klee Medium" w:hAnsi="Klee Medium" w:cstheme="minorHAnsi"/>
                          <w:color w:val="FF0000"/>
                          <w:sz w:val="15"/>
                          <w:szCs w:val="15"/>
                        </w:rPr>
                      </w:pPr>
                      <w:r>
                        <w:rPr>
                          <w:rFonts w:ascii="Klee Medium" w:eastAsia="Klee Medium" w:hAnsi="Klee Medium" w:cstheme="minorHAnsi"/>
                          <w:color w:val="FF0000"/>
                          <w:sz w:val="15"/>
                          <w:szCs w:val="15"/>
                        </w:rPr>
                        <w:t>Where have all the tulips gone?</w:t>
                      </w:r>
                    </w:p>
                    <w:p w14:paraId="1AB29209" w14:textId="724E3F35" w:rsidR="00A77089" w:rsidRPr="009B3717" w:rsidRDefault="00A77089" w:rsidP="00451141">
                      <w:pPr>
                        <w:jc w:val="center"/>
                        <w:rPr>
                          <w:rFonts w:ascii="Klee Medium" w:eastAsia="Klee Medium" w:hAnsi="Klee Medium" w:cstheme="minorHAnsi"/>
                          <w:color w:val="FF0000"/>
                          <w:sz w:val="15"/>
                          <w:szCs w:val="15"/>
                        </w:rPr>
                      </w:pPr>
                      <w:r w:rsidRPr="00A77089">
                        <w:rPr>
                          <w:rFonts w:ascii="Klee Medium" w:eastAsia="Klee Medium" w:hAnsi="Klee Medium" w:cstheme="minorHAnsi"/>
                          <w:noProof/>
                          <w:color w:val="FF0000"/>
                          <w:sz w:val="15"/>
                          <w:szCs w:val="15"/>
                          <w:lang w:eastAsia="en-GB"/>
                        </w:rPr>
                        <w:drawing>
                          <wp:inline distT="0" distB="0" distL="0" distR="0" wp14:anchorId="10F1E732" wp14:editId="7A5F3F78">
                            <wp:extent cx="1081377" cy="714463"/>
                            <wp:effectExtent l="0" t="0" r="5080" b="0"/>
                            <wp:docPr id="4" name="Picture 4" descr="14 Types of Tulips for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Types of Tulips for Your Gar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6499" cy="717847"/>
                                    </a:xfrm>
                                    <a:prstGeom prst="rect">
                                      <a:avLst/>
                                    </a:prstGeom>
                                    <a:noFill/>
                                    <a:ln>
                                      <a:noFill/>
                                    </a:ln>
                                  </pic:spPr>
                                </pic:pic>
                              </a:graphicData>
                            </a:graphic>
                          </wp:inline>
                        </w:drawing>
                      </w:r>
                    </w:p>
                    <w:p w14:paraId="0355F833" w14:textId="77777777" w:rsidR="005E30FC" w:rsidRDefault="004D790A" w:rsidP="005E30FC">
                      <w:pPr>
                        <w:jc w:val="center"/>
                        <w:rPr>
                          <w:rFonts w:ascii="Klee Medium" w:eastAsia="Klee Medium" w:hAnsi="Klee Medium" w:cstheme="minorHAnsi"/>
                          <w:b/>
                          <w:bCs/>
                          <w:color w:val="0000FF"/>
                          <w:sz w:val="15"/>
                          <w:szCs w:val="15"/>
                          <w:u w:val="single"/>
                          <w:bdr w:val="none" w:sz="0" w:space="0" w:color="auto" w:frame="1"/>
                          <w:lang w:eastAsia="en-GB"/>
                        </w:rPr>
                      </w:pPr>
                      <w:r w:rsidRPr="009B3717">
                        <w:rPr>
                          <w:rFonts w:ascii="Klee Medium" w:eastAsia="Klee Medium" w:hAnsi="Klee Medium" w:cstheme="minorHAnsi"/>
                          <w:b/>
                          <w:bCs/>
                          <w:color w:val="0000FF"/>
                          <w:sz w:val="15"/>
                          <w:szCs w:val="15"/>
                          <w:u w:val="single"/>
                          <w:bdr w:val="none" w:sz="0" w:space="0" w:color="auto" w:frame="1"/>
                          <w:lang w:eastAsia="en-GB"/>
                        </w:rPr>
                        <w:t>Key Knowledge and Vocabulary</w:t>
                      </w:r>
                    </w:p>
                    <w:p w14:paraId="0446656B"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Key Knowledge and Vocabulary</w:t>
                      </w:r>
                    </w:p>
                    <w:p w14:paraId="1BAD76A4"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That plants are made up of a variety of parts. Each part of the flowering plant plays a different but important role in keeping the plant alive. </w:t>
                      </w:r>
                    </w:p>
                    <w:p w14:paraId="68AD30F7"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573C6732" w14:textId="424FF054" w:rsid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The roots absorb water (through the capillary roots) and nutrients (through the trunk roots) from the soil and transport them to the plant. They also anchor the plant firmly into the ground. </w:t>
                      </w:r>
                    </w:p>
                    <w:p w14:paraId="0FC39C29"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434FBF7B" w14:textId="5E4A9BF9" w:rsid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The stem supports the branches, leaves, flowers and fruits, ensuring the plant stays upright. It also helps in the transportation of water and minerals to other parts of the plant.</w:t>
                      </w:r>
                    </w:p>
                    <w:p w14:paraId="6F4E7971"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6571B51D"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The leaves produce the food for the plant by a process of photosynthesis. </w:t>
                      </w:r>
                    </w:p>
                    <w:p w14:paraId="563DF4CC"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The bud is a small growth the develops into a flower, leaf or branch on the plant.</w:t>
                      </w:r>
                    </w:p>
                    <w:p w14:paraId="21E51918" w14:textId="3095EA06" w:rsid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 xml:space="preserve">The sepal protects the plant and acts like a support structure for the petals. </w:t>
                      </w:r>
                    </w:p>
                    <w:p w14:paraId="023FB955" w14:textId="77777777" w:rsidR="003F68E6" w:rsidRPr="003F68E6"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p>
                    <w:p w14:paraId="4F329C1B" w14:textId="6D005F2B" w:rsidR="001275A1" w:rsidRPr="009B3717" w:rsidRDefault="003F68E6" w:rsidP="003F68E6">
                      <w:pPr>
                        <w:shd w:val="clear" w:color="auto" w:fill="FFFFFF"/>
                        <w:spacing w:after="0" w:line="235" w:lineRule="atLeast"/>
                        <w:jc w:val="center"/>
                        <w:rPr>
                          <w:rFonts w:ascii="Klee Medium" w:eastAsia="Klee Medium" w:hAnsi="Klee Medium" w:cstheme="minorHAnsi"/>
                          <w:bCs/>
                          <w:color w:val="0000FF"/>
                          <w:sz w:val="15"/>
                          <w:szCs w:val="15"/>
                          <w:bdr w:val="none" w:sz="0" w:space="0" w:color="auto" w:frame="1"/>
                          <w:lang w:eastAsia="en-GB"/>
                        </w:rPr>
                      </w:pPr>
                      <w:r w:rsidRPr="003F68E6">
                        <w:rPr>
                          <w:rFonts w:ascii="Klee Medium" w:eastAsia="Klee Medium" w:hAnsi="Klee Medium" w:cstheme="minorHAnsi"/>
                          <w:bCs/>
                          <w:color w:val="0000FF"/>
                          <w:sz w:val="15"/>
                          <w:szCs w:val="15"/>
                          <w:bdr w:val="none" w:sz="0" w:space="0" w:color="auto" w:frame="1"/>
                          <w:lang w:eastAsia="en-GB"/>
                        </w:rPr>
                        <w:t>The flowers are the part of the plant that is responsible for making the food. It is split into male and female parts which fertilize the plant and produce seeds.</w:t>
                      </w:r>
                    </w:p>
                    <w:p w14:paraId="29E839F8" w14:textId="439A28F3" w:rsidR="00DD5AB0" w:rsidRPr="009B3717" w:rsidRDefault="00DD5AB0" w:rsidP="00D26E80">
                      <w:pPr>
                        <w:shd w:val="clear" w:color="auto" w:fill="FFFFFF"/>
                        <w:spacing w:after="0" w:line="235" w:lineRule="atLeast"/>
                        <w:jc w:val="center"/>
                        <w:rPr>
                          <w:rFonts w:ascii="Klee Medium" w:eastAsia="Klee Medium" w:hAnsi="Klee Medium" w:cs="Calibri"/>
                          <w:b/>
                          <w:bCs/>
                          <w:color w:val="0000FF"/>
                          <w:sz w:val="15"/>
                          <w:szCs w:val="15"/>
                          <w:u w:val="single"/>
                          <w:bdr w:val="none" w:sz="0" w:space="0" w:color="auto" w:frame="1"/>
                          <w:lang w:eastAsia="en-GB"/>
                        </w:rPr>
                      </w:pPr>
                    </w:p>
                    <w:p w14:paraId="50F33E38" w14:textId="77777777" w:rsidR="004E70AC" w:rsidRPr="009B3717" w:rsidRDefault="004E70AC" w:rsidP="00CF4309">
                      <w:pPr>
                        <w:spacing w:after="0"/>
                        <w:jc w:val="center"/>
                        <w:rPr>
                          <w:rFonts w:ascii="Klee Medium" w:eastAsia="Klee Medium" w:hAnsi="Klee Medium" w:cstheme="majorHAnsi"/>
                          <w:b/>
                          <w:color w:val="0000FF"/>
                          <w:sz w:val="15"/>
                          <w:szCs w:val="15"/>
                          <w:u w:val="single"/>
                          <w14:textOutline w14:w="0" w14:cap="flat" w14:cmpd="sng" w14:algn="ctr">
                            <w14:noFill/>
                            <w14:prstDash w14:val="solid"/>
                            <w14:round/>
                          </w14:textOutline>
                        </w:rPr>
                      </w:pPr>
                    </w:p>
                    <w:p w14:paraId="7885BB57" w14:textId="5591F734" w:rsidR="000811FA" w:rsidRPr="009B3717" w:rsidRDefault="000811FA" w:rsidP="00D70625">
                      <w:pPr>
                        <w:spacing w:after="0"/>
                        <w:jc w:val="center"/>
                        <w:rPr>
                          <w:rFonts w:ascii="Klee Medium" w:eastAsia="Klee Medium" w:hAnsi="Klee Medium" w:cstheme="majorHAnsi"/>
                          <w:bCs/>
                          <w:color w:val="0000FF"/>
                          <w:sz w:val="15"/>
                          <w:szCs w:val="15"/>
                          <w14:textOutline w14:w="0" w14:cap="flat" w14:cmpd="sng" w14:algn="ctr">
                            <w14:noFill/>
                            <w14:prstDash w14:val="solid"/>
                            <w14:round/>
                          </w14:textOutline>
                        </w:rPr>
                      </w:pPr>
                    </w:p>
                    <w:p w14:paraId="070D3AAC" w14:textId="7A1168BE" w:rsidR="004E70AC" w:rsidRPr="009B3717" w:rsidRDefault="004E70AC" w:rsidP="00D70625">
                      <w:pPr>
                        <w:spacing w:after="0"/>
                        <w:jc w:val="center"/>
                        <w:rPr>
                          <w:rFonts w:ascii="Klee Medium" w:eastAsia="Klee Medium" w:hAnsi="Klee Medium" w:cstheme="majorHAnsi"/>
                          <w:bCs/>
                          <w:color w:val="0000FF"/>
                          <w:sz w:val="15"/>
                          <w:szCs w:val="15"/>
                          <w14:textOutline w14:w="0" w14:cap="flat" w14:cmpd="sng" w14:algn="ctr">
                            <w14:noFill/>
                            <w14:prstDash w14:val="solid"/>
                            <w14:round/>
                          </w14:textOutline>
                        </w:rPr>
                      </w:pPr>
                    </w:p>
                    <w:p w14:paraId="599E29B4" w14:textId="77777777" w:rsidR="00701CDA" w:rsidRPr="009B3717" w:rsidRDefault="00701CDA" w:rsidP="00CF4309">
                      <w:pPr>
                        <w:spacing w:after="0"/>
                        <w:jc w:val="center"/>
                        <w:rPr>
                          <w:rFonts w:ascii="Klee Medium" w:eastAsia="Klee Medium" w:hAnsi="Klee Medium" w:cstheme="majorHAnsi"/>
                          <w:b/>
                          <w:color w:val="0000FF"/>
                          <w:sz w:val="15"/>
                          <w:szCs w:val="15"/>
                          <w:u w:val="single"/>
                          <w14:textOutline w14:w="0" w14:cap="flat" w14:cmpd="sng" w14:algn="ctr">
                            <w14:noFill/>
                            <w14:prstDash w14:val="solid"/>
                            <w14:round/>
                          </w14:textOutline>
                        </w:rPr>
                      </w:pPr>
                    </w:p>
                    <w:p w14:paraId="45618EFD" w14:textId="77777777" w:rsidR="00BD091C" w:rsidRPr="009B3717" w:rsidRDefault="00BD091C" w:rsidP="00CF4309">
                      <w:pPr>
                        <w:spacing w:after="0"/>
                        <w:jc w:val="center"/>
                        <w:rPr>
                          <w:rFonts w:ascii="Klee Medium" w:eastAsia="Klee Medium" w:hAnsi="Klee Medium" w:cstheme="majorHAnsi"/>
                          <w:b/>
                          <w:color w:val="0000FF"/>
                          <w:sz w:val="15"/>
                          <w:szCs w:val="15"/>
                          <w:u w:val="single"/>
                          <w14:textOutline w14:w="0" w14:cap="flat" w14:cmpd="sng" w14:algn="ctr">
                            <w14:noFill/>
                            <w14:prstDash w14:val="solid"/>
                            <w14:round/>
                          </w14:textOutline>
                        </w:rPr>
                      </w:pPr>
                    </w:p>
                    <w:p w14:paraId="1C219CF2" w14:textId="77777777" w:rsidR="00772880" w:rsidRPr="009B3717" w:rsidRDefault="00772880" w:rsidP="00CF4309">
                      <w:pPr>
                        <w:spacing w:after="0"/>
                        <w:jc w:val="center"/>
                        <w:rPr>
                          <w:rFonts w:ascii="Klee Medium" w:eastAsia="Klee Medium" w:hAnsi="Klee Medium" w:cstheme="majorHAnsi"/>
                          <w:bCs/>
                          <w:color w:val="0000FF"/>
                          <w:sz w:val="15"/>
                          <w:szCs w:val="15"/>
                          <w14:textOutline w14:w="0" w14:cap="flat" w14:cmpd="sng" w14:algn="ctr">
                            <w14:noFill/>
                            <w14:prstDash w14:val="solid"/>
                            <w14:round/>
                          </w14:textOutline>
                        </w:rPr>
                      </w:pPr>
                    </w:p>
                    <w:p w14:paraId="17BC23BC" w14:textId="7E45A2BA" w:rsidR="00A15906" w:rsidRPr="009B3717" w:rsidRDefault="00A15906" w:rsidP="00CF4309">
                      <w:pPr>
                        <w:jc w:val="center"/>
                        <w:rPr>
                          <w:rFonts w:ascii="Klee Medium" w:eastAsia="Klee Medium" w:hAnsi="Klee Medium" w:cs="Arial"/>
                          <w:color w:val="0000FF"/>
                          <w:sz w:val="15"/>
                          <w:szCs w:val="15"/>
                          <w:shd w:val="clear" w:color="auto" w:fill="FFFFFF"/>
                        </w:rPr>
                      </w:pPr>
                    </w:p>
                  </w:txbxContent>
                </v:textbox>
                <w10:wrap anchorx="margin"/>
              </v:rect>
            </w:pict>
          </mc:Fallback>
        </mc:AlternateContent>
      </w:r>
      <w:r w:rsidR="0036099B">
        <w:rPr>
          <w:noProof/>
          <w:lang w:eastAsia="en-GB"/>
        </w:rPr>
        <mc:AlternateContent>
          <mc:Choice Requires="wps">
            <w:drawing>
              <wp:anchor distT="0" distB="0" distL="114300" distR="114300" simplePos="0" relativeHeight="251828224" behindDoc="0" locked="0" layoutInCell="1" allowOverlap="1" wp14:anchorId="336D2BE1" wp14:editId="37BF71CF">
                <wp:simplePos x="0" y="0"/>
                <wp:positionH relativeFrom="margin">
                  <wp:posOffset>11290300</wp:posOffset>
                </wp:positionH>
                <wp:positionV relativeFrom="paragraph">
                  <wp:posOffset>-292100</wp:posOffset>
                </wp:positionV>
                <wp:extent cx="3245485" cy="4089400"/>
                <wp:effectExtent l="0" t="0" r="12065" b="25400"/>
                <wp:wrapNone/>
                <wp:docPr id="10" name="Rectangle 10"/>
                <wp:cNvGraphicFramePr/>
                <a:graphic xmlns:a="http://schemas.openxmlformats.org/drawingml/2006/main">
                  <a:graphicData uri="http://schemas.microsoft.com/office/word/2010/wordprocessingShape">
                    <wps:wsp>
                      <wps:cNvSpPr/>
                      <wps:spPr>
                        <a:xfrm>
                          <a:off x="0" y="0"/>
                          <a:ext cx="3245485" cy="4089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0494E" w14:textId="544C93E3" w:rsidR="00C4519C" w:rsidRPr="004E37BC" w:rsidRDefault="004E37BC" w:rsidP="00C4519C">
                            <w:pPr>
                              <w:shd w:val="clear" w:color="auto" w:fill="FFFFFF"/>
                              <w:spacing w:after="0" w:line="240" w:lineRule="auto"/>
                              <w:jc w:val="center"/>
                              <w:rPr>
                                <w:rFonts w:ascii="Klee Medium" w:eastAsia="Klee Medium" w:hAnsi="Klee Medium" w:cs="Calibri"/>
                                <w:b/>
                                <w:bCs/>
                                <w:color w:val="0432FF"/>
                                <w:sz w:val="14"/>
                                <w:szCs w:val="18"/>
                                <w:u w:val="single"/>
                                <w:bdr w:val="none" w:sz="0" w:space="0" w:color="auto" w:frame="1"/>
                                <w:lang w:eastAsia="en-GB"/>
                              </w:rPr>
                            </w:pPr>
                            <w:r w:rsidRPr="004E37BC">
                              <w:rPr>
                                <w:rFonts w:ascii="Klee Medium" w:eastAsia="Klee Medium" w:hAnsi="Klee Medium" w:cs="Calibri"/>
                                <w:b/>
                                <w:bCs/>
                                <w:color w:val="0432FF"/>
                                <w:sz w:val="14"/>
                                <w:szCs w:val="18"/>
                                <w:u w:val="single"/>
                                <w:bdr w:val="none" w:sz="0" w:space="0" w:color="auto" w:frame="1"/>
                                <w:lang w:eastAsia="en-GB"/>
                              </w:rPr>
                              <w:t>Design and Technology</w:t>
                            </w:r>
                          </w:p>
                          <w:p w14:paraId="7EF21AB4" w14:textId="77777777"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6099B">
                              <w:rPr>
                                <w:rFonts w:ascii="Klee Medium" w:eastAsia="Klee Medium" w:hAnsi="Klee Medium" w:cs="Calibri"/>
                                <w:b/>
                                <w:bCs/>
                                <w:color w:val="0432FF"/>
                                <w:sz w:val="12"/>
                                <w:szCs w:val="10"/>
                                <w:u w:val="single"/>
                                <w:bdr w:val="none" w:sz="0" w:space="0" w:color="auto" w:frame="1"/>
                                <w:lang w:eastAsia="en-GB"/>
                              </w:rPr>
                              <w:t>Design Brief: To make a healthy dish including naturally grown produce.</w:t>
                            </w:r>
                          </w:p>
                          <w:p w14:paraId="28F767D9" w14:textId="761B7F5D"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57485E">
                              <w:rPr>
                                <w:rFonts w:cstheme="minorHAnsi"/>
                                <w:noProof/>
                                <w:sz w:val="20"/>
                                <w:szCs w:val="20"/>
                                <w:lang w:eastAsia="en-GB"/>
                              </w:rPr>
                              <w:drawing>
                                <wp:inline distT="0" distB="0" distL="0" distR="0" wp14:anchorId="17F20581" wp14:editId="605441F8">
                                  <wp:extent cx="698500" cy="664737"/>
                                  <wp:effectExtent l="0" t="0" r="635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9555" cy="675257"/>
                                          </a:xfrm>
                                          <a:prstGeom prst="rect">
                                            <a:avLst/>
                                          </a:prstGeom>
                                        </pic:spPr>
                                      </pic:pic>
                                    </a:graphicData>
                                  </a:graphic>
                                </wp:inline>
                              </w:drawing>
                            </w:r>
                          </w:p>
                          <w:p w14:paraId="3657BE6F" w14:textId="77777777"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6099B">
                              <w:rPr>
                                <w:rFonts w:ascii="Klee Medium" w:eastAsia="Klee Medium" w:hAnsi="Klee Medium" w:cs="Calibri"/>
                                <w:b/>
                                <w:bCs/>
                                <w:color w:val="0432FF"/>
                                <w:sz w:val="12"/>
                                <w:szCs w:val="10"/>
                                <w:u w:val="single"/>
                                <w:bdr w:val="none" w:sz="0" w:space="0" w:color="auto" w:frame="1"/>
                                <w:lang w:eastAsia="en-GB"/>
                              </w:rPr>
                              <w:t>Key knowledge:</w:t>
                            </w:r>
                          </w:p>
                          <w:p w14:paraId="5F31708E" w14:textId="7ACEC100" w:rsidR="0036099B" w:rsidRPr="0036099B" w:rsidRDefault="0015235F"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To be healthy, we should aim to eat more fruit and vegetables and carbohydrates than fat and dairy.</w:t>
                            </w:r>
                          </w:p>
                          <w:p w14:paraId="06B7D553" w14:textId="1E92BDE5" w:rsidR="0036099B" w:rsidRPr="0036099B" w:rsidRDefault="0015235F"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A</w:t>
                            </w:r>
                            <w:r w:rsidR="0036099B" w:rsidRPr="0036099B">
                              <w:rPr>
                                <w:rFonts w:ascii="Klee Medium" w:eastAsia="Klee Medium" w:hAnsi="Klee Medium" w:cs="Calibri"/>
                                <w:bCs/>
                                <w:color w:val="0432FF"/>
                                <w:sz w:val="12"/>
                                <w:szCs w:val="10"/>
                                <w:bdr w:val="none" w:sz="0" w:space="0" w:color="auto" w:frame="1"/>
                                <w:lang w:eastAsia="en-GB"/>
                              </w:rPr>
                              <w:t xml:space="preserve"> variety of food is needed in the diet because different foods contain different substances that are needed for h</w:t>
                            </w:r>
                            <w:r w:rsidR="0036099B">
                              <w:rPr>
                                <w:rFonts w:ascii="Klee Medium" w:eastAsia="Klee Medium" w:hAnsi="Klee Medium" w:cs="Calibri"/>
                                <w:bCs/>
                                <w:color w:val="0432FF"/>
                                <w:sz w:val="12"/>
                                <w:szCs w:val="10"/>
                                <w:bdr w:val="none" w:sz="0" w:space="0" w:color="auto" w:frame="1"/>
                                <w:lang w:eastAsia="en-GB"/>
                              </w:rPr>
                              <w:t>ealth – nutrients</w:t>
                            </w:r>
                            <w:r w:rsidR="0036099B" w:rsidRPr="0036099B">
                              <w:rPr>
                                <w:rFonts w:ascii="Klee Medium" w:eastAsia="Klee Medium" w:hAnsi="Klee Medium" w:cs="Calibri"/>
                                <w:bCs/>
                                <w:color w:val="0432FF"/>
                                <w:sz w:val="12"/>
                                <w:szCs w:val="10"/>
                                <w:bdr w:val="none" w:sz="0" w:space="0" w:color="auto" w:frame="1"/>
                                <w:lang w:eastAsia="en-GB"/>
                              </w:rPr>
                              <w:t>, vitamins and minerals.</w:t>
                            </w:r>
                          </w:p>
                          <w:p w14:paraId="557F8D8B" w14:textId="156390D9" w:rsidR="0036099B" w:rsidRDefault="0015235F"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The plate above shows the correct proportions for a balanced meal.</w:t>
                            </w:r>
                          </w:p>
                          <w:p w14:paraId="0F64E984" w14:textId="01820B0E" w:rsidR="003B3ECB" w:rsidRPr="003B3ECB" w:rsidRDefault="0015235F"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I will</w:t>
                            </w:r>
                            <w:r w:rsidR="003B3ECB" w:rsidRPr="003B3ECB">
                              <w:rPr>
                                <w:rFonts w:ascii="Klee Medium" w:eastAsia="Klee Medium" w:hAnsi="Klee Medium" w:cs="Calibri"/>
                                <w:bCs/>
                                <w:color w:val="0432FF"/>
                                <w:sz w:val="12"/>
                                <w:szCs w:val="10"/>
                                <w:bdr w:val="none" w:sz="0" w:space="0" w:color="auto" w:frame="1"/>
                                <w:lang w:eastAsia="en-GB"/>
                              </w:rPr>
                              <w:t xml:space="preserve"> know where and how a variety of </w:t>
                            </w:r>
                            <w:r>
                              <w:rPr>
                                <w:rFonts w:ascii="Klee Medium" w:eastAsia="Klee Medium" w:hAnsi="Klee Medium" w:cs="Calibri"/>
                                <w:bCs/>
                                <w:color w:val="0432FF"/>
                                <w:sz w:val="12"/>
                                <w:szCs w:val="10"/>
                                <w:bdr w:val="none" w:sz="0" w:space="0" w:color="auto" w:frame="1"/>
                                <w:lang w:eastAsia="en-GB"/>
                              </w:rPr>
                              <w:t xml:space="preserve">common </w:t>
                            </w:r>
                            <w:r w:rsidR="003B3ECB" w:rsidRPr="003B3ECB">
                              <w:rPr>
                                <w:rFonts w:ascii="Klee Medium" w:eastAsia="Klee Medium" w:hAnsi="Klee Medium" w:cs="Calibri"/>
                                <w:bCs/>
                                <w:color w:val="0432FF"/>
                                <w:sz w:val="12"/>
                                <w:szCs w:val="10"/>
                                <w:bdr w:val="none" w:sz="0" w:space="0" w:color="auto" w:frame="1"/>
                                <w:lang w:eastAsia="en-GB"/>
                              </w:rPr>
                              <w:t xml:space="preserve">ingredients are grown. </w:t>
                            </w:r>
                          </w:p>
                          <w:p w14:paraId="2D5F2AFF" w14:textId="30E45744"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I know some fruits and vegetables that are grown in the UK: strawberries, raspberries, apples, pears, cherries, plums, carrots, potatoes, tomatoes, onions, turnips, cabbages, parsnips, squash, beetroot, and celery.</w:t>
                            </w:r>
                          </w:p>
                          <w:p w14:paraId="37013B66"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Seasonal fruit and veg are those that are ripe and ready to harvest at a particular time of year.</w:t>
                            </w:r>
                          </w:p>
                          <w:p w14:paraId="0360A3C3" w14:textId="695A1C6B" w:rsidR="0036099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The weather can affect plants and how well they grow.</w:t>
                            </w:r>
                          </w:p>
                          <w:p w14:paraId="29F0A8C4" w14:textId="77777777" w:rsidR="003B3ECB" w:rsidRPr="003B3ECB" w:rsidRDefault="003B3ECB" w:rsidP="003B3EC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B3ECB">
                              <w:rPr>
                                <w:rFonts w:ascii="Klee Medium" w:eastAsia="Klee Medium" w:hAnsi="Klee Medium" w:cs="Calibri"/>
                                <w:b/>
                                <w:bCs/>
                                <w:color w:val="0432FF"/>
                                <w:sz w:val="12"/>
                                <w:szCs w:val="10"/>
                                <w:u w:val="single"/>
                                <w:bdr w:val="none" w:sz="0" w:space="0" w:color="auto" w:frame="1"/>
                                <w:lang w:eastAsia="en-GB"/>
                              </w:rPr>
                              <w:t>Key Skills:</w:t>
                            </w:r>
                          </w:p>
                          <w:p w14:paraId="108728EB"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To cut food using the claw hold technique independently.</w:t>
                            </w:r>
                          </w:p>
                          <w:p w14:paraId="2C397E50"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Control the temperature on a hob.</w:t>
                            </w:r>
                          </w:p>
                          <w:p w14:paraId="34AF8CB8"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Measure ingredients to the nearest millilitre accurately and assemble or cook ingredients.</w:t>
                            </w:r>
                          </w:p>
                          <w:p w14:paraId="410112C2" w14:textId="4DB63786"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Prepare ingredients safely and hygienically using appropriate kitchen utensils.</w:t>
                            </w:r>
                          </w:p>
                          <w:p w14:paraId="2D771B4D" w14:textId="77777777"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6099B">
                              <w:rPr>
                                <w:rFonts w:ascii="Klee Medium" w:eastAsia="Klee Medium" w:hAnsi="Klee Medium" w:cs="Calibri"/>
                                <w:b/>
                                <w:bCs/>
                                <w:color w:val="0432FF"/>
                                <w:sz w:val="12"/>
                                <w:szCs w:val="10"/>
                                <w:u w:val="single"/>
                                <w:bdr w:val="none" w:sz="0" w:space="0" w:color="auto" w:frame="1"/>
                                <w:lang w:eastAsia="en-GB"/>
                              </w:rPr>
                              <w:t>Key Vocabulary</w:t>
                            </w:r>
                          </w:p>
                          <w:p w14:paraId="5472D22B" w14:textId="5219DC34"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•Bread, rice, potatoes</w:t>
                            </w:r>
                            <w:r>
                              <w:rPr>
                                <w:rFonts w:ascii="Klee Medium" w:eastAsia="Klee Medium" w:hAnsi="Klee Medium" w:cs="Calibri"/>
                                <w:bCs/>
                                <w:color w:val="0432FF"/>
                                <w:sz w:val="12"/>
                                <w:szCs w:val="10"/>
                                <w:bdr w:val="none" w:sz="0" w:space="0" w:color="auto" w:frame="1"/>
                                <w:lang w:eastAsia="en-GB"/>
                              </w:rPr>
                              <w:t xml:space="preserve">, pasta and other starchy foods </w:t>
                            </w:r>
                            <w:r w:rsidRPr="0036099B">
                              <w:rPr>
                                <w:rFonts w:ascii="Klee Medium" w:eastAsia="Klee Medium" w:hAnsi="Klee Medium" w:cs="Calibri"/>
                                <w:bCs/>
                                <w:color w:val="0432FF"/>
                                <w:sz w:val="12"/>
                                <w:szCs w:val="10"/>
                                <w:bdr w:val="none" w:sz="0" w:space="0" w:color="auto" w:frame="1"/>
                                <w:lang w:eastAsia="en-GB"/>
                              </w:rPr>
                              <w:t>•Carbohydrates and starches.</w:t>
                            </w:r>
                          </w:p>
                          <w:p w14:paraId="1333B659" w14:textId="18F88E5B"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w:t>
                            </w:r>
                            <w:r>
                              <w:rPr>
                                <w:rFonts w:ascii="Klee Medium" w:eastAsia="Klee Medium" w:hAnsi="Klee Medium" w:cs="Calibri"/>
                                <w:bCs/>
                                <w:color w:val="0432FF"/>
                                <w:sz w:val="12"/>
                                <w:szCs w:val="10"/>
                                <w:bdr w:val="none" w:sz="0" w:space="0" w:color="auto" w:frame="1"/>
                                <w:lang w:eastAsia="en-GB"/>
                              </w:rPr>
                              <w:t>Milk and dairy foods</w:t>
                            </w:r>
                            <w:r w:rsidRPr="0036099B">
                              <w:rPr>
                                <w:rFonts w:ascii="Klee Medium" w:eastAsia="Klee Medium" w:hAnsi="Klee Medium" w:cs="Calibri"/>
                                <w:bCs/>
                                <w:color w:val="0432FF"/>
                                <w:sz w:val="12"/>
                                <w:szCs w:val="10"/>
                                <w:bdr w:val="none" w:sz="0" w:space="0" w:color="auto" w:frame="1"/>
                                <w:lang w:eastAsia="en-GB"/>
                              </w:rPr>
                              <w:t>•</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Meat, fish, eggs, beans and other non-dairy sources of protein;</w:t>
                            </w:r>
                          </w:p>
                          <w:p w14:paraId="731945FF" w14:textId="668FCD7A"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 xml:space="preserve">•Sugars and </w:t>
                            </w:r>
                            <w:proofErr w:type="gramStart"/>
                            <w:r w:rsidRPr="0036099B">
                              <w:rPr>
                                <w:rFonts w:ascii="Klee Medium" w:eastAsia="Klee Medium" w:hAnsi="Klee Medium" w:cs="Calibri"/>
                                <w:bCs/>
                                <w:color w:val="0432FF"/>
                                <w:sz w:val="12"/>
                                <w:szCs w:val="10"/>
                                <w:bdr w:val="none" w:sz="0" w:space="0" w:color="auto" w:frame="1"/>
                                <w:lang w:eastAsia="en-GB"/>
                              </w:rPr>
                              <w:t>fats</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w:t>
                            </w:r>
                            <w:proofErr w:type="gramEnd"/>
                            <w:r w:rsidRPr="0036099B">
                              <w:rPr>
                                <w:rFonts w:ascii="Klee Medium" w:eastAsia="Klee Medium" w:hAnsi="Klee Medium" w:cs="Calibri"/>
                                <w:bCs/>
                                <w:color w:val="0432FF"/>
                                <w:sz w:val="12"/>
                                <w:szCs w:val="10"/>
                                <w:bdr w:val="none" w:sz="0" w:space="0" w:color="auto" w:frame="1"/>
                                <w:lang w:eastAsia="en-GB"/>
                              </w:rPr>
                              <w:t>Seasonality</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•Flavour</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•Home grown</w:t>
                            </w:r>
                          </w:p>
                          <w:p w14:paraId="7F638FF8" w14:textId="34DE4424"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•Naturally grown</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•Organically grown</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•Produce</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•Millilitre</w:t>
                            </w:r>
                          </w:p>
                          <w:p w14:paraId="0AE25A0B" w14:textId="1FF10C87" w:rsidR="00DA5C2E"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Degrees Celsius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D2BE1" id="Rectangle 10" o:spid="_x0000_s1028" style="position:absolute;margin-left:889pt;margin-top:-23pt;width:255.55pt;height:322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" fillcolor="white [3212]" strokecolor="#1f4d78 [1604]" strokeweight="1pt">
                <v:textbox>
                  <w:txbxContent>
                    <w:p w14:paraId="2F20494E" w14:textId="544C93E3" w:rsidR="00C4519C" w:rsidRPr="004E37BC" w:rsidRDefault="004E37BC" w:rsidP="00C4519C">
                      <w:pPr>
                        <w:shd w:val="clear" w:color="auto" w:fill="FFFFFF"/>
                        <w:spacing w:after="0" w:line="240" w:lineRule="auto"/>
                        <w:jc w:val="center"/>
                        <w:rPr>
                          <w:rFonts w:ascii="Klee Medium" w:eastAsia="Klee Medium" w:hAnsi="Klee Medium" w:cs="Calibri"/>
                          <w:b/>
                          <w:bCs/>
                          <w:color w:val="0432FF"/>
                          <w:sz w:val="14"/>
                          <w:szCs w:val="18"/>
                          <w:u w:val="single"/>
                          <w:bdr w:val="none" w:sz="0" w:space="0" w:color="auto" w:frame="1"/>
                          <w:lang w:eastAsia="en-GB"/>
                        </w:rPr>
                      </w:pPr>
                      <w:r w:rsidRPr="004E37BC">
                        <w:rPr>
                          <w:rFonts w:ascii="Klee Medium" w:eastAsia="Klee Medium" w:hAnsi="Klee Medium" w:cs="Calibri"/>
                          <w:b/>
                          <w:bCs/>
                          <w:color w:val="0432FF"/>
                          <w:sz w:val="14"/>
                          <w:szCs w:val="18"/>
                          <w:u w:val="single"/>
                          <w:bdr w:val="none" w:sz="0" w:space="0" w:color="auto" w:frame="1"/>
                          <w:lang w:eastAsia="en-GB"/>
                        </w:rPr>
                        <w:t>Design and Technology</w:t>
                      </w:r>
                    </w:p>
                    <w:p w14:paraId="7EF21AB4" w14:textId="77777777"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6099B">
                        <w:rPr>
                          <w:rFonts w:ascii="Klee Medium" w:eastAsia="Klee Medium" w:hAnsi="Klee Medium" w:cs="Calibri"/>
                          <w:b/>
                          <w:bCs/>
                          <w:color w:val="0432FF"/>
                          <w:sz w:val="12"/>
                          <w:szCs w:val="10"/>
                          <w:u w:val="single"/>
                          <w:bdr w:val="none" w:sz="0" w:space="0" w:color="auto" w:frame="1"/>
                          <w:lang w:eastAsia="en-GB"/>
                        </w:rPr>
                        <w:t>Design Brief: To make a healthy dish including naturally grown produce.</w:t>
                      </w:r>
                    </w:p>
                    <w:p w14:paraId="28F767D9" w14:textId="761B7F5D"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57485E">
                        <w:rPr>
                          <w:rFonts w:cstheme="minorHAnsi"/>
                          <w:noProof/>
                          <w:sz w:val="20"/>
                          <w:szCs w:val="20"/>
                          <w:lang w:eastAsia="en-GB"/>
                        </w:rPr>
                        <w:drawing>
                          <wp:inline distT="0" distB="0" distL="0" distR="0" wp14:anchorId="17F20581" wp14:editId="605441F8">
                            <wp:extent cx="698500" cy="664737"/>
                            <wp:effectExtent l="0" t="0" r="635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9555" cy="675257"/>
                                    </a:xfrm>
                                    <a:prstGeom prst="rect">
                                      <a:avLst/>
                                    </a:prstGeom>
                                  </pic:spPr>
                                </pic:pic>
                              </a:graphicData>
                            </a:graphic>
                          </wp:inline>
                        </w:drawing>
                      </w:r>
                    </w:p>
                    <w:p w14:paraId="3657BE6F" w14:textId="77777777"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6099B">
                        <w:rPr>
                          <w:rFonts w:ascii="Klee Medium" w:eastAsia="Klee Medium" w:hAnsi="Klee Medium" w:cs="Calibri"/>
                          <w:b/>
                          <w:bCs/>
                          <w:color w:val="0432FF"/>
                          <w:sz w:val="12"/>
                          <w:szCs w:val="10"/>
                          <w:u w:val="single"/>
                          <w:bdr w:val="none" w:sz="0" w:space="0" w:color="auto" w:frame="1"/>
                          <w:lang w:eastAsia="en-GB"/>
                        </w:rPr>
                        <w:t>Key knowledge:</w:t>
                      </w:r>
                    </w:p>
                    <w:p w14:paraId="5F31708E" w14:textId="7ACEC100" w:rsidR="0036099B" w:rsidRPr="0036099B" w:rsidRDefault="0015235F"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To be healthy, we should aim to eat more fruit and vegetables and carbohydrates than fat and dairy.</w:t>
                      </w:r>
                    </w:p>
                    <w:p w14:paraId="06B7D553" w14:textId="1E92BDE5" w:rsidR="0036099B" w:rsidRPr="0036099B" w:rsidRDefault="0015235F"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A</w:t>
                      </w:r>
                      <w:r w:rsidR="0036099B" w:rsidRPr="0036099B">
                        <w:rPr>
                          <w:rFonts w:ascii="Klee Medium" w:eastAsia="Klee Medium" w:hAnsi="Klee Medium" w:cs="Calibri"/>
                          <w:bCs/>
                          <w:color w:val="0432FF"/>
                          <w:sz w:val="12"/>
                          <w:szCs w:val="10"/>
                          <w:bdr w:val="none" w:sz="0" w:space="0" w:color="auto" w:frame="1"/>
                          <w:lang w:eastAsia="en-GB"/>
                        </w:rPr>
                        <w:t xml:space="preserve"> variety of food is needed in the diet because different foods contain different substances that are needed for h</w:t>
                      </w:r>
                      <w:r w:rsidR="0036099B">
                        <w:rPr>
                          <w:rFonts w:ascii="Klee Medium" w:eastAsia="Klee Medium" w:hAnsi="Klee Medium" w:cs="Calibri"/>
                          <w:bCs/>
                          <w:color w:val="0432FF"/>
                          <w:sz w:val="12"/>
                          <w:szCs w:val="10"/>
                          <w:bdr w:val="none" w:sz="0" w:space="0" w:color="auto" w:frame="1"/>
                          <w:lang w:eastAsia="en-GB"/>
                        </w:rPr>
                        <w:t>ealth – nutrients</w:t>
                      </w:r>
                      <w:r w:rsidR="0036099B" w:rsidRPr="0036099B">
                        <w:rPr>
                          <w:rFonts w:ascii="Klee Medium" w:eastAsia="Klee Medium" w:hAnsi="Klee Medium" w:cs="Calibri"/>
                          <w:bCs/>
                          <w:color w:val="0432FF"/>
                          <w:sz w:val="12"/>
                          <w:szCs w:val="10"/>
                          <w:bdr w:val="none" w:sz="0" w:space="0" w:color="auto" w:frame="1"/>
                          <w:lang w:eastAsia="en-GB"/>
                        </w:rPr>
                        <w:t>, vitamins and minerals.</w:t>
                      </w:r>
                    </w:p>
                    <w:p w14:paraId="557F8D8B" w14:textId="156390D9" w:rsidR="0036099B" w:rsidRDefault="0015235F"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The plate above shows the correct proportions for a balanced meal.</w:t>
                      </w:r>
                    </w:p>
                    <w:p w14:paraId="0F64E984" w14:textId="01820B0E" w:rsidR="003B3ECB" w:rsidRPr="003B3ECB" w:rsidRDefault="0015235F"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Pr>
                          <w:rFonts w:ascii="Klee Medium" w:eastAsia="Klee Medium" w:hAnsi="Klee Medium" w:cs="Calibri"/>
                          <w:bCs/>
                          <w:color w:val="0432FF"/>
                          <w:sz w:val="12"/>
                          <w:szCs w:val="10"/>
                          <w:bdr w:val="none" w:sz="0" w:space="0" w:color="auto" w:frame="1"/>
                          <w:lang w:eastAsia="en-GB"/>
                        </w:rPr>
                        <w:t>I will</w:t>
                      </w:r>
                      <w:r w:rsidR="003B3ECB" w:rsidRPr="003B3ECB">
                        <w:rPr>
                          <w:rFonts w:ascii="Klee Medium" w:eastAsia="Klee Medium" w:hAnsi="Klee Medium" w:cs="Calibri"/>
                          <w:bCs/>
                          <w:color w:val="0432FF"/>
                          <w:sz w:val="12"/>
                          <w:szCs w:val="10"/>
                          <w:bdr w:val="none" w:sz="0" w:space="0" w:color="auto" w:frame="1"/>
                          <w:lang w:eastAsia="en-GB"/>
                        </w:rPr>
                        <w:t xml:space="preserve"> know where and how a variety of </w:t>
                      </w:r>
                      <w:r>
                        <w:rPr>
                          <w:rFonts w:ascii="Klee Medium" w:eastAsia="Klee Medium" w:hAnsi="Klee Medium" w:cs="Calibri"/>
                          <w:bCs/>
                          <w:color w:val="0432FF"/>
                          <w:sz w:val="12"/>
                          <w:szCs w:val="10"/>
                          <w:bdr w:val="none" w:sz="0" w:space="0" w:color="auto" w:frame="1"/>
                          <w:lang w:eastAsia="en-GB"/>
                        </w:rPr>
                        <w:t xml:space="preserve">common </w:t>
                      </w:r>
                      <w:r w:rsidR="003B3ECB" w:rsidRPr="003B3ECB">
                        <w:rPr>
                          <w:rFonts w:ascii="Klee Medium" w:eastAsia="Klee Medium" w:hAnsi="Klee Medium" w:cs="Calibri"/>
                          <w:bCs/>
                          <w:color w:val="0432FF"/>
                          <w:sz w:val="12"/>
                          <w:szCs w:val="10"/>
                          <w:bdr w:val="none" w:sz="0" w:space="0" w:color="auto" w:frame="1"/>
                          <w:lang w:eastAsia="en-GB"/>
                        </w:rPr>
                        <w:t xml:space="preserve">ingredients are grown. </w:t>
                      </w:r>
                    </w:p>
                    <w:p w14:paraId="2D5F2AFF" w14:textId="30E45744"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I know some fruits and vegetables that are grown in the UK: strawberries, raspberries, apples, pears, cherries, plums, carrots, potatoes, tomatoes, onions, turnips, cabbages, parsnips, squash, beetroot, and celery.</w:t>
                      </w:r>
                    </w:p>
                    <w:p w14:paraId="37013B66"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Seasonal fruit and veg are those that are ripe and ready to harvest at a particular time of year.</w:t>
                      </w:r>
                    </w:p>
                    <w:p w14:paraId="0360A3C3" w14:textId="695A1C6B" w:rsidR="0036099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The weather can affect plants and how well they grow.</w:t>
                      </w:r>
                    </w:p>
                    <w:p w14:paraId="29F0A8C4" w14:textId="77777777" w:rsidR="003B3ECB" w:rsidRPr="003B3ECB" w:rsidRDefault="003B3ECB" w:rsidP="003B3EC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B3ECB">
                        <w:rPr>
                          <w:rFonts w:ascii="Klee Medium" w:eastAsia="Klee Medium" w:hAnsi="Klee Medium" w:cs="Calibri"/>
                          <w:b/>
                          <w:bCs/>
                          <w:color w:val="0432FF"/>
                          <w:sz w:val="12"/>
                          <w:szCs w:val="10"/>
                          <w:u w:val="single"/>
                          <w:bdr w:val="none" w:sz="0" w:space="0" w:color="auto" w:frame="1"/>
                          <w:lang w:eastAsia="en-GB"/>
                        </w:rPr>
                        <w:t>Key Skills:</w:t>
                      </w:r>
                    </w:p>
                    <w:p w14:paraId="108728EB"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To cut food using the claw hold technique independently.</w:t>
                      </w:r>
                    </w:p>
                    <w:p w14:paraId="2C397E50"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Control the temperature on a hob.</w:t>
                      </w:r>
                    </w:p>
                    <w:p w14:paraId="34AF8CB8" w14:textId="77777777"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Measure ingredients to the nearest millilitre accurately and assemble or cook ingredients.</w:t>
                      </w:r>
                    </w:p>
                    <w:p w14:paraId="410112C2" w14:textId="4DB63786" w:rsidR="003B3ECB" w:rsidRPr="003B3ECB" w:rsidRDefault="003B3ECB" w:rsidP="003B3EC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B3ECB">
                        <w:rPr>
                          <w:rFonts w:ascii="Klee Medium" w:eastAsia="Klee Medium" w:hAnsi="Klee Medium" w:cs="Calibri"/>
                          <w:bCs/>
                          <w:color w:val="0432FF"/>
                          <w:sz w:val="12"/>
                          <w:szCs w:val="10"/>
                          <w:bdr w:val="none" w:sz="0" w:space="0" w:color="auto" w:frame="1"/>
                          <w:lang w:eastAsia="en-GB"/>
                        </w:rPr>
                        <w:t>Prepare ingredients safely and hygienically using appropriate kitchen utensils.</w:t>
                      </w:r>
                    </w:p>
                    <w:p w14:paraId="2D771B4D" w14:textId="77777777" w:rsidR="0036099B" w:rsidRPr="0036099B" w:rsidRDefault="0036099B" w:rsidP="0036099B">
                      <w:pPr>
                        <w:shd w:val="clear" w:color="auto" w:fill="FFFFFF"/>
                        <w:spacing w:after="0" w:line="240" w:lineRule="auto"/>
                        <w:jc w:val="center"/>
                        <w:rPr>
                          <w:rFonts w:ascii="Klee Medium" w:eastAsia="Klee Medium" w:hAnsi="Klee Medium" w:cs="Calibri"/>
                          <w:b/>
                          <w:bCs/>
                          <w:color w:val="0432FF"/>
                          <w:sz w:val="12"/>
                          <w:szCs w:val="10"/>
                          <w:u w:val="single"/>
                          <w:bdr w:val="none" w:sz="0" w:space="0" w:color="auto" w:frame="1"/>
                          <w:lang w:eastAsia="en-GB"/>
                        </w:rPr>
                      </w:pPr>
                      <w:r w:rsidRPr="0036099B">
                        <w:rPr>
                          <w:rFonts w:ascii="Klee Medium" w:eastAsia="Klee Medium" w:hAnsi="Klee Medium" w:cs="Calibri"/>
                          <w:b/>
                          <w:bCs/>
                          <w:color w:val="0432FF"/>
                          <w:sz w:val="12"/>
                          <w:szCs w:val="10"/>
                          <w:u w:val="single"/>
                          <w:bdr w:val="none" w:sz="0" w:space="0" w:color="auto" w:frame="1"/>
                          <w:lang w:eastAsia="en-GB"/>
                        </w:rPr>
                        <w:t>Key Vocabulary</w:t>
                      </w:r>
                    </w:p>
                    <w:p w14:paraId="5472D22B" w14:textId="5219DC34"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•Bread, rice, potatoes</w:t>
                      </w:r>
                      <w:r>
                        <w:rPr>
                          <w:rFonts w:ascii="Klee Medium" w:eastAsia="Klee Medium" w:hAnsi="Klee Medium" w:cs="Calibri"/>
                          <w:bCs/>
                          <w:color w:val="0432FF"/>
                          <w:sz w:val="12"/>
                          <w:szCs w:val="10"/>
                          <w:bdr w:val="none" w:sz="0" w:space="0" w:color="auto" w:frame="1"/>
                          <w:lang w:eastAsia="en-GB"/>
                        </w:rPr>
                        <w:t xml:space="preserve">, pasta and other starchy foods </w:t>
                      </w:r>
                      <w:r w:rsidRPr="0036099B">
                        <w:rPr>
                          <w:rFonts w:ascii="Klee Medium" w:eastAsia="Klee Medium" w:hAnsi="Klee Medium" w:cs="Calibri"/>
                          <w:bCs/>
                          <w:color w:val="0432FF"/>
                          <w:sz w:val="12"/>
                          <w:szCs w:val="10"/>
                          <w:bdr w:val="none" w:sz="0" w:space="0" w:color="auto" w:frame="1"/>
                          <w:lang w:eastAsia="en-GB"/>
                        </w:rPr>
                        <w:t>•Carbohydrates and starches.</w:t>
                      </w:r>
                    </w:p>
                    <w:p w14:paraId="1333B659" w14:textId="18F88E5B"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w:t>
                      </w:r>
                      <w:r>
                        <w:rPr>
                          <w:rFonts w:ascii="Klee Medium" w:eastAsia="Klee Medium" w:hAnsi="Klee Medium" w:cs="Calibri"/>
                          <w:bCs/>
                          <w:color w:val="0432FF"/>
                          <w:sz w:val="12"/>
                          <w:szCs w:val="10"/>
                          <w:bdr w:val="none" w:sz="0" w:space="0" w:color="auto" w:frame="1"/>
                          <w:lang w:eastAsia="en-GB"/>
                        </w:rPr>
                        <w:t>Milk and dairy foods</w:t>
                      </w:r>
                      <w:r w:rsidRPr="0036099B">
                        <w:rPr>
                          <w:rFonts w:ascii="Klee Medium" w:eastAsia="Klee Medium" w:hAnsi="Klee Medium" w:cs="Calibri"/>
                          <w:bCs/>
                          <w:color w:val="0432FF"/>
                          <w:sz w:val="12"/>
                          <w:szCs w:val="10"/>
                          <w:bdr w:val="none" w:sz="0" w:space="0" w:color="auto" w:frame="1"/>
                          <w:lang w:eastAsia="en-GB"/>
                        </w:rPr>
                        <w:t>•</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Meat, fish, eggs, beans and other non-dairy sources of protein;</w:t>
                      </w:r>
                    </w:p>
                    <w:p w14:paraId="731945FF" w14:textId="668FCD7A"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 xml:space="preserve">•Sugars and </w:t>
                      </w:r>
                      <w:proofErr w:type="gramStart"/>
                      <w:r w:rsidRPr="0036099B">
                        <w:rPr>
                          <w:rFonts w:ascii="Klee Medium" w:eastAsia="Klee Medium" w:hAnsi="Klee Medium" w:cs="Calibri"/>
                          <w:bCs/>
                          <w:color w:val="0432FF"/>
                          <w:sz w:val="12"/>
                          <w:szCs w:val="10"/>
                          <w:bdr w:val="none" w:sz="0" w:space="0" w:color="auto" w:frame="1"/>
                          <w:lang w:eastAsia="en-GB"/>
                        </w:rPr>
                        <w:t>fats</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w:t>
                      </w:r>
                      <w:proofErr w:type="gramEnd"/>
                      <w:r w:rsidRPr="0036099B">
                        <w:rPr>
                          <w:rFonts w:ascii="Klee Medium" w:eastAsia="Klee Medium" w:hAnsi="Klee Medium" w:cs="Calibri"/>
                          <w:bCs/>
                          <w:color w:val="0432FF"/>
                          <w:sz w:val="12"/>
                          <w:szCs w:val="10"/>
                          <w:bdr w:val="none" w:sz="0" w:space="0" w:color="auto" w:frame="1"/>
                          <w:lang w:eastAsia="en-GB"/>
                        </w:rPr>
                        <w:t>Seasonality</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•Flavour</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•Home grown</w:t>
                      </w:r>
                    </w:p>
                    <w:p w14:paraId="7F638FF8" w14:textId="34DE4424" w:rsidR="0036099B"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•Naturally grown</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•Organically grown</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•Produce</w:t>
                      </w:r>
                      <w:r>
                        <w:rPr>
                          <w:rFonts w:ascii="Klee Medium" w:eastAsia="Klee Medium" w:hAnsi="Klee Medium" w:cs="Calibri"/>
                          <w:bCs/>
                          <w:color w:val="0432FF"/>
                          <w:sz w:val="12"/>
                          <w:szCs w:val="10"/>
                          <w:bdr w:val="none" w:sz="0" w:space="0" w:color="auto" w:frame="1"/>
                          <w:lang w:eastAsia="en-GB"/>
                        </w:rPr>
                        <w:t xml:space="preserve"> </w:t>
                      </w:r>
                      <w:r w:rsidRPr="0036099B">
                        <w:rPr>
                          <w:rFonts w:ascii="Klee Medium" w:eastAsia="Klee Medium" w:hAnsi="Klee Medium" w:cs="Calibri"/>
                          <w:bCs/>
                          <w:color w:val="0432FF"/>
                          <w:sz w:val="12"/>
                          <w:szCs w:val="10"/>
                          <w:bdr w:val="none" w:sz="0" w:space="0" w:color="auto" w:frame="1"/>
                          <w:lang w:eastAsia="en-GB"/>
                        </w:rPr>
                        <w:t>•Millilitre</w:t>
                      </w:r>
                    </w:p>
                    <w:p w14:paraId="0AE25A0B" w14:textId="1FF10C87" w:rsidR="00DA5C2E" w:rsidRPr="0036099B" w:rsidRDefault="0036099B" w:rsidP="0036099B">
                      <w:pPr>
                        <w:shd w:val="clear" w:color="auto" w:fill="FFFFFF"/>
                        <w:spacing w:after="0" w:line="240" w:lineRule="auto"/>
                        <w:jc w:val="center"/>
                        <w:rPr>
                          <w:rFonts w:ascii="Klee Medium" w:eastAsia="Klee Medium" w:hAnsi="Klee Medium" w:cs="Calibri"/>
                          <w:bCs/>
                          <w:color w:val="0432FF"/>
                          <w:sz w:val="12"/>
                          <w:szCs w:val="10"/>
                          <w:bdr w:val="none" w:sz="0" w:space="0" w:color="auto" w:frame="1"/>
                          <w:lang w:eastAsia="en-GB"/>
                        </w:rPr>
                      </w:pPr>
                      <w:r w:rsidRPr="0036099B">
                        <w:rPr>
                          <w:rFonts w:ascii="Klee Medium" w:eastAsia="Klee Medium" w:hAnsi="Klee Medium" w:cs="Calibri"/>
                          <w:bCs/>
                          <w:color w:val="0432FF"/>
                          <w:sz w:val="12"/>
                          <w:szCs w:val="10"/>
                          <w:bdr w:val="none" w:sz="0" w:space="0" w:color="auto" w:frame="1"/>
                          <w:lang w:eastAsia="en-GB"/>
                        </w:rPr>
                        <w:t>Degrees Celsius</w:t>
                      </w:r>
                    </w:p>
                  </w:txbxContent>
                </v:textbox>
                <w10:wrap anchorx="margin"/>
              </v:rect>
            </w:pict>
          </mc:Fallback>
        </mc:AlternateContent>
      </w:r>
      <w:r w:rsidR="00A77089">
        <w:rPr>
          <w:noProof/>
          <w:lang w:eastAsia="en-GB"/>
        </w:rPr>
        <mc:AlternateContent>
          <mc:Choice Requires="wps">
            <w:drawing>
              <wp:anchor distT="0" distB="0" distL="114300" distR="114300" simplePos="0" relativeHeight="251734016" behindDoc="0" locked="0" layoutInCell="1" allowOverlap="1" wp14:anchorId="532DFE7C" wp14:editId="2039AD9D">
                <wp:simplePos x="0" y="0"/>
                <wp:positionH relativeFrom="margin">
                  <wp:posOffset>4146550</wp:posOffset>
                </wp:positionH>
                <wp:positionV relativeFrom="paragraph">
                  <wp:posOffset>3810</wp:posOffset>
                </wp:positionV>
                <wp:extent cx="3136900" cy="4427855"/>
                <wp:effectExtent l="0" t="0" r="25400" b="10795"/>
                <wp:wrapThrough wrapText="bothSides">
                  <wp:wrapPolygon edited="0">
                    <wp:start x="0" y="0"/>
                    <wp:lineTo x="0" y="21560"/>
                    <wp:lineTo x="21644" y="21560"/>
                    <wp:lineTo x="2164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3136900" cy="44278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40DB44"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Computing – Word Processing </w:t>
                            </w:r>
                          </w:p>
                          <w:p w14:paraId="73287C51"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 </w:t>
                            </w:r>
                          </w:p>
                          <w:p w14:paraId="73362D9A" w14:textId="3E2DBC07" w:rsid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noProof/>
                                <w:lang w:eastAsia="en-GB"/>
                              </w:rPr>
                              <w:drawing>
                                <wp:inline distT="0" distB="0" distL="0" distR="0" wp14:anchorId="7787D69B" wp14:editId="06268036">
                                  <wp:extent cx="1244600" cy="124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14:paraId="7B9335D3"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008068A8" w14:textId="1AEC91AF" w:rsid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Key Knowledge: </w:t>
                            </w:r>
                          </w:p>
                          <w:p w14:paraId="009D9782"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593BA44F"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We can select, use and combine a variety of software (including internet services) on a range of digital devices. </w:t>
                            </w:r>
                          </w:p>
                          <w:p w14:paraId="601B5C24"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We can design and create a range of programs, systems and content for given goals. </w:t>
                            </w:r>
                          </w:p>
                          <w:p w14:paraId="14AAB689"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We can collect, analyse, evaluate and present data and information in a variety of ways. </w:t>
                            </w:r>
                          </w:p>
                          <w:p w14:paraId="742956FF"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70FB5B70" w14:textId="4ABF4F44" w:rsid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Key Vocabulary: </w:t>
                            </w:r>
                          </w:p>
                          <w:p w14:paraId="2850C8A2"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75EFB99E"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Highlighting: Draw special attention to some text by marking it in a different colour. </w:t>
                            </w:r>
                          </w:p>
                          <w:p w14:paraId="08B0CBD4"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Font: Printable text characters in a specific style or size. </w:t>
                            </w:r>
                          </w:p>
                          <w:p w14:paraId="01882703"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Alignment: The appearance of the text in a paragraph. </w:t>
                            </w:r>
                          </w:p>
                          <w:p w14:paraId="57E70CEC" w14:textId="5F4D4AE5" w:rsidR="00505AC2"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proofErr w:type="spellStart"/>
                            <w:r w:rsidRPr="003F68E6">
                              <w:rPr>
                                <w:rFonts w:ascii="Klee Medium" w:eastAsia="Klee Medium" w:hAnsi="Klee Medium" w:cs="Segoe UI"/>
                                <w:bCs/>
                                <w:color w:val="0000FF"/>
                                <w:sz w:val="15"/>
                                <w:szCs w:val="15"/>
                                <w:lang w:eastAsia="en-GB"/>
                              </w:rPr>
                              <w:t>Tab</w:t>
                            </w:r>
                            <w:proofErr w:type="spellEnd"/>
                            <w:r w:rsidRPr="003F68E6">
                              <w:rPr>
                                <w:rFonts w:ascii="Klee Medium" w:eastAsia="Klee Medium" w:hAnsi="Klee Medium" w:cs="Segoe UI"/>
                                <w:bCs/>
                                <w:color w:val="0000FF"/>
                                <w:sz w:val="15"/>
                                <w:szCs w:val="15"/>
                                <w:lang w:eastAsia="en-GB"/>
                              </w:rPr>
                              <w:t xml:space="preserve"> key: To move several spaces across.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DFE7C" id="Rectangle 8" o:spid="_x0000_s1029" style="position:absolute;margin-left:326.5pt;margin-top:.3pt;width:247pt;height:348.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" fillcolor="white [3212]" strokecolor="#1f4d78 [1604]" strokeweight="1pt">
                <v:textbox>
                  <w:txbxContent>
                    <w:p w14:paraId="2040DB44"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Computing – Word Processing </w:t>
                      </w:r>
                    </w:p>
                    <w:p w14:paraId="73287C51"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 </w:t>
                      </w:r>
                    </w:p>
                    <w:p w14:paraId="73362D9A" w14:textId="3E2DBC07" w:rsid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noProof/>
                          <w:lang w:eastAsia="en-GB"/>
                        </w:rPr>
                        <w:drawing>
                          <wp:inline distT="0" distB="0" distL="0" distR="0" wp14:anchorId="7787D69B" wp14:editId="06268036">
                            <wp:extent cx="1244600" cy="124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14:paraId="7B9335D3"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008068A8" w14:textId="1AEC91AF" w:rsid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Key Knowledge: </w:t>
                      </w:r>
                    </w:p>
                    <w:p w14:paraId="009D9782"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593BA44F"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We can select, use and combine a variety of software (including internet services) on a range of digital devices. </w:t>
                      </w:r>
                    </w:p>
                    <w:p w14:paraId="601B5C24"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We can design and create a range of programs, systems and content for given goals. </w:t>
                      </w:r>
                    </w:p>
                    <w:p w14:paraId="14AAB689"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We can collect, analyse, evaluate and present data and information in a variety of ways. </w:t>
                      </w:r>
                    </w:p>
                    <w:p w14:paraId="742956FF"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70FB5B70" w14:textId="4ABF4F44" w:rsid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r w:rsidRPr="003F68E6">
                        <w:rPr>
                          <w:rFonts w:ascii="Klee Medium" w:eastAsia="Klee Medium" w:hAnsi="Klee Medium" w:cs="Segoe UI"/>
                          <w:b/>
                          <w:bCs/>
                          <w:color w:val="0000FF"/>
                          <w:sz w:val="15"/>
                          <w:szCs w:val="15"/>
                          <w:u w:val="single"/>
                          <w:lang w:eastAsia="en-GB"/>
                        </w:rPr>
                        <w:t xml:space="preserve">Key Vocabulary: </w:t>
                      </w:r>
                    </w:p>
                    <w:p w14:paraId="2850C8A2" w14:textId="77777777" w:rsidR="003F68E6" w:rsidRPr="003F68E6" w:rsidRDefault="003F68E6" w:rsidP="003F68E6">
                      <w:pPr>
                        <w:spacing w:after="0" w:line="240" w:lineRule="auto"/>
                        <w:jc w:val="center"/>
                        <w:textAlignment w:val="baseline"/>
                        <w:rPr>
                          <w:rFonts w:ascii="Klee Medium" w:eastAsia="Klee Medium" w:hAnsi="Klee Medium" w:cs="Segoe UI"/>
                          <w:b/>
                          <w:bCs/>
                          <w:color w:val="0000FF"/>
                          <w:sz w:val="15"/>
                          <w:szCs w:val="15"/>
                          <w:u w:val="single"/>
                          <w:lang w:eastAsia="en-GB"/>
                        </w:rPr>
                      </w:pPr>
                    </w:p>
                    <w:p w14:paraId="75EFB99E"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Highlighting: Draw special attention to some text by marking it in a different colour. </w:t>
                      </w:r>
                    </w:p>
                    <w:p w14:paraId="08B0CBD4"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Font: Printable text characters in a specific style or size. </w:t>
                      </w:r>
                    </w:p>
                    <w:p w14:paraId="01882703" w14:textId="77777777" w:rsidR="003F68E6"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r w:rsidRPr="003F68E6">
                        <w:rPr>
                          <w:rFonts w:ascii="Klee Medium" w:eastAsia="Klee Medium" w:hAnsi="Klee Medium" w:cs="Segoe UI"/>
                          <w:bCs/>
                          <w:color w:val="0000FF"/>
                          <w:sz w:val="15"/>
                          <w:szCs w:val="15"/>
                          <w:lang w:eastAsia="en-GB"/>
                        </w:rPr>
                        <w:t xml:space="preserve">Alignment: The appearance of the text in a paragraph. </w:t>
                      </w:r>
                    </w:p>
                    <w:p w14:paraId="57E70CEC" w14:textId="5F4D4AE5" w:rsidR="00505AC2" w:rsidRPr="003F68E6" w:rsidRDefault="003F68E6" w:rsidP="003F68E6">
                      <w:pPr>
                        <w:spacing w:after="0" w:line="240" w:lineRule="auto"/>
                        <w:jc w:val="center"/>
                        <w:textAlignment w:val="baseline"/>
                        <w:rPr>
                          <w:rFonts w:ascii="Klee Medium" w:eastAsia="Klee Medium" w:hAnsi="Klee Medium" w:cs="Segoe UI"/>
                          <w:bCs/>
                          <w:color w:val="0000FF"/>
                          <w:sz w:val="15"/>
                          <w:szCs w:val="15"/>
                          <w:lang w:eastAsia="en-GB"/>
                        </w:rPr>
                      </w:pPr>
                      <w:proofErr w:type="spellStart"/>
                      <w:r w:rsidRPr="003F68E6">
                        <w:rPr>
                          <w:rFonts w:ascii="Klee Medium" w:eastAsia="Klee Medium" w:hAnsi="Klee Medium" w:cs="Segoe UI"/>
                          <w:bCs/>
                          <w:color w:val="0000FF"/>
                          <w:sz w:val="15"/>
                          <w:szCs w:val="15"/>
                          <w:lang w:eastAsia="en-GB"/>
                        </w:rPr>
                        <w:t>Tab</w:t>
                      </w:r>
                      <w:proofErr w:type="spellEnd"/>
                      <w:r w:rsidRPr="003F68E6">
                        <w:rPr>
                          <w:rFonts w:ascii="Klee Medium" w:eastAsia="Klee Medium" w:hAnsi="Klee Medium" w:cs="Segoe UI"/>
                          <w:bCs/>
                          <w:color w:val="0000FF"/>
                          <w:sz w:val="15"/>
                          <w:szCs w:val="15"/>
                          <w:lang w:eastAsia="en-GB"/>
                        </w:rPr>
                        <w:t xml:space="preserve"> key: To move several spaces across.</w:t>
                      </w:r>
                    </w:p>
                  </w:txbxContent>
                </v:textbox>
                <w10:wrap type="through" anchorx="margin"/>
              </v:rect>
            </w:pict>
          </mc:Fallback>
        </mc:AlternateContent>
      </w:r>
      <w:r w:rsidR="009D2F41">
        <w:rPr>
          <w:noProof/>
          <w:lang w:eastAsia="en-GB"/>
        </w:rPr>
        <mc:AlternateContent>
          <mc:Choice Requires="wps">
            <w:drawing>
              <wp:anchor distT="0" distB="0" distL="114300" distR="114300" simplePos="0" relativeHeight="251377664" behindDoc="0" locked="0" layoutInCell="1" allowOverlap="1" wp14:anchorId="048B5979" wp14:editId="7577E00D">
                <wp:simplePos x="0" y="0"/>
                <wp:positionH relativeFrom="margin">
                  <wp:posOffset>-91440</wp:posOffset>
                </wp:positionH>
                <wp:positionV relativeFrom="paragraph">
                  <wp:posOffset>-316522</wp:posOffset>
                </wp:positionV>
                <wp:extent cx="3865245" cy="541606"/>
                <wp:effectExtent l="0" t="0" r="20955" b="11430"/>
                <wp:wrapNone/>
                <wp:docPr id="1" name="Oval 1"/>
                <wp:cNvGraphicFramePr/>
                <a:graphic xmlns:a="http://schemas.openxmlformats.org/drawingml/2006/main">
                  <a:graphicData uri="http://schemas.microsoft.com/office/word/2010/wordprocessingShape">
                    <wps:wsp>
                      <wps:cNvSpPr/>
                      <wps:spPr>
                        <a:xfrm>
                          <a:off x="0" y="0"/>
                          <a:ext cx="3865245" cy="541606"/>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59186" w14:textId="4A2C7AC5" w:rsidR="00184164" w:rsidRPr="009D2F41" w:rsidRDefault="00201A02" w:rsidP="008063FF">
                            <w:pPr>
                              <w:spacing w:after="0"/>
                              <w:jc w:val="center"/>
                              <w:rPr>
                                <w:rFonts w:ascii="Klee Medium" w:eastAsia="Klee Medium" w:hAnsi="Klee Medium" w:cstheme="minorHAnsi"/>
                                <w:sz w:val="14"/>
                                <w:szCs w:val="13"/>
                              </w:rPr>
                            </w:pPr>
                            <w:r w:rsidRPr="009D2F41">
                              <w:rPr>
                                <w:rFonts w:ascii="Klee Medium" w:eastAsia="Klee Medium" w:hAnsi="Klee Medium" w:cstheme="minorHAnsi"/>
                                <w:sz w:val="14"/>
                                <w:szCs w:val="13"/>
                              </w:rPr>
                              <w:t>Year 3 and 4</w:t>
                            </w:r>
                            <w:r w:rsidR="00CA0DA6" w:rsidRPr="009D2F41">
                              <w:rPr>
                                <w:rFonts w:ascii="Klee Medium" w:eastAsia="Klee Medium" w:hAnsi="Klee Medium" w:cstheme="minorHAnsi"/>
                                <w:sz w:val="14"/>
                                <w:szCs w:val="13"/>
                              </w:rPr>
                              <w:t xml:space="preserve"> </w:t>
                            </w:r>
                          </w:p>
                          <w:p w14:paraId="0292EAA4" w14:textId="7018B7AE" w:rsidR="002627E1" w:rsidRPr="009D2F41" w:rsidRDefault="004E37BC" w:rsidP="008063FF">
                            <w:pPr>
                              <w:spacing w:after="0"/>
                              <w:jc w:val="center"/>
                              <w:rPr>
                                <w:rFonts w:ascii="Klee Medium" w:eastAsia="Klee Medium" w:hAnsi="Klee Medium" w:cstheme="minorHAnsi"/>
                                <w:sz w:val="14"/>
                                <w:szCs w:val="13"/>
                              </w:rPr>
                            </w:pPr>
                            <w:r>
                              <w:rPr>
                                <w:rFonts w:ascii="Klee Medium" w:eastAsia="Klee Medium" w:hAnsi="Klee Medium" w:cstheme="minorHAnsi"/>
                                <w:sz w:val="14"/>
                                <w:szCs w:val="13"/>
                              </w:rPr>
                              <w:t>Autumn 2</w:t>
                            </w:r>
                          </w:p>
                          <w:p w14:paraId="175AAE4D" w14:textId="77777777" w:rsidR="00184164" w:rsidRPr="009D2F41" w:rsidRDefault="00184164" w:rsidP="008063FF">
                            <w:pPr>
                              <w:spacing w:after="0"/>
                              <w:jc w:val="center"/>
                              <w:rPr>
                                <w:rFonts w:ascii="Klee Medium" w:eastAsia="Klee Medium" w:hAnsi="Klee Medium"/>
                                <w:sz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B5979" id="Oval 1" o:spid="_x0000_s1030" style="position:absolute;margin-left:-7.2pt;margin-top:-24.9pt;width:304.35pt;height:42.65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" fillcolor="#2e74b5 [2404]" strokecolor="#2e74b5 [2404]" strokeweight="1pt">
                <v:stroke joinstyle="miter"/>
                <v:textbox>
                  <w:txbxContent>
                    <w:p w14:paraId="51859186" w14:textId="4A2C7AC5" w:rsidR="00184164" w:rsidRPr="009D2F41" w:rsidRDefault="00201A02" w:rsidP="008063FF">
                      <w:pPr>
                        <w:spacing w:after="0"/>
                        <w:jc w:val="center"/>
                        <w:rPr>
                          <w:rFonts w:ascii="Klee Medium" w:eastAsia="Klee Medium" w:hAnsi="Klee Medium" w:cstheme="minorHAnsi"/>
                          <w:sz w:val="14"/>
                          <w:szCs w:val="13"/>
                        </w:rPr>
                      </w:pPr>
                      <w:r w:rsidRPr="009D2F41">
                        <w:rPr>
                          <w:rFonts w:ascii="Klee Medium" w:eastAsia="Klee Medium" w:hAnsi="Klee Medium" w:cstheme="minorHAnsi"/>
                          <w:sz w:val="14"/>
                          <w:szCs w:val="13"/>
                        </w:rPr>
                        <w:t>Year 3 and 4</w:t>
                      </w:r>
                      <w:r w:rsidR="00CA0DA6" w:rsidRPr="009D2F41">
                        <w:rPr>
                          <w:rFonts w:ascii="Klee Medium" w:eastAsia="Klee Medium" w:hAnsi="Klee Medium" w:cstheme="minorHAnsi"/>
                          <w:sz w:val="14"/>
                          <w:szCs w:val="13"/>
                        </w:rPr>
                        <w:t xml:space="preserve"> </w:t>
                      </w:r>
                    </w:p>
                    <w:p w14:paraId="0292EAA4" w14:textId="7018B7AE" w:rsidR="002627E1" w:rsidRPr="009D2F41" w:rsidRDefault="004E37BC" w:rsidP="008063FF">
                      <w:pPr>
                        <w:spacing w:after="0"/>
                        <w:jc w:val="center"/>
                        <w:rPr>
                          <w:rFonts w:ascii="Klee Medium" w:eastAsia="Klee Medium" w:hAnsi="Klee Medium" w:cstheme="minorHAnsi"/>
                          <w:sz w:val="14"/>
                          <w:szCs w:val="13"/>
                        </w:rPr>
                      </w:pPr>
                      <w:r>
                        <w:rPr>
                          <w:rFonts w:ascii="Klee Medium" w:eastAsia="Klee Medium" w:hAnsi="Klee Medium" w:cstheme="minorHAnsi"/>
                          <w:sz w:val="14"/>
                          <w:szCs w:val="13"/>
                        </w:rPr>
                        <w:t>Autumn 2</w:t>
                      </w:r>
                    </w:p>
                    <w:p w14:paraId="175AAE4D" w14:textId="77777777" w:rsidR="00184164" w:rsidRPr="009D2F41" w:rsidRDefault="00184164" w:rsidP="008063FF">
                      <w:pPr>
                        <w:spacing w:after="0"/>
                        <w:jc w:val="center"/>
                        <w:rPr>
                          <w:rFonts w:ascii="Klee Medium" w:eastAsia="Klee Medium" w:hAnsi="Klee Medium"/>
                          <w:sz w:val="30"/>
                        </w:rPr>
                      </w:pPr>
                    </w:p>
                  </w:txbxContent>
                </v:textbox>
                <w10:wrap anchorx="margin"/>
              </v:oval>
            </w:pict>
          </mc:Fallback>
        </mc:AlternateContent>
      </w:r>
      <w:r w:rsidR="001E1ADC">
        <w:t xml:space="preserve"> </w:t>
      </w:r>
      <w:r w:rsidR="001E712F" w:rsidRPr="001E712F">
        <w:rPr>
          <w:rFonts w:ascii="Times New Roman" w:eastAsia="Times New Roman" w:hAnsi="Times New Roman" w:cs="Times New Roman"/>
          <w:sz w:val="24"/>
          <w:szCs w:val="24"/>
          <w:lang w:eastAsia="en-GB"/>
        </w:rPr>
        <w:fldChar w:fldCharType="begin"/>
      </w:r>
      <w:r w:rsidR="001E712F" w:rsidRPr="001E712F">
        <w:rPr>
          <w:rFonts w:ascii="Times New Roman" w:eastAsia="Times New Roman" w:hAnsi="Times New Roman" w:cs="Times New Roman"/>
          <w:sz w:val="24"/>
          <w:szCs w:val="24"/>
          <w:lang w:eastAsia="en-GB"/>
        </w:rPr>
        <w:instrText xml:space="preserve"> INCLUDEPICTURE "https://www.keystagehistory.co.uk/images/02-4-2i3.jpg" \* MERGEFORMATINET </w:instrText>
      </w:r>
      <w:r w:rsidR="001E712F" w:rsidRPr="001E712F">
        <w:rPr>
          <w:rFonts w:ascii="Times New Roman" w:eastAsia="Times New Roman" w:hAnsi="Times New Roman" w:cs="Times New Roman"/>
          <w:sz w:val="24"/>
          <w:szCs w:val="24"/>
          <w:lang w:eastAsia="en-GB"/>
        </w:rPr>
        <w:fldChar w:fldCharType="end"/>
      </w:r>
    </w:p>
    <w:p w14:paraId="78F72BC2" w14:textId="71D20CA6" w:rsidR="00251435" w:rsidRPr="00251435" w:rsidRDefault="00251435" w:rsidP="00251435">
      <w:pPr>
        <w:rPr>
          <w:rFonts w:ascii="Times New Roman" w:eastAsia="Times New Roman" w:hAnsi="Times New Roman" w:cs="Times New Roman"/>
          <w:sz w:val="24"/>
          <w:szCs w:val="24"/>
          <w:lang w:eastAsia="en-GB"/>
        </w:rPr>
      </w:pPr>
      <w:r w:rsidRPr="00251435">
        <w:rPr>
          <w:rFonts w:ascii="Times New Roman" w:eastAsia="Times New Roman" w:hAnsi="Times New Roman" w:cs="Times New Roman"/>
          <w:sz w:val="24"/>
          <w:szCs w:val="24"/>
          <w:lang w:eastAsia="en-GB"/>
        </w:rPr>
        <w:fldChar w:fldCharType="begin"/>
      </w:r>
      <w:r w:rsidRPr="00251435">
        <w:rPr>
          <w:rFonts w:ascii="Times New Roman" w:eastAsia="Times New Roman" w:hAnsi="Times New Roman" w:cs="Times New Roman"/>
          <w:sz w:val="24"/>
          <w:szCs w:val="24"/>
          <w:lang w:eastAsia="en-GB"/>
        </w:rPr>
        <w:instrText xml:space="preserve"> INCLUDEPICTURE "https://kids.kiddle.co/images/thumb/4/4d/Hamandir_Sahib_%28Golden_Temple%29.jpg/300px-Hamandir_Sahib_%28Golden_Temple%29.jpg" \* MERGEFORMATINET </w:instrText>
      </w:r>
      <w:r w:rsidRPr="00251435">
        <w:rPr>
          <w:rFonts w:ascii="Times New Roman" w:eastAsia="Times New Roman" w:hAnsi="Times New Roman" w:cs="Times New Roman"/>
          <w:sz w:val="24"/>
          <w:szCs w:val="24"/>
          <w:lang w:eastAsia="en-GB"/>
        </w:rPr>
        <w:fldChar w:fldCharType="end"/>
      </w:r>
    </w:p>
    <w:p w14:paraId="4666F501" w14:textId="0F5A8A62" w:rsidR="00E31FFB" w:rsidRDefault="00E31FFB" w:rsidP="00151ADA">
      <w:pPr>
        <w:spacing w:after="120"/>
      </w:pPr>
    </w:p>
    <w:p w14:paraId="7AE2A1FA" w14:textId="73CD5427" w:rsidR="00D73907" w:rsidRDefault="00E1115C" w:rsidP="00151ADA">
      <w:pPr>
        <w:spacing w:after="120"/>
      </w:pPr>
      <w:r>
        <w:t xml:space="preserve"> </w:t>
      </w:r>
    </w:p>
    <w:p w14:paraId="620CD5EC" w14:textId="15CAE79A" w:rsidR="000E2430" w:rsidRPr="000E2430" w:rsidRDefault="00965CA2" w:rsidP="000E2430">
      <w:pPr>
        <w:spacing w:after="0" w:line="240" w:lineRule="auto"/>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580416" behindDoc="0" locked="0" layoutInCell="1" allowOverlap="1" wp14:anchorId="62935909" wp14:editId="4F69E65B">
                <wp:simplePos x="0" y="0"/>
                <wp:positionH relativeFrom="margin">
                  <wp:posOffset>-317500</wp:posOffset>
                </wp:positionH>
                <wp:positionV relativeFrom="paragraph">
                  <wp:posOffset>174625</wp:posOffset>
                </wp:positionV>
                <wp:extent cx="4373880" cy="3157855"/>
                <wp:effectExtent l="0" t="0" r="26670" b="23495"/>
                <wp:wrapNone/>
                <wp:docPr id="11" name="Rectangle 11"/>
                <wp:cNvGraphicFramePr/>
                <a:graphic xmlns:a="http://schemas.openxmlformats.org/drawingml/2006/main">
                  <a:graphicData uri="http://schemas.microsoft.com/office/word/2010/wordprocessingShape">
                    <wps:wsp>
                      <wps:cNvSpPr/>
                      <wps:spPr>
                        <a:xfrm>
                          <a:off x="0" y="0"/>
                          <a:ext cx="4373880" cy="31578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8D68B4" w14:textId="56AB8A39" w:rsidR="00965CA2" w:rsidRDefault="002627E1" w:rsidP="00965CA2">
                            <w:pPr>
                              <w:spacing w:line="240" w:lineRule="auto"/>
                              <w:jc w:val="center"/>
                              <w:rPr>
                                <w:rFonts w:ascii="Klee Medium" w:eastAsia="Klee Medium" w:hAnsi="Klee Medium" w:cstheme="minorHAnsi"/>
                                <w:b/>
                                <w:color w:val="0000FF"/>
                                <w:sz w:val="13"/>
                                <w:szCs w:val="15"/>
                                <w:u w:val="single"/>
                                <w14:textOutline w14:w="0" w14:cap="flat" w14:cmpd="sng" w14:algn="ctr">
                                  <w14:noFill/>
                                  <w14:prstDash w14:val="solid"/>
                                  <w14:round/>
                                </w14:textOutline>
                              </w:rPr>
                            </w:pPr>
                            <w:bookmarkStart w:id="1" w:name="_Hlk70024505"/>
                            <w:r w:rsidRPr="00654640">
                              <w:rPr>
                                <w:rFonts w:ascii="Klee Medium" w:eastAsia="Klee Medium" w:hAnsi="Klee Medium" w:cstheme="minorHAnsi"/>
                                <w:b/>
                                <w:color w:val="0000FF"/>
                                <w:sz w:val="13"/>
                                <w:szCs w:val="15"/>
                                <w:u w:val="single"/>
                                <w14:textOutline w14:w="0" w14:cap="flat" w14:cmpd="sng" w14:algn="ctr">
                                  <w14:noFill/>
                                  <w14:prstDash w14:val="solid"/>
                                  <w14:round/>
                                </w14:textOutline>
                              </w:rPr>
                              <w:t>Musi</w:t>
                            </w:r>
                            <w:r w:rsidR="00F9316A" w:rsidRPr="00654640">
                              <w:rPr>
                                <w:rFonts w:ascii="Klee Medium" w:eastAsia="Klee Medium" w:hAnsi="Klee Medium" w:cstheme="minorHAnsi"/>
                                <w:b/>
                                <w:color w:val="0000FF"/>
                                <w:sz w:val="13"/>
                                <w:szCs w:val="15"/>
                                <w:u w:val="single"/>
                                <w14:textOutline w14:w="0" w14:cap="flat" w14:cmpd="sng" w14:algn="ctr">
                                  <w14:noFill/>
                                  <w14:prstDash w14:val="solid"/>
                                  <w14:round/>
                                </w14:textOutline>
                              </w:rPr>
                              <w:t>c</w:t>
                            </w:r>
                            <w:bookmarkEnd w:id="1"/>
                            <w:r w:rsidR="00654640" w:rsidRPr="00654640">
                              <w:rPr>
                                <w:rFonts w:ascii="Klee Medium" w:eastAsia="Klee Medium" w:hAnsi="Klee Medium" w:cstheme="minorHAnsi"/>
                                <w:b/>
                                <w:color w:val="0000FF"/>
                                <w:sz w:val="13"/>
                                <w:szCs w:val="15"/>
                                <w:u w:val="single"/>
                                <w14:textOutline w14:w="0" w14:cap="flat" w14:cmpd="sng" w14:algn="ctr">
                                  <w14:noFill/>
                                  <w14:prstDash w14:val="solid"/>
                                  <w14:round/>
                                </w14:textOutline>
                              </w:rPr>
                              <w:t xml:space="preserve"> </w:t>
                            </w:r>
                            <w:r w:rsidR="00965CA2" w:rsidRPr="00965CA2">
                              <w:rPr>
                                <w:rFonts w:ascii="Klee Medium" w:eastAsia="Klee Medium" w:hAnsi="Klee Medium" w:cstheme="minorHAnsi"/>
                                <w:b/>
                                <w:color w:val="0000FF"/>
                                <w:sz w:val="13"/>
                                <w:szCs w:val="15"/>
                                <w:u w:val="single"/>
                                <w14:textOutline w14:w="0" w14:cap="flat" w14:cmpd="sng" w14:algn="ctr">
                                  <w14:noFill/>
                                  <w14:prstDash w14:val="solid"/>
                                  <w14:round/>
                                </w14:textOutline>
                              </w:rPr>
                              <w:t>Combini</w:t>
                            </w:r>
                            <w:r w:rsidR="00965CA2">
                              <w:rPr>
                                <w:rFonts w:ascii="Klee Medium" w:eastAsia="Klee Medium" w:hAnsi="Klee Medium" w:cstheme="minorHAnsi"/>
                                <w:b/>
                                <w:color w:val="0000FF"/>
                                <w:sz w:val="13"/>
                                <w:szCs w:val="15"/>
                                <w:u w:val="single"/>
                                <w14:textOutline w14:w="0" w14:cap="flat" w14:cmpd="sng" w14:algn="ctr">
                                  <w14:noFill/>
                                  <w14:prstDash w14:val="solid"/>
                                  <w14:round/>
                                </w14:textOutline>
                              </w:rPr>
                              <w:t>ng Elements to Make Music Name</w:t>
                            </w:r>
                          </w:p>
                          <w:p w14:paraId="46413E81" w14:textId="71320239" w:rsidR="00654640" w:rsidRPr="00965CA2" w:rsidRDefault="00965CA2" w:rsidP="00965CA2">
                            <w:pPr>
                              <w:spacing w:line="240" w:lineRule="auto"/>
                              <w:jc w:val="center"/>
                              <w:rPr>
                                <w:rFonts w:ascii="Klee Medium" w:eastAsia="Klee Medium" w:hAnsi="Klee Medium" w:cstheme="minorHAnsi"/>
                                <w:b/>
                                <w:color w:val="0000FF"/>
                                <w:sz w:val="13"/>
                                <w:szCs w:val="15"/>
                                <w:u w:val="single"/>
                                <w14:textOutline w14:w="0" w14:cap="flat" w14:cmpd="sng" w14:algn="ctr">
                                  <w14:noFill/>
                                  <w14:prstDash w14:val="solid"/>
                                  <w14:round/>
                                </w14:textOutline>
                              </w:rPr>
                            </w:pPr>
                            <w:r w:rsidRPr="00965CA2">
                              <w:rPr>
                                <w:rFonts w:ascii="Klee Medium" w:eastAsia="Klee Medium" w:hAnsi="Klee Medium" w:cstheme="minorHAnsi"/>
                                <w:b/>
                                <w:color w:val="0000FF"/>
                                <w:sz w:val="13"/>
                                <w:szCs w:val="15"/>
                                <w:u w:val="single"/>
                                <w14:textOutline w14:w="0" w14:cap="flat" w14:cmpd="sng" w14:algn="ctr">
                                  <w14:noFill/>
                                  <w14:prstDash w14:val="solid"/>
                                  <w14:round/>
                                </w14:textOutline>
                              </w:rPr>
                              <w:t>How Does Music Connect Us With Our Past?</w:t>
                            </w:r>
                            <w:r w:rsidR="00FB0C59" w:rsidRPr="00FB0C59">
                              <w:rPr>
                                <w:noProof/>
                                <w:lang w:eastAsia="en-GB"/>
                              </w:rPr>
                              <w:t xml:space="preserve"> </w:t>
                            </w:r>
                          </w:p>
                          <w:p w14:paraId="09FD354C" w14:textId="135E1DAA" w:rsidR="00654640" w:rsidRDefault="00654640" w:rsidP="00654640">
                            <w:pPr>
                              <w:spacing w:line="240" w:lineRule="auto"/>
                              <w:jc w:val="center"/>
                              <w:rPr>
                                <w:rFonts w:ascii="Klee Medium" w:eastAsia="Klee Medium" w:hAnsi="Klee Medium" w:cs="Times New Roman"/>
                                <w:b/>
                                <w:color w:val="0000FF"/>
                                <w:sz w:val="13"/>
                                <w:szCs w:val="15"/>
                                <w:u w:val="single"/>
                                <w:lang w:eastAsia="en-GB"/>
                              </w:rPr>
                            </w:pPr>
                            <w:r w:rsidRPr="00654640">
                              <w:rPr>
                                <w:rFonts w:ascii="Klee Medium" w:eastAsia="Klee Medium" w:hAnsi="Klee Medium" w:cs="Times New Roman"/>
                                <w:b/>
                                <w:color w:val="0000FF"/>
                                <w:sz w:val="13"/>
                                <w:szCs w:val="15"/>
                                <w:u w:val="single"/>
                                <w:lang w:eastAsia="en-GB"/>
                              </w:rPr>
                              <w:t>Key Knowledge</w:t>
                            </w:r>
                          </w:p>
                          <w:p w14:paraId="1CA4BC88" w14:textId="590E3B3C" w:rsidR="00965CA2" w:rsidRDefault="00965CA2" w:rsidP="00654640">
                            <w:pPr>
                              <w:spacing w:line="240" w:lineRule="auto"/>
                              <w:jc w:val="center"/>
                              <w:rPr>
                                <w:rFonts w:ascii="Klee Medium" w:eastAsia="Klee Medium" w:hAnsi="Klee Medium" w:cs="Times New Roman"/>
                                <w:color w:val="0000FF"/>
                                <w:sz w:val="13"/>
                                <w:szCs w:val="15"/>
                                <w:lang w:eastAsia="en-GB"/>
                              </w:rPr>
                            </w:pPr>
                            <w:r w:rsidRPr="00965CA2">
                              <w:rPr>
                                <w:rFonts w:ascii="Klee Medium" w:eastAsia="Klee Medium" w:hAnsi="Klee Medium" w:cs="Times New Roman"/>
                                <w:b/>
                                <w:color w:val="0000FF"/>
                                <w:sz w:val="13"/>
                                <w:szCs w:val="15"/>
                                <w:lang w:eastAsia="en-GB"/>
                              </w:rPr>
                              <w:t>Andante</w:t>
                            </w:r>
                            <w:r w:rsidRPr="00965CA2">
                              <w:rPr>
                                <w:rFonts w:ascii="Klee Medium" w:eastAsia="Klee Medium" w:hAnsi="Klee Medium" w:cs="Times New Roman"/>
                                <w:color w:val="0000FF"/>
                                <w:sz w:val="13"/>
                                <w:szCs w:val="15"/>
                                <w:lang w:eastAsia="en-GB"/>
                              </w:rPr>
                              <w:t xml:space="preserve"> is the musical term for ‘at a walking pace’</w:t>
                            </w:r>
                          </w:p>
                          <w:p w14:paraId="6463305C" w14:textId="77777777" w:rsidR="00FB0C59" w:rsidRDefault="00965CA2" w:rsidP="00FB0C59">
                            <w:pPr>
                              <w:spacing w:line="240" w:lineRule="auto"/>
                              <w:jc w:val="center"/>
                              <w:rPr>
                                <w:rFonts w:ascii="Klee Medium" w:eastAsia="Klee Medium" w:hAnsi="Klee Medium" w:cs="Times New Roman"/>
                                <w:color w:val="0000FF"/>
                                <w:sz w:val="13"/>
                                <w:szCs w:val="15"/>
                                <w:lang w:eastAsia="en-GB"/>
                              </w:rPr>
                            </w:pPr>
                            <w:r>
                              <w:rPr>
                                <w:rFonts w:ascii="Klee Medium" w:eastAsia="Klee Medium" w:hAnsi="Klee Medium" w:cs="Times New Roman"/>
                                <w:color w:val="0000FF"/>
                                <w:sz w:val="13"/>
                                <w:szCs w:val="15"/>
                                <w:lang w:eastAsia="en-GB"/>
                              </w:rPr>
                              <w:t>There are 2 crotchet beats in a bar (2/4)</w:t>
                            </w:r>
                          </w:p>
                          <w:p w14:paraId="0724DA8F" w14:textId="1D03CBB4" w:rsidR="00965CA2" w:rsidRDefault="00965CA2" w:rsidP="00FB0C59">
                            <w:pPr>
                              <w:spacing w:line="240" w:lineRule="auto"/>
                              <w:jc w:val="center"/>
                              <w:rPr>
                                <w:rFonts w:ascii="Klee Medium" w:eastAsia="Klee Medium" w:hAnsi="Klee Medium" w:cs="Times New Roman"/>
                                <w:color w:val="0000FF"/>
                                <w:sz w:val="13"/>
                                <w:szCs w:val="15"/>
                                <w:lang w:eastAsia="en-GB"/>
                              </w:rPr>
                            </w:pPr>
                            <w:r>
                              <w:rPr>
                                <w:rFonts w:ascii="Klee Medium" w:eastAsia="Klee Medium" w:hAnsi="Klee Medium" w:cs="Times New Roman"/>
                                <w:color w:val="0000FF"/>
                                <w:sz w:val="13"/>
                                <w:szCs w:val="15"/>
                                <w:lang w:eastAsia="en-GB"/>
                              </w:rPr>
                              <w:t>F major scales have one flat in the key signature</w:t>
                            </w:r>
                          </w:p>
                          <w:p w14:paraId="35AA772E" w14:textId="6D4F15C5" w:rsidR="00A10CA5" w:rsidRDefault="00A10CA5" w:rsidP="00FB0C59">
                            <w:pPr>
                              <w:spacing w:line="240" w:lineRule="auto"/>
                              <w:jc w:val="center"/>
                              <w:rPr>
                                <w:rFonts w:ascii="Klee Medium" w:eastAsia="Klee Medium" w:hAnsi="Klee Medium" w:cs="Times New Roman"/>
                                <w:color w:val="0000FF"/>
                                <w:sz w:val="13"/>
                                <w:szCs w:val="15"/>
                                <w:lang w:eastAsia="en-GB"/>
                              </w:rPr>
                            </w:pPr>
                            <w:r>
                              <w:rPr>
                                <w:rFonts w:ascii="Klee Medium" w:eastAsia="Klee Medium" w:hAnsi="Klee Medium" w:cs="Times New Roman"/>
                                <w:color w:val="0000FF"/>
                                <w:sz w:val="13"/>
                                <w:szCs w:val="15"/>
                                <w:lang w:eastAsia="en-GB"/>
                              </w:rPr>
                              <w:t>To place the notes CDEGA on a stave</w:t>
                            </w:r>
                          </w:p>
                          <w:p w14:paraId="02029F11" w14:textId="338FA67E" w:rsidR="00FB0C59" w:rsidRDefault="00FB0C59" w:rsidP="00FB0C59">
                            <w:pPr>
                              <w:spacing w:line="240" w:lineRule="auto"/>
                              <w:jc w:val="center"/>
                              <w:rPr>
                                <w:rFonts w:ascii="Klee Medium" w:eastAsia="Klee Medium" w:hAnsi="Klee Medium" w:cstheme="minorHAnsi"/>
                                <w:bCs/>
                                <w:color w:val="0000FF"/>
                                <w:sz w:val="13"/>
                                <w:szCs w:val="15"/>
                                <w:bdr w:val="none" w:sz="0" w:space="0" w:color="auto" w:frame="1"/>
                                <w:lang w:eastAsia="en-GB"/>
                              </w:rPr>
                            </w:pPr>
                            <w:r>
                              <w:rPr>
                                <w:noProof/>
                                <w:lang w:eastAsia="en-GB"/>
                              </w:rPr>
                              <w:drawing>
                                <wp:inline distT="0" distB="0" distL="0" distR="0" wp14:anchorId="28F30199" wp14:editId="2D151643">
                                  <wp:extent cx="1308199" cy="6413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437" t="51802" r="6492" b="32834"/>
                                          <a:stretch/>
                                        </pic:blipFill>
                                        <pic:spPr bwMode="auto">
                                          <a:xfrm>
                                            <a:off x="0" y="0"/>
                                            <a:ext cx="1320452" cy="647357"/>
                                          </a:xfrm>
                                          <a:prstGeom prst="rect">
                                            <a:avLst/>
                                          </a:prstGeom>
                                          <a:ln>
                                            <a:noFill/>
                                          </a:ln>
                                          <a:extLst>
                                            <a:ext uri="{53640926-AAD7-44D8-BBD7-CCE9431645EC}">
                                              <a14:shadowObscured xmlns:a14="http://schemas.microsoft.com/office/drawing/2010/main"/>
                                            </a:ext>
                                          </a:extLst>
                                        </pic:spPr>
                                      </pic:pic>
                                    </a:graphicData>
                                  </a:graphic>
                                </wp:inline>
                              </w:drawing>
                            </w:r>
                          </w:p>
                          <w:p w14:paraId="085AFF5F" w14:textId="77777777" w:rsidR="00A10CA5" w:rsidRDefault="00F660B5" w:rsidP="00A10CA5">
                            <w:pPr>
                              <w:spacing w:line="240" w:lineRule="auto"/>
                              <w:jc w:val="center"/>
                              <w:rPr>
                                <w:rFonts w:ascii="Klee Medium" w:eastAsia="Klee Medium" w:hAnsi="Klee Medium" w:cstheme="minorHAnsi"/>
                                <w:bCs/>
                                <w:color w:val="0000FF"/>
                                <w:sz w:val="13"/>
                                <w:szCs w:val="15"/>
                                <w:bdr w:val="none" w:sz="0" w:space="0" w:color="auto" w:frame="1"/>
                                <w:lang w:eastAsia="en-GB"/>
                              </w:rPr>
                            </w:pPr>
                            <w:r w:rsidRPr="00654640">
                              <w:rPr>
                                <w:rFonts w:ascii="Klee Medium" w:eastAsia="Klee Medium" w:hAnsi="Klee Medium" w:cstheme="minorHAnsi"/>
                                <w:b/>
                                <w:bCs/>
                                <w:color w:val="0000FF"/>
                                <w:sz w:val="13"/>
                                <w:szCs w:val="15"/>
                                <w:u w:val="single"/>
                                <w:bdr w:val="none" w:sz="0" w:space="0" w:color="auto" w:frame="1"/>
                                <w:lang w:eastAsia="en-GB"/>
                              </w:rPr>
                              <w:t>Key Vocabulary</w:t>
                            </w:r>
                          </w:p>
                          <w:p w14:paraId="22DF3D4D" w14:textId="2F20C191" w:rsidR="00965CA2" w:rsidRPr="00A10CA5" w:rsidRDefault="00965CA2" w:rsidP="00A10CA5">
                            <w:pPr>
                              <w:spacing w:line="240" w:lineRule="auto"/>
                              <w:rPr>
                                <w:rFonts w:ascii="Klee Medium" w:eastAsia="Klee Medium" w:hAnsi="Klee Medium" w:cstheme="minorHAnsi"/>
                                <w:bCs/>
                                <w:color w:val="0000FF"/>
                                <w:sz w:val="13"/>
                                <w:szCs w:val="15"/>
                                <w:bdr w:val="none" w:sz="0" w:space="0" w:color="auto" w:frame="1"/>
                                <w:lang w:eastAsia="en-GB"/>
                              </w:rPr>
                            </w:pPr>
                            <w:r>
                              <w:rPr>
                                <w:rFonts w:ascii="Klee Medium" w:eastAsia="Klee Medium" w:hAnsi="Klee Medium" w:cstheme="minorHAnsi"/>
                                <w:b/>
                                <w:bCs/>
                                <w:color w:val="0000FF"/>
                                <w:sz w:val="13"/>
                                <w:szCs w:val="15"/>
                                <w:bdr w:val="none" w:sz="0" w:space="0" w:color="auto" w:frame="1"/>
                                <w:lang w:eastAsia="en-GB"/>
                              </w:rPr>
                              <w:t>Key Signature-</w:t>
                            </w:r>
                            <w:r w:rsidR="00A10CA5" w:rsidRPr="00A10CA5">
                              <w:rPr>
                                <w:rFonts w:ascii="Klee Medium" w:eastAsia="Klee Medium" w:hAnsi="Klee Medium" w:cstheme="minorHAnsi"/>
                                <w:bCs/>
                                <w:color w:val="0000FF"/>
                                <w:sz w:val="13"/>
                                <w:szCs w:val="15"/>
                                <w:bdr w:val="none" w:sz="0" w:space="0" w:color="auto" w:frame="1"/>
                                <w:lang w:eastAsia="en-GB"/>
                              </w:rPr>
                              <w:t xml:space="preserve">the </w:t>
                            </w:r>
                            <w:r w:rsidR="00A10CA5">
                              <w:rPr>
                                <w:rFonts w:ascii="Klee Medium" w:eastAsia="Klee Medium" w:hAnsi="Klee Medium" w:cstheme="minorHAnsi"/>
                                <w:bCs/>
                                <w:color w:val="0000FF"/>
                                <w:sz w:val="13"/>
                                <w:szCs w:val="15"/>
                                <w:bdr w:val="none" w:sz="0" w:space="0" w:color="auto" w:frame="1"/>
                                <w:lang w:eastAsia="en-GB"/>
                              </w:rPr>
                              <w:t xml:space="preserve">arrangements of notes on a stave                   </w:t>
                            </w:r>
                            <w:r>
                              <w:rPr>
                                <w:rFonts w:ascii="Klee Medium" w:eastAsia="Klee Medium" w:hAnsi="Klee Medium" w:cstheme="minorHAnsi"/>
                                <w:b/>
                                <w:bCs/>
                                <w:color w:val="0000FF"/>
                                <w:sz w:val="13"/>
                                <w:szCs w:val="15"/>
                                <w:bdr w:val="none" w:sz="0" w:space="0" w:color="auto" w:frame="1"/>
                                <w:lang w:eastAsia="en-GB"/>
                              </w:rPr>
                              <w:t xml:space="preserve">F major- </w:t>
                            </w:r>
                            <w:r w:rsidR="00A10CA5" w:rsidRPr="00A10CA5">
                              <w:rPr>
                                <w:rFonts w:ascii="Klee Medium" w:eastAsia="Klee Medium" w:hAnsi="Klee Medium" w:cstheme="minorHAnsi"/>
                                <w:bCs/>
                                <w:color w:val="0000FF"/>
                                <w:sz w:val="13"/>
                                <w:szCs w:val="15"/>
                                <w:bdr w:val="none" w:sz="0" w:space="0" w:color="auto" w:frame="1"/>
                                <w:lang w:eastAsia="en-GB"/>
                              </w:rPr>
                              <w:t>a scale based on the note F</w:t>
                            </w:r>
                            <w:r w:rsidR="00A10CA5">
                              <w:rPr>
                                <w:rFonts w:ascii="Klee Medium" w:eastAsia="Klee Medium" w:hAnsi="Klee Medium" w:cstheme="minorHAnsi"/>
                                <w:bCs/>
                                <w:color w:val="0000FF"/>
                                <w:sz w:val="13"/>
                                <w:szCs w:val="15"/>
                                <w:bdr w:val="none" w:sz="0" w:space="0" w:color="auto" w:frame="1"/>
                                <w:lang w:eastAsia="en-GB"/>
                              </w:rPr>
                              <w:t xml:space="preserve">                                                     </w:t>
                            </w:r>
                            <w:r>
                              <w:rPr>
                                <w:rFonts w:ascii="Klee Medium" w:eastAsia="Klee Medium" w:hAnsi="Klee Medium" w:cstheme="minorHAnsi"/>
                                <w:b/>
                                <w:bCs/>
                                <w:color w:val="0000FF"/>
                                <w:sz w:val="13"/>
                                <w:szCs w:val="15"/>
                                <w:bdr w:val="none" w:sz="0" w:space="0" w:color="auto" w:frame="1"/>
                                <w:lang w:eastAsia="en-GB"/>
                              </w:rPr>
                              <w:t>Minim</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half note</w:t>
                            </w:r>
                            <w:r w:rsidR="00A10CA5">
                              <w:rPr>
                                <w:rFonts w:ascii="Klee Medium" w:eastAsia="Klee Medium" w:hAnsi="Klee Medium" w:cstheme="minorHAnsi"/>
                                <w:bCs/>
                                <w:color w:val="0000FF"/>
                                <w:sz w:val="13"/>
                                <w:szCs w:val="15"/>
                                <w:bdr w:val="none" w:sz="0" w:space="0" w:color="auto" w:frame="1"/>
                                <w:lang w:eastAsia="en-GB"/>
                              </w:rPr>
                              <w:t xml:space="preserve">                                         </w:t>
                            </w:r>
                            <w:r>
                              <w:rPr>
                                <w:rFonts w:ascii="Klee Medium" w:eastAsia="Klee Medium" w:hAnsi="Klee Medium" w:cstheme="minorHAnsi"/>
                                <w:b/>
                                <w:bCs/>
                                <w:color w:val="0000FF"/>
                                <w:sz w:val="13"/>
                                <w:szCs w:val="15"/>
                                <w:bdr w:val="none" w:sz="0" w:space="0" w:color="auto" w:frame="1"/>
                                <w:lang w:eastAsia="en-GB"/>
                              </w:rPr>
                              <w:t>C</w:t>
                            </w:r>
                            <w:r w:rsidR="00FB0C59">
                              <w:rPr>
                                <w:rFonts w:ascii="Klee Medium" w:eastAsia="Klee Medium" w:hAnsi="Klee Medium" w:cstheme="minorHAnsi"/>
                                <w:b/>
                                <w:bCs/>
                                <w:color w:val="0000FF"/>
                                <w:sz w:val="13"/>
                                <w:szCs w:val="15"/>
                                <w:bdr w:val="none" w:sz="0" w:space="0" w:color="auto" w:frame="1"/>
                                <w:lang w:eastAsia="en-GB"/>
                              </w:rPr>
                              <w:t>rotchet</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note with one beat</w:t>
                            </w:r>
                            <w:r w:rsidR="00A10CA5">
                              <w:rPr>
                                <w:rFonts w:ascii="Klee Medium" w:eastAsia="Klee Medium" w:hAnsi="Klee Medium" w:cstheme="minorHAnsi"/>
                                <w:b/>
                                <w:bCs/>
                                <w:color w:val="0000FF"/>
                                <w:sz w:val="13"/>
                                <w:szCs w:val="15"/>
                                <w:bdr w:val="none" w:sz="0" w:space="0" w:color="auto" w:frame="1"/>
                                <w:lang w:eastAsia="en-GB"/>
                              </w:rPr>
                              <w:t xml:space="preserve">                                            </w:t>
                            </w:r>
                            <w:r>
                              <w:rPr>
                                <w:rFonts w:ascii="Klee Medium" w:eastAsia="Klee Medium" w:hAnsi="Klee Medium" w:cstheme="minorHAnsi"/>
                                <w:b/>
                                <w:bCs/>
                                <w:color w:val="0000FF"/>
                                <w:sz w:val="13"/>
                                <w:szCs w:val="15"/>
                                <w:bdr w:val="none" w:sz="0" w:space="0" w:color="auto" w:frame="1"/>
                                <w:lang w:eastAsia="en-GB"/>
                              </w:rPr>
                              <w:t>Quavers</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note lasting for half a beat</w:t>
                            </w:r>
                            <w:r w:rsidR="00A10CA5">
                              <w:rPr>
                                <w:rFonts w:ascii="Klee Medium" w:eastAsia="Klee Medium" w:hAnsi="Klee Medium" w:cstheme="minorHAnsi"/>
                                <w:bCs/>
                                <w:color w:val="0000FF"/>
                                <w:sz w:val="13"/>
                                <w:szCs w:val="15"/>
                                <w:bdr w:val="none" w:sz="0" w:space="0" w:color="auto" w:frame="1"/>
                                <w:lang w:eastAsia="en-GB"/>
                              </w:rPr>
                              <w:t xml:space="preserve">       </w:t>
                            </w:r>
                            <w:r w:rsidR="00A10CA5">
                              <w:rPr>
                                <w:rFonts w:ascii="Klee Medium" w:eastAsia="Klee Medium" w:hAnsi="Klee Medium" w:cstheme="minorHAnsi"/>
                                <w:b/>
                                <w:bCs/>
                                <w:color w:val="0000FF"/>
                                <w:sz w:val="13"/>
                                <w:szCs w:val="15"/>
                                <w:bdr w:val="none" w:sz="0" w:space="0" w:color="auto" w:frame="1"/>
                                <w:lang w:eastAsia="en-GB"/>
                              </w:rPr>
                              <w:t>S</w:t>
                            </w:r>
                            <w:r w:rsidR="00FB0C59">
                              <w:rPr>
                                <w:rFonts w:ascii="Klee Medium" w:eastAsia="Klee Medium" w:hAnsi="Klee Medium" w:cstheme="minorHAnsi"/>
                                <w:b/>
                                <w:bCs/>
                                <w:color w:val="0000FF"/>
                                <w:sz w:val="13"/>
                                <w:szCs w:val="15"/>
                                <w:bdr w:val="none" w:sz="0" w:space="0" w:color="auto" w:frame="1"/>
                                <w:lang w:eastAsia="en-GB"/>
                              </w:rPr>
                              <w:t>emiquaver</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note played for half the duration of a quaver</w:t>
                            </w:r>
                          </w:p>
                          <w:p w14:paraId="22F5DB89" w14:textId="77777777" w:rsidR="00311745" w:rsidRPr="00654640" w:rsidRDefault="00311745" w:rsidP="00654640">
                            <w:pPr>
                              <w:shd w:val="clear" w:color="auto" w:fill="FFFFFF"/>
                              <w:spacing w:after="0" w:line="240" w:lineRule="auto"/>
                              <w:jc w:val="center"/>
                              <w:rPr>
                                <w:rFonts w:ascii="Klee Medium" w:eastAsia="Klee Medium" w:hAnsi="Klee Medium" w:cstheme="minorHAnsi"/>
                                <w:b/>
                                <w:bCs/>
                                <w:color w:val="0000FF"/>
                                <w:sz w:val="13"/>
                                <w:szCs w:val="15"/>
                                <w:u w:val="single"/>
                                <w:bdr w:val="none" w:sz="0" w:space="0" w:color="auto" w:frame="1"/>
                                <w:lang w:eastAsia="en-GB"/>
                              </w:rPr>
                            </w:pPr>
                          </w:p>
                          <w:p w14:paraId="73E0DF9D" w14:textId="46A86AF4" w:rsidR="00AD315F" w:rsidRPr="00654640" w:rsidRDefault="00AD315F" w:rsidP="00654640">
                            <w:pPr>
                              <w:shd w:val="clear" w:color="auto" w:fill="FFFFFF"/>
                              <w:spacing w:after="0" w:line="240" w:lineRule="auto"/>
                              <w:jc w:val="center"/>
                              <w:rPr>
                                <w:rFonts w:ascii="Klee Medium" w:eastAsia="Klee Medium" w:hAnsi="Klee Medium" w:cstheme="minorHAnsi"/>
                                <w:bCs/>
                                <w:color w:val="0000FF"/>
                                <w:sz w:val="13"/>
                                <w:szCs w:val="15"/>
                                <w:bdr w:val="none" w:sz="0" w:space="0" w:color="auto" w:frame="1"/>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35909" id="Rectangle 11" o:spid="_x0000_s1031" style="position:absolute;margin-left:-25pt;margin-top:13.75pt;width:344.4pt;height:248.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" fillcolor="white [3212]" strokecolor="#1f4d78 [1604]" strokeweight="1pt">
                <v:textbox>
                  <w:txbxContent>
                    <w:p w14:paraId="728D68B4" w14:textId="56AB8A39" w:rsidR="00965CA2" w:rsidRDefault="002627E1" w:rsidP="00965CA2">
                      <w:pPr>
                        <w:spacing w:line="240" w:lineRule="auto"/>
                        <w:jc w:val="center"/>
                        <w:rPr>
                          <w:rFonts w:ascii="Klee Medium" w:eastAsia="Klee Medium" w:hAnsi="Klee Medium" w:cstheme="minorHAnsi"/>
                          <w:b/>
                          <w:color w:val="0000FF"/>
                          <w:sz w:val="13"/>
                          <w:szCs w:val="15"/>
                          <w:u w:val="single"/>
                          <w14:textOutline w14:w="0" w14:cap="flat" w14:cmpd="sng" w14:algn="ctr">
                            <w14:noFill/>
                            <w14:prstDash w14:val="solid"/>
                            <w14:round/>
                          </w14:textOutline>
                        </w:rPr>
                      </w:pPr>
                      <w:bookmarkStart w:id="2" w:name="_Hlk70024505"/>
                      <w:r w:rsidRPr="00654640">
                        <w:rPr>
                          <w:rFonts w:ascii="Klee Medium" w:eastAsia="Klee Medium" w:hAnsi="Klee Medium" w:cstheme="minorHAnsi"/>
                          <w:b/>
                          <w:color w:val="0000FF"/>
                          <w:sz w:val="13"/>
                          <w:szCs w:val="15"/>
                          <w:u w:val="single"/>
                          <w14:textOutline w14:w="0" w14:cap="flat" w14:cmpd="sng" w14:algn="ctr">
                            <w14:noFill/>
                            <w14:prstDash w14:val="solid"/>
                            <w14:round/>
                          </w14:textOutline>
                        </w:rPr>
                        <w:t>Musi</w:t>
                      </w:r>
                      <w:r w:rsidR="00F9316A" w:rsidRPr="00654640">
                        <w:rPr>
                          <w:rFonts w:ascii="Klee Medium" w:eastAsia="Klee Medium" w:hAnsi="Klee Medium" w:cstheme="minorHAnsi"/>
                          <w:b/>
                          <w:color w:val="0000FF"/>
                          <w:sz w:val="13"/>
                          <w:szCs w:val="15"/>
                          <w:u w:val="single"/>
                          <w14:textOutline w14:w="0" w14:cap="flat" w14:cmpd="sng" w14:algn="ctr">
                            <w14:noFill/>
                            <w14:prstDash w14:val="solid"/>
                            <w14:round/>
                          </w14:textOutline>
                        </w:rPr>
                        <w:t>c</w:t>
                      </w:r>
                      <w:bookmarkEnd w:id="2"/>
                      <w:r w:rsidR="00654640" w:rsidRPr="00654640">
                        <w:rPr>
                          <w:rFonts w:ascii="Klee Medium" w:eastAsia="Klee Medium" w:hAnsi="Klee Medium" w:cstheme="minorHAnsi"/>
                          <w:b/>
                          <w:color w:val="0000FF"/>
                          <w:sz w:val="13"/>
                          <w:szCs w:val="15"/>
                          <w:u w:val="single"/>
                          <w14:textOutline w14:w="0" w14:cap="flat" w14:cmpd="sng" w14:algn="ctr">
                            <w14:noFill/>
                            <w14:prstDash w14:val="solid"/>
                            <w14:round/>
                          </w14:textOutline>
                        </w:rPr>
                        <w:t xml:space="preserve"> </w:t>
                      </w:r>
                      <w:r w:rsidR="00965CA2" w:rsidRPr="00965CA2">
                        <w:rPr>
                          <w:rFonts w:ascii="Klee Medium" w:eastAsia="Klee Medium" w:hAnsi="Klee Medium" w:cstheme="minorHAnsi"/>
                          <w:b/>
                          <w:color w:val="0000FF"/>
                          <w:sz w:val="13"/>
                          <w:szCs w:val="15"/>
                          <w:u w:val="single"/>
                          <w14:textOutline w14:w="0" w14:cap="flat" w14:cmpd="sng" w14:algn="ctr">
                            <w14:noFill/>
                            <w14:prstDash w14:val="solid"/>
                            <w14:round/>
                          </w14:textOutline>
                        </w:rPr>
                        <w:t>Combini</w:t>
                      </w:r>
                      <w:r w:rsidR="00965CA2">
                        <w:rPr>
                          <w:rFonts w:ascii="Klee Medium" w:eastAsia="Klee Medium" w:hAnsi="Klee Medium" w:cstheme="minorHAnsi"/>
                          <w:b/>
                          <w:color w:val="0000FF"/>
                          <w:sz w:val="13"/>
                          <w:szCs w:val="15"/>
                          <w:u w:val="single"/>
                          <w14:textOutline w14:w="0" w14:cap="flat" w14:cmpd="sng" w14:algn="ctr">
                            <w14:noFill/>
                            <w14:prstDash w14:val="solid"/>
                            <w14:round/>
                          </w14:textOutline>
                        </w:rPr>
                        <w:t>ng Elements to Make Music Name</w:t>
                      </w:r>
                    </w:p>
                    <w:p w14:paraId="46413E81" w14:textId="71320239" w:rsidR="00654640" w:rsidRPr="00965CA2" w:rsidRDefault="00965CA2" w:rsidP="00965CA2">
                      <w:pPr>
                        <w:spacing w:line="240" w:lineRule="auto"/>
                        <w:jc w:val="center"/>
                        <w:rPr>
                          <w:rFonts w:ascii="Klee Medium" w:eastAsia="Klee Medium" w:hAnsi="Klee Medium" w:cstheme="minorHAnsi"/>
                          <w:b/>
                          <w:color w:val="0000FF"/>
                          <w:sz w:val="13"/>
                          <w:szCs w:val="15"/>
                          <w:u w:val="single"/>
                          <w14:textOutline w14:w="0" w14:cap="flat" w14:cmpd="sng" w14:algn="ctr">
                            <w14:noFill/>
                            <w14:prstDash w14:val="solid"/>
                            <w14:round/>
                          </w14:textOutline>
                        </w:rPr>
                      </w:pPr>
                      <w:r w:rsidRPr="00965CA2">
                        <w:rPr>
                          <w:rFonts w:ascii="Klee Medium" w:eastAsia="Klee Medium" w:hAnsi="Klee Medium" w:cstheme="minorHAnsi"/>
                          <w:b/>
                          <w:color w:val="0000FF"/>
                          <w:sz w:val="13"/>
                          <w:szCs w:val="15"/>
                          <w:u w:val="single"/>
                          <w14:textOutline w14:w="0" w14:cap="flat" w14:cmpd="sng" w14:algn="ctr">
                            <w14:noFill/>
                            <w14:prstDash w14:val="solid"/>
                            <w14:round/>
                          </w14:textOutline>
                        </w:rPr>
                        <w:t>How Does Music Connect Us With Our Past?</w:t>
                      </w:r>
                      <w:r w:rsidR="00FB0C59" w:rsidRPr="00FB0C59">
                        <w:rPr>
                          <w:noProof/>
                          <w:lang w:eastAsia="en-GB"/>
                        </w:rPr>
                        <w:t xml:space="preserve"> </w:t>
                      </w:r>
                    </w:p>
                    <w:p w14:paraId="09FD354C" w14:textId="135E1DAA" w:rsidR="00654640" w:rsidRDefault="00654640" w:rsidP="00654640">
                      <w:pPr>
                        <w:spacing w:line="240" w:lineRule="auto"/>
                        <w:jc w:val="center"/>
                        <w:rPr>
                          <w:rFonts w:ascii="Klee Medium" w:eastAsia="Klee Medium" w:hAnsi="Klee Medium" w:cs="Times New Roman"/>
                          <w:b/>
                          <w:color w:val="0000FF"/>
                          <w:sz w:val="13"/>
                          <w:szCs w:val="15"/>
                          <w:u w:val="single"/>
                          <w:lang w:eastAsia="en-GB"/>
                        </w:rPr>
                      </w:pPr>
                      <w:r w:rsidRPr="00654640">
                        <w:rPr>
                          <w:rFonts w:ascii="Klee Medium" w:eastAsia="Klee Medium" w:hAnsi="Klee Medium" w:cs="Times New Roman"/>
                          <w:b/>
                          <w:color w:val="0000FF"/>
                          <w:sz w:val="13"/>
                          <w:szCs w:val="15"/>
                          <w:u w:val="single"/>
                          <w:lang w:eastAsia="en-GB"/>
                        </w:rPr>
                        <w:t>Key Knowledge</w:t>
                      </w:r>
                    </w:p>
                    <w:p w14:paraId="1CA4BC88" w14:textId="590E3B3C" w:rsidR="00965CA2" w:rsidRDefault="00965CA2" w:rsidP="00654640">
                      <w:pPr>
                        <w:spacing w:line="240" w:lineRule="auto"/>
                        <w:jc w:val="center"/>
                        <w:rPr>
                          <w:rFonts w:ascii="Klee Medium" w:eastAsia="Klee Medium" w:hAnsi="Klee Medium" w:cs="Times New Roman"/>
                          <w:color w:val="0000FF"/>
                          <w:sz w:val="13"/>
                          <w:szCs w:val="15"/>
                          <w:lang w:eastAsia="en-GB"/>
                        </w:rPr>
                      </w:pPr>
                      <w:r w:rsidRPr="00965CA2">
                        <w:rPr>
                          <w:rFonts w:ascii="Klee Medium" w:eastAsia="Klee Medium" w:hAnsi="Klee Medium" w:cs="Times New Roman"/>
                          <w:b/>
                          <w:color w:val="0000FF"/>
                          <w:sz w:val="13"/>
                          <w:szCs w:val="15"/>
                          <w:lang w:eastAsia="en-GB"/>
                        </w:rPr>
                        <w:t>Andante</w:t>
                      </w:r>
                      <w:r w:rsidRPr="00965CA2">
                        <w:rPr>
                          <w:rFonts w:ascii="Klee Medium" w:eastAsia="Klee Medium" w:hAnsi="Klee Medium" w:cs="Times New Roman"/>
                          <w:color w:val="0000FF"/>
                          <w:sz w:val="13"/>
                          <w:szCs w:val="15"/>
                          <w:lang w:eastAsia="en-GB"/>
                        </w:rPr>
                        <w:t xml:space="preserve"> is the musical term for ‘at a walking pace’</w:t>
                      </w:r>
                    </w:p>
                    <w:p w14:paraId="6463305C" w14:textId="77777777" w:rsidR="00FB0C59" w:rsidRDefault="00965CA2" w:rsidP="00FB0C59">
                      <w:pPr>
                        <w:spacing w:line="240" w:lineRule="auto"/>
                        <w:jc w:val="center"/>
                        <w:rPr>
                          <w:rFonts w:ascii="Klee Medium" w:eastAsia="Klee Medium" w:hAnsi="Klee Medium" w:cs="Times New Roman"/>
                          <w:color w:val="0000FF"/>
                          <w:sz w:val="13"/>
                          <w:szCs w:val="15"/>
                          <w:lang w:eastAsia="en-GB"/>
                        </w:rPr>
                      </w:pPr>
                      <w:r>
                        <w:rPr>
                          <w:rFonts w:ascii="Klee Medium" w:eastAsia="Klee Medium" w:hAnsi="Klee Medium" w:cs="Times New Roman"/>
                          <w:color w:val="0000FF"/>
                          <w:sz w:val="13"/>
                          <w:szCs w:val="15"/>
                          <w:lang w:eastAsia="en-GB"/>
                        </w:rPr>
                        <w:t>There are 2 crotchet beats in a bar (2/4)</w:t>
                      </w:r>
                    </w:p>
                    <w:p w14:paraId="0724DA8F" w14:textId="1D03CBB4" w:rsidR="00965CA2" w:rsidRDefault="00965CA2" w:rsidP="00FB0C59">
                      <w:pPr>
                        <w:spacing w:line="240" w:lineRule="auto"/>
                        <w:jc w:val="center"/>
                        <w:rPr>
                          <w:rFonts w:ascii="Klee Medium" w:eastAsia="Klee Medium" w:hAnsi="Klee Medium" w:cs="Times New Roman"/>
                          <w:color w:val="0000FF"/>
                          <w:sz w:val="13"/>
                          <w:szCs w:val="15"/>
                          <w:lang w:eastAsia="en-GB"/>
                        </w:rPr>
                      </w:pPr>
                      <w:r>
                        <w:rPr>
                          <w:rFonts w:ascii="Klee Medium" w:eastAsia="Klee Medium" w:hAnsi="Klee Medium" w:cs="Times New Roman"/>
                          <w:color w:val="0000FF"/>
                          <w:sz w:val="13"/>
                          <w:szCs w:val="15"/>
                          <w:lang w:eastAsia="en-GB"/>
                        </w:rPr>
                        <w:t>F major scales have one flat in the key signature</w:t>
                      </w:r>
                    </w:p>
                    <w:p w14:paraId="35AA772E" w14:textId="6D4F15C5" w:rsidR="00A10CA5" w:rsidRDefault="00A10CA5" w:rsidP="00FB0C59">
                      <w:pPr>
                        <w:spacing w:line="240" w:lineRule="auto"/>
                        <w:jc w:val="center"/>
                        <w:rPr>
                          <w:rFonts w:ascii="Klee Medium" w:eastAsia="Klee Medium" w:hAnsi="Klee Medium" w:cs="Times New Roman"/>
                          <w:color w:val="0000FF"/>
                          <w:sz w:val="13"/>
                          <w:szCs w:val="15"/>
                          <w:lang w:eastAsia="en-GB"/>
                        </w:rPr>
                      </w:pPr>
                      <w:r>
                        <w:rPr>
                          <w:rFonts w:ascii="Klee Medium" w:eastAsia="Klee Medium" w:hAnsi="Klee Medium" w:cs="Times New Roman"/>
                          <w:color w:val="0000FF"/>
                          <w:sz w:val="13"/>
                          <w:szCs w:val="15"/>
                          <w:lang w:eastAsia="en-GB"/>
                        </w:rPr>
                        <w:t>To place the notes CDEGA on a stave</w:t>
                      </w:r>
                    </w:p>
                    <w:p w14:paraId="02029F11" w14:textId="338FA67E" w:rsidR="00FB0C59" w:rsidRDefault="00FB0C59" w:rsidP="00FB0C59">
                      <w:pPr>
                        <w:spacing w:line="240" w:lineRule="auto"/>
                        <w:jc w:val="center"/>
                        <w:rPr>
                          <w:rFonts w:ascii="Klee Medium" w:eastAsia="Klee Medium" w:hAnsi="Klee Medium" w:cstheme="minorHAnsi"/>
                          <w:bCs/>
                          <w:color w:val="0000FF"/>
                          <w:sz w:val="13"/>
                          <w:szCs w:val="15"/>
                          <w:bdr w:val="none" w:sz="0" w:space="0" w:color="auto" w:frame="1"/>
                          <w:lang w:eastAsia="en-GB"/>
                        </w:rPr>
                      </w:pPr>
                      <w:r>
                        <w:rPr>
                          <w:noProof/>
                          <w:lang w:eastAsia="en-GB"/>
                        </w:rPr>
                        <w:drawing>
                          <wp:inline distT="0" distB="0" distL="0" distR="0" wp14:anchorId="28F30199" wp14:editId="2D151643">
                            <wp:extent cx="1308199" cy="6413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437" t="51802" r="6492" b="32834"/>
                                    <a:stretch/>
                                  </pic:blipFill>
                                  <pic:spPr bwMode="auto">
                                    <a:xfrm>
                                      <a:off x="0" y="0"/>
                                      <a:ext cx="1320452" cy="647357"/>
                                    </a:xfrm>
                                    <a:prstGeom prst="rect">
                                      <a:avLst/>
                                    </a:prstGeom>
                                    <a:ln>
                                      <a:noFill/>
                                    </a:ln>
                                    <a:extLst>
                                      <a:ext uri="{53640926-AAD7-44D8-BBD7-CCE9431645EC}">
                                        <a14:shadowObscured xmlns:a14="http://schemas.microsoft.com/office/drawing/2010/main"/>
                                      </a:ext>
                                    </a:extLst>
                                  </pic:spPr>
                                </pic:pic>
                              </a:graphicData>
                            </a:graphic>
                          </wp:inline>
                        </w:drawing>
                      </w:r>
                    </w:p>
                    <w:p w14:paraId="085AFF5F" w14:textId="77777777" w:rsidR="00A10CA5" w:rsidRDefault="00F660B5" w:rsidP="00A10CA5">
                      <w:pPr>
                        <w:spacing w:line="240" w:lineRule="auto"/>
                        <w:jc w:val="center"/>
                        <w:rPr>
                          <w:rFonts w:ascii="Klee Medium" w:eastAsia="Klee Medium" w:hAnsi="Klee Medium" w:cstheme="minorHAnsi"/>
                          <w:bCs/>
                          <w:color w:val="0000FF"/>
                          <w:sz w:val="13"/>
                          <w:szCs w:val="15"/>
                          <w:bdr w:val="none" w:sz="0" w:space="0" w:color="auto" w:frame="1"/>
                          <w:lang w:eastAsia="en-GB"/>
                        </w:rPr>
                      </w:pPr>
                      <w:r w:rsidRPr="00654640">
                        <w:rPr>
                          <w:rFonts w:ascii="Klee Medium" w:eastAsia="Klee Medium" w:hAnsi="Klee Medium" w:cstheme="minorHAnsi"/>
                          <w:b/>
                          <w:bCs/>
                          <w:color w:val="0000FF"/>
                          <w:sz w:val="13"/>
                          <w:szCs w:val="15"/>
                          <w:u w:val="single"/>
                          <w:bdr w:val="none" w:sz="0" w:space="0" w:color="auto" w:frame="1"/>
                          <w:lang w:eastAsia="en-GB"/>
                        </w:rPr>
                        <w:t>Key Vocabulary</w:t>
                      </w:r>
                    </w:p>
                    <w:p w14:paraId="22DF3D4D" w14:textId="2F20C191" w:rsidR="00965CA2" w:rsidRPr="00A10CA5" w:rsidRDefault="00965CA2" w:rsidP="00A10CA5">
                      <w:pPr>
                        <w:spacing w:line="240" w:lineRule="auto"/>
                        <w:rPr>
                          <w:rFonts w:ascii="Klee Medium" w:eastAsia="Klee Medium" w:hAnsi="Klee Medium" w:cstheme="minorHAnsi"/>
                          <w:bCs/>
                          <w:color w:val="0000FF"/>
                          <w:sz w:val="13"/>
                          <w:szCs w:val="15"/>
                          <w:bdr w:val="none" w:sz="0" w:space="0" w:color="auto" w:frame="1"/>
                          <w:lang w:eastAsia="en-GB"/>
                        </w:rPr>
                      </w:pPr>
                      <w:r>
                        <w:rPr>
                          <w:rFonts w:ascii="Klee Medium" w:eastAsia="Klee Medium" w:hAnsi="Klee Medium" w:cstheme="minorHAnsi"/>
                          <w:b/>
                          <w:bCs/>
                          <w:color w:val="0000FF"/>
                          <w:sz w:val="13"/>
                          <w:szCs w:val="15"/>
                          <w:bdr w:val="none" w:sz="0" w:space="0" w:color="auto" w:frame="1"/>
                          <w:lang w:eastAsia="en-GB"/>
                        </w:rPr>
                        <w:t>Key Signature-</w:t>
                      </w:r>
                      <w:r w:rsidR="00A10CA5" w:rsidRPr="00A10CA5">
                        <w:rPr>
                          <w:rFonts w:ascii="Klee Medium" w:eastAsia="Klee Medium" w:hAnsi="Klee Medium" w:cstheme="minorHAnsi"/>
                          <w:bCs/>
                          <w:color w:val="0000FF"/>
                          <w:sz w:val="13"/>
                          <w:szCs w:val="15"/>
                          <w:bdr w:val="none" w:sz="0" w:space="0" w:color="auto" w:frame="1"/>
                          <w:lang w:eastAsia="en-GB"/>
                        </w:rPr>
                        <w:t xml:space="preserve">the </w:t>
                      </w:r>
                      <w:r w:rsidR="00A10CA5">
                        <w:rPr>
                          <w:rFonts w:ascii="Klee Medium" w:eastAsia="Klee Medium" w:hAnsi="Klee Medium" w:cstheme="minorHAnsi"/>
                          <w:bCs/>
                          <w:color w:val="0000FF"/>
                          <w:sz w:val="13"/>
                          <w:szCs w:val="15"/>
                          <w:bdr w:val="none" w:sz="0" w:space="0" w:color="auto" w:frame="1"/>
                          <w:lang w:eastAsia="en-GB"/>
                        </w:rPr>
                        <w:t xml:space="preserve">arrangements of notes on a stave                   </w:t>
                      </w:r>
                      <w:r>
                        <w:rPr>
                          <w:rFonts w:ascii="Klee Medium" w:eastAsia="Klee Medium" w:hAnsi="Klee Medium" w:cstheme="minorHAnsi"/>
                          <w:b/>
                          <w:bCs/>
                          <w:color w:val="0000FF"/>
                          <w:sz w:val="13"/>
                          <w:szCs w:val="15"/>
                          <w:bdr w:val="none" w:sz="0" w:space="0" w:color="auto" w:frame="1"/>
                          <w:lang w:eastAsia="en-GB"/>
                        </w:rPr>
                        <w:t xml:space="preserve">F major- </w:t>
                      </w:r>
                      <w:r w:rsidR="00A10CA5" w:rsidRPr="00A10CA5">
                        <w:rPr>
                          <w:rFonts w:ascii="Klee Medium" w:eastAsia="Klee Medium" w:hAnsi="Klee Medium" w:cstheme="minorHAnsi"/>
                          <w:bCs/>
                          <w:color w:val="0000FF"/>
                          <w:sz w:val="13"/>
                          <w:szCs w:val="15"/>
                          <w:bdr w:val="none" w:sz="0" w:space="0" w:color="auto" w:frame="1"/>
                          <w:lang w:eastAsia="en-GB"/>
                        </w:rPr>
                        <w:t>a scale based on the note F</w:t>
                      </w:r>
                      <w:r w:rsidR="00A10CA5">
                        <w:rPr>
                          <w:rFonts w:ascii="Klee Medium" w:eastAsia="Klee Medium" w:hAnsi="Klee Medium" w:cstheme="minorHAnsi"/>
                          <w:bCs/>
                          <w:color w:val="0000FF"/>
                          <w:sz w:val="13"/>
                          <w:szCs w:val="15"/>
                          <w:bdr w:val="none" w:sz="0" w:space="0" w:color="auto" w:frame="1"/>
                          <w:lang w:eastAsia="en-GB"/>
                        </w:rPr>
                        <w:t xml:space="preserve">                                                     </w:t>
                      </w:r>
                      <w:r>
                        <w:rPr>
                          <w:rFonts w:ascii="Klee Medium" w:eastAsia="Klee Medium" w:hAnsi="Klee Medium" w:cstheme="minorHAnsi"/>
                          <w:b/>
                          <w:bCs/>
                          <w:color w:val="0000FF"/>
                          <w:sz w:val="13"/>
                          <w:szCs w:val="15"/>
                          <w:bdr w:val="none" w:sz="0" w:space="0" w:color="auto" w:frame="1"/>
                          <w:lang w:eastAsia="en-GB"/>
                        </w:rPr>
                        <w:t>Minim</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half note</w:t>
                      </w:r>
                      <w:r w:rsidR="00A10CA5">
                        <w:rPr>
                          <w:rFonts w:ascii="Klee Medium" w:eastAsia="Klee Medium" w:hAnsi="Klee Medium" w:cstheme="minorHAnsi"/>
                          <w:bCs/>
                          <w:color w:val="0000FF"/>
                          <w:sz w:val="13"/>
                          <w:szCs w:val="15"/>
                          <w:bdr w:val="none" w:sz="0" w:space="0" w:color="auto" w:frame="1"/>
                          <w:lang w:eastAsia="en-GB"/>
                        </w:rPr>
                        <w:t xml:space="preserve">                                         </w:t>
                      </w:r>
                      <w:r>
                        <w:rPr>
                          <w:rFonts w:ascii="Klee Medium" w:eastAsia="Klee Medium" w:hAnsi="Klee Medium" w:cstheme="minorHAnsi"/>
                          <w:b/>
                          <w:bCs/>
                          <w:color w:val="0000FF"/>
                          <w:sz w:val="13"/>
                          <w:szCs w:val="15"/>
                          <w:bdr w:val="none" w:sz="0" w:space="0" w:color="auto" w:frame="1"/>
                          <w:lang w:eastAsia="en-GB"/>
                        </w:rPr>
                        <w:t>C</w:t>
                      </w:r>
                      <w:r w:rsidR="00FB0C59">
                        <w:rPr>
                          <w:rFonts w:ascii="Klee Medium" w:eastAsia="Klee Medium" w:hAnsi="Klee Medium" w:cstheme="minorHAnsi"/>
                          <w:b/>
                          <w:bCs/>
                          <w:color w:val="0000FF"/>
                          <w:sz w:val="13"/>
                          <w:szCs w:val="15"/>
                          <w:bdr w:val="none" w:sz="0" w:space="0" w:color="auto" w:frame="1"/>
                          <w:lang w:eastAsia="en-GB"/>
                        </w:rPr>
                        <w:t>rotchet</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note with one beat</w:t>
                      </w:r>
                      <w:r w:rsidR="00A10CA5">
                        <w:rPr>
                          <w:rFonts w:ascii="Klee Medium" w:eastAsia="Klee Medium" w:hAnsi="Klee Medium" w:cstheme="minorHAnsi"/>
                          <w:b/>
                          <w:bCs/>
                          <w:color w:val="0000FF"/>
                          <w:sz w:val="13"/>
                          <w:szCs w:val="15"/>
                          <w:bdr w:val="none" w:sz="0" w:space="0" w:color="auto" w:frame="1"/>
                          <w:lang w:eastAsia="en-GB"/>
                        </w:rPr>
                        <w:t xml:space="preserve">                                            </w:t>
                      </w:r>
                      <w:r>
                        <w:rPr>
                          <w:rFonts w:ascii="Klee Medium" w:eastAsia="Klee Medium" w:hAnsi="Klee Medium" w:cstheme="minorHAnsi"/>
                          <w:b/>
                          <w:bCs/>
                          <w:color w:val="0000FF"/>
                          <w:sz w:val="13"/>
                          <w:szCs w:val="15"/>
                          <w:bdr w:val="none" w:sz="0" w:space="0" w:color="auto" w:frame="1"/>
                          <w:lang w:eastAsia="en-GB"/>
                        </w:rPr>
                        <w:t>Quavers</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note lasting for half a beat</w:t>
                      </w:r>
                      <w:r w:rsidR="00A10CA5">
                        <w:rPr>
                          <w:rFonts w:ascii="Klee Medium" w:eastAsia="Klee Medium" w:hAnsi="Klee Medium" w:cstheme="minorHAnsi"/>
                          <w:bCs/>
                          <w:color w:val="0000FF"/>
                          <w:sz w:val="13"/>
                          <w:szCs w:val="15"/>
                          <w:bdr w:val="none" w:sz="0" w:space="0" w:color="auto" w:frame="1"/>
                          <w:lang w:eastAsia="en-GB"/>
                        </w:rPr>
                        <w:t xml:space="preserve">       </w:t>
                      </w:r>
                      <w:r w:rsidR="00A10CA5">
                        <w:rPr>
                          <w:rFonts w:ascii="Klee Medium" w:eastAsia="Klee Medium" w:hAnsi="Klee Medium" w:cstheme="minorHAnsi"/>
                          <w:b/>
                          <w:bCs/>
                          <w:color w:val="0000FF"/>
                          <w:sz w:val="13"/>
                          <w:szCs w:val="15"/>
                          <w:bdr w:val="none" w:sz="0" w:space="0" w:color="auto" w:frame="1"/>
                          <w:lang w:eastAsia="en-GB"/>
                        </w:rPr>
                        <w:t>S</w:t>
                      </w:r>
                      <w:r w:rsidR="00FB0C59">
                        <w:rPr>
                          <w:rFonts w:ascii="Klee Medium" w:eastAsia="Klee Medium" w:hAnsi="Klee Medium" w:cstheme="minorHAnsi"/>
                          <w:b/>
                          <w:bCs/>
                          <w:color w:val="0000FF"/>
                          <w:sz w:val="13"/>
                          <w:szCs w:val="15"/>
                          <w:bdr w:val="none" w:sz="0" w:space="0" w:color="auto" w:frame="1"/>
                          <w:lang w:eastAsia="en-GB"/>
                        </w:rPr>
                        <w:t>emiquaver</w:t>
                      </w:r>
                      <w:r w:rsidR="00A10CA5">
                        <w:rPr>
                          <w:rFonts w:ascii="Klee Medium" w:eastAsia="Klee Medium" w:hAnsi="Klee Medium" w:cstheme="minorHAnsi"/>
                          <w:b/>
                          <w:bCs/>
                          <w:color w:val="0000FF"/>
                          <w:sz w:val="13"/>
                          <w:szCs w:val="15"/>
                          <w:bdr w:val="none" w:sz="0" w:space="0" w:color="auto" w:frame="1"/>
                          <w:lang w:eastAsia="en-GB"/>
                        </w:rPr>
                        <w:t xml:space="preserve">- </w:t>
                      </w:r>
                      <w:r w:rsidR="00A10CA5" w:rsidRPr="00A10CA5">
                        <w:rPr>
                          <w:rFonts w:ascii="Klee Medium" w:eastAsia="Klee Medium" w:hAnsi="Klee Medium" w:cstheme="minorHAnsi"/>
                          <w:bCs/>
                          <w:color w:val="0000FF"/>
                          <w:sz w:val="13"/>
                          <w:szCs w:val="15"/>
                          <w:bdr w:val="none" w:sz="0" w:space="0" w:color="auto" w:frame="1"/>
                          <w:lang w:eastAsia="en-GB"/>
                        </w:rPr>
                        <w:t>a note played for half the duration of a quaver</w:t>
                      </w:r>
                    </w:p>
                    <w:p w14:paraId="22F5DB89" w14:textId="77777777" w:rsidR="00311745" w:rsidRPr="00654640" w:rsidRDefault="00311745" w:rsidP="00654640">
                      <w:pPr>
                        <w:shd w:val="clear" w:color="auto" w:fill="FFFFFF"/>
                        <w:spacing w:after="0" w:line="240" w:lineRule="auto"/>
                        <w:jc w:val="center"/>
                        <w:rPr>
                          <w:rFonts w:ascii="Klee Medium" w:eastAsia="Klee Medium" w:hAnsi="Klee Medium" w:cstheme="minorHAnsi"/>
                          <w:b/>
                          <w:bCs/>
                          <w:color w:val="0000FF"/>
                          <w:sz w:val="13"/>
                          <w:szCs w:val="15"/>
                          <w:u w:val="single"/>
                          <w:bdr w:val="none" w:sz="0" w:space="0" w:color="auto" w:frame="1"/>
                          <w:lang w:eastAsia="en-GB"/>
                        </w:rPr>
                      </w:pPr>
                    </w:p>
                    <w:p w14:paraId="73E0DF9D" w14:textId="46A86AF4" w:rsidR="00AD315F" w:rsidRPr="00654640" w:rsidRDefault="00AD315F" w:rsidP="00654640">
                      <w:pPr>
                        <w:shd w:val="clear" w:color="auto" w:fill="FFFFFF"/>
                        <w:spacing w:after="0" w:line="240" w:lineRule="auto"/>
                        <w:jc w:val="center"/>
                        <w:rPr>
                          <w:rFonts w:ascii="Klee Medium" w:eastAsia="Klee Medium" w:hAnsi="Klee Medium" w:cstheme="minorHAnsi"/>
                          <w:bCs/>
                          <w:color w:val="0000FF"/>
                          <w:sz w:val="13"/>
                          <w:szCs w:val="15"/>
                          <w:bdr w:val="none" w:sz="0" w:space="0" w:color="auto" w:frame="1"/>
                          <w:lang w:eastAsia="en-GB"/>
                        </w:rPr>
                      </w:pPr>
                    </w:p>
                  </w:txbxContent>
                </v:textbox>
                <w10:wrap anchorx="margin"/>
              </v:rect>
            </w:pict>
          </mc:Fallback>
        </mc:AlternateContent>
      </w:r>
    </w:p>
    <w:p w14:paraId="0852E3E9" w14:textId="614E5976" w:rsidR="00BB3F5E" w:rsidRDefault="00BB3F5E" w:rsidP="00151ADA">
      <w:pPr>
        <w:spacing w:after="120"/>
      </w:pPr>
    </w:p>
    <w:p w14:paraId="3C6985D3" w14:textId="51E66A00" w:rsidR="000E2430" w:rsidRPr="000E2430" w:rsidRDefault="000E2430" w:rsidP="000E2430">
      <w:pPr>
        <w:spacing w:after="0" w:line="240" w:lineRule="auto"/>
        <w:rPr>
          <w:rFonts w:ascii="Times New Roman" w:eastAsia="Times New Roman" w:hAnsi="Times New Roman" w:cs="Times New Roman"/>
          <w:sz w:val="24"/>
          <w:szCs w:val="24"/>
          <w:lang w:eastAsia="en-GB"/>
        </w:rPr>
      </w:pPr>
      <w:r w:rsidRPr="000E2430">
        <w:rPr>
          <w:rFonts w:ascii="Times New Roman" w:eastAsia="Times New Roman" w:hAnsi="Times New Roman" w:cs="Times New Roman"/>
          <w:sz w:val="24"/>
          <w:szCs w:val="24"/>
          <w:lang w:eastAsia="en-GB"/>
        </w:rPr>
        <w:t> </w:t>
      </w:r>
    </w:p>
    <w:p w14:paraId="17BAD049" w14:textId="1365B106" w:rsidR="00E84A65" w:rsidRPr="00E84A65" w:rsidRDefault="00E84A65" w:rsidP="00E84A65">
      <w:pPr>
        <w:spacing w:after="0" w:line="240" w:lineRule="auto"/>
        <w:rPr>
          <w:rFonts w:ascii="Times New Roman" w:eastAsia="Times New Roman" w:hAnsi="Times New Roman" w:cs="Times New Roman"/>
          <w:sz w:val="24"/>
          <w:szCs w:val="24"/>
          <w:lang w:eastAsia="en-GB"/>
        </w:rPr>
      </w:pPr>
      <w:r w:rsidRPr="00E84A65">
        <w:rPr>
          <w:rFonts w:ascii="Times New Roman" w:eastAsia="Times New Roman" w:hAnsi="Times New Roman" w:cs="Times New Roman"/>
          <w:sz w:val="24"/>
          <w:szCs w:val="24"/>
          <w:lang w:eastAsia="en-GB"/>
        </w:rPr>
        <w:fldChar w:fldCharType="begin"/>
      </w:r>
      <w:r w:rsidRPr="00E84A65">
        <w:rPr>
          <w:rFonts w:ascii="Times New Roman" w:eastAsia="Times New Roman" w:hAnsi="Times New Roman" w:cs="Times New Roman"/>
          <w:sz w:val="24"/>
          <w:szCs w:val="24"/>
          <w:lang w:eastAsia="en-GB"/>
        </w:rPr>
        <w:instrText xml:space="preserve"> INCLUDEPICTURE "https://encrypted-tbn0.gstatic.com/images?q=tbn:ANd9GcTZjNr1o4vaejQICendEMF1UKKPfA5miAJBpw&amp;usqp=CAU" \* MERGEFORMATINET </w:instrText>
      </w:r>
      <w:r w:rsidRPr="00E84A65">
        <w:rPr>
          <w:rFonts w:ascii="Times New Roman" w:eastAsia="Times New Roman" w:hAnsi="Times New Roman" w:cs="Times New Roman"/>
          <w:sz w:val="24"/>
          <w:szCs w:val="24"/>
          <w:lang w:eastAsia="en-GB"/>
        </w:rPr>
        <w:fldChar w:fldCharType="end"/>
      </w:r>
    </w:p>
    <w:p w14:paraId="0184291E" w14:textId="2FAF2FA1" w:rsidR="00E84A65" w:rsidRPr="00E84A65" w:rsidRDefault="00E84A65" w:rsidP="00E84A65">
      <w:pPr>
        <w:spacing w:after="0" w:line="240" w:lineRule="auto"/>
        <w:rPr>
          <w:rFonts w:ascii="Times New Roman" w:eastAsia="Times New Roman" w:hAnsi="Times New Roman" w:cs="Times New Roman"/>
          <w:sz w:val="24"/>
          <w:szCs w:val="24"/>
          <w:lang w:eastAsia="en-GB"/>
        </w:rPr>
      </w:pPr>
      <w:r w:rsidRPr="00E84A65">
        <w:rPr>
          <w:rFonts w:ascii="Times New Roman" w:eastAsia="Times New Roman" w:hAnsi="Times New Roman" w:cs="Times New Roman"/>
          <w:sz w:val="24"/>
          <w:szCs w:val="24"/>
          <w:lang w:eastAsia="en-GB"/>
        </w:rPr>
        <w:fldChar w:fldCharType="begin"/>
      </w:r>
      <w:r w:rsidRPr="00E84A65">
        <w:rPr>
          <w:rFonts w:ascii="Times New Roman" w:eastAsia="Times New Roman" w:hAnsi="Times New Roman" w:cs="Times New Roman"/>
          <w:sz w:val="24"/>
          <w:szCs w:val="24"/>
          <w:lang w:eastAsia="en-GB"/>
        </w:rPr>
        <w:instrText xml:space="preserve"> INCLUDEPICTURE "https://m.media-amazon.com/images/I/51fJIMSLAIL._AC_SL1000_.jpg" \* MERGEFORMATINET </w:instrText>
      </w:r>
      <w:r w:rsidRPr="00E84A65">
        <w:rPr>
          <w:rFonts w:ascii="Times New Roman" w:eastAsia="Times New Roman" w:hAnsi="Times New Roman" w:cs="Times New Roman"/>
          <w:sz w:val="24"/>
          <w:szCs w:val="24"/>
          <w:lang w:eastAsia="en-GB"/>
        </w:rPr>
        <w:fldChar w:fldCharType="end"/>
      </w:r>
    </w:p>
    <w:p w14:paraId="00006911" w14:textId="684D7172" w:rsidR="00C136CA" w:rsidRPr="00C136CA" w:rsidRDefault="00C136CA" w:rsidP="00C136CA">
      <w:pPr>
        <w:spacing w:after="0" w:line="240" w:lineRule="auto"/>
        <w:rPr>
          <w:rFonts w:ascii="Times New Roman" w:eastAsia="Times New Roman" w:hAnsi="Times New Roman" w:cs="Times New Roman"/>
          <w:sz w:val="24"/>
          <w:szCs w:val="24"/>
          <w:lang w:eastAsia="en-GB"/>
        </w:rPr>
      </w:pPr>
      <w:r w:rsidRPr="00C136CA">
        <w:rPr>
          <w:rFonts w:ascii="Times New Roman" w:eastAsia="Times New Roman" w:hAnsi="Times New Roman" w:cs="Times New Roman"/>
          <w:sz w:val="24"/>
          <w:szCs w:val="24"/>
          <w:lang w:eastAsia="en-GB"/>
        </w:rPr>
        <w:fldChar w:fldCharType="begin"/>
      </w:r>
      <w:r w:rsidRPr="00C136CA">
        <w:rPr>
          <w:rFonts w:ascii="Times New Roman" w:eastAsia="Times New Roman" w:hAnsi="Times New Roman" w:cs="Times New Roman"/>
          <w:sz w:val="24"/>
          <w:szCs w:val="24"/>
          <w:lang w:eastAsia="en-GB"/>
        </w:rPr>
        <w:instrText xml:space="preserve"> INCLUDEPICTURE "https://res.cloudinary.com/dk-find-out/image/upload/q_80,w_1920,f_auto/compass_lez6hq.jpg" \* MERGEFORMATINET </w:instrText>
      </w:r>
      <w:r w:rsidRPr="00C136CA">
        <w:rPr>
          <w:rFonts w:ascii="Times New Roman" w:eastAsia="Times New Roman" w:hAnsi="Times New Roman" w:cs="Times New Roman"/>
          <w:sz w:val="24"/>
          <w:szCs w:val="24"/>
          <w:lang w:eastAsia="en-GB"/>
        </w:rPr>
        <w:fldChar w:fldCharType="end"/>
      </w:r>
    </w:p>
    <w:p w14:paraId="442E7AF4" w14:textId="61F8C4E0" w:rsidR="00953618" w:rsidRPr="00953618" w:rsidRDefault="00953618" w:rsidP="00953618">
      <w:pPr>
        <w:spacing w:after="0" w:line="240" w:lineRule="auto"/>
        <w:rPr>
          <w:rFonts w:ascii="Times New Roman" w:eastAsia="Times New Roman" w:hAnsi="Times New Roman" w:cs="Times New Roman"/>
          <w:sz w:val="24"/>
          <w:szCs w:val="24"/>
          <w:lang w:eastAsia="en-GB"/>
        </w:rPr>
      </w:pPr>
      <w:r w:rsidRPr="00953618">
        <w:rPr>
          <w:rFonts w:ascii="Times New Roman" w:eastAsia="Times New Roman" w:hAnsi="Times New Roman" w:cs="Times New Roman"/>
          <w:sz w:val="24"/>
          <w:szCs w:val="24"/>
          <w:lang w:eastAsia="en-GB"/>
        </w:rPr>
        <w:fldChar w:fldCharType="begin"/>
      </w:r>
      <w:r w:rsidRPr="00953618">
        <w:rPr>
          <w:rFonts w:ascii="Times New Roman" w:eastAsia="Times New Roman" w:hAnsi="Times New Roman" w:cs="Times New Roman"/>
          <w:sz w:val="24"/>
          <w:szCs w:val="24"/>
          <w:lang w:eastAsia="en-GB"/>
        </w:rPr>
        <w:instrText xml:space="preserve"> INCLUDEPICTURE "http://singingforlove.rosycervantes.com/wp-content/uploads/ukulele_parts_simple-1024x536.png" \* MERGEFORMATINET </w:instrText>
      </w:r>
      <w:r w:rsidRPr="00953618">
        <w:rPr>
          <w:rFonts w:ascii="Times New Roman" w:eastAsia="Times New Roman" w:hAnsi="Times New Roman" w:cs="Times New Roman"/>
          <w:sz w:val="24"/>
          <w:szCs w:val="24"/>
          <w:lang w:eastAsia="en-GB"/>
        </w:rPr>
        <w:fldChar w:fldCharType="end"/>
      </w:r>
    </w:p>
    <w:p w14:paraId="039BBBCA" w14:textId="35CAAABD" w:rsidR="004D3122" w:rsidRDefault="004D3122" w:rsidP="00C55861">
      <w:pPr>
        <w:spacing w:after="0" w:line="240" w:lineRule="auto"/>
        <w:rPr>
          <w:rFonts w:ascii="Times New Roman" w:eastAsia="Times New Roman" w:hAnsi="Times New Roman" w:cs="Times New Roman"/>
          <w:sz w:val="24"/>
          <w:szCs w:val="24"/>
          <w:lang w:eastAsia="en-GB"/>
        </w:rPr>
      </w:pPr>
    </w:p>
    <w:p w14:paraId="3B04F757" w14:textId="2B73AC6C" w:rsidR="00C55861" w:rsidRDefault="00C55861" w:rsidP="00C55861">
      <w:pPr>
        <w:spacing w:after="0" w:line="240" w:lineRule="auto"/>
        <w:rPr>
          <w:rFonts w:ascii="Times New Roman" w:eastAsia="Times New Roman" w:hAnsi="Times New Roman" w:cs="Times New Roman"/>
          <w:sz w:val="24"/>
          <w:szCs w:val="24"/>
          <w:lang w:eastAsia="en-GB"/>
        </w:rPr>
      </w:pPr>
    </w:p>
    <w:p w14:paraId="16BD1E7A" w14:textId="7046DC06" w:rsidR="00C55861" w:rsidRDefault="00C55861" w:rsidP="00C55861">
      <w:pPr>
        <w:spacing w:after="0" w:line="240" w:lineRule="auto"/>
        <w:rPr>
          <w:rFonts w:ascii="Times New Roman" w:eastAsia="Times New Roman" w:hAnsi="Times New Roman" w:cs="Times New Roman"/>
          <w:sz w:val="24"/>
          <w:szCs w:val="24"/>
          <w:lang w:eastAsia="en-GB"/>
        </w:rPr>
      </w:pPr>
    </w:p>
    <w:p w14:paraId="6973CABD" w14:textId="77777777" w:rsidR="00C55861" w:rsidRPr="004D3122" w:rsidRDefault="00C55861" w:rsidP="00C55861">
      <w:pPr>
        <w:spacing w:after="0" w:line="240" w:lineRule="auto"/>
        <w:rPr>
          <w:rFonts w:ascii="Times New Roman" w:eastAsia="Times New Roman" w:hAnsi="Times New Roman" w:cs="Times New Roman"/>
          <w:sz w:val="24"/>
          <w:szCs w:val="24"/>
          <w:lang w:eastAsia="en-GB"/>
        </w:rPr>
      </w:pPr>
    </w:p>
    <w:p w14:paraId="6E695C9B" w14:textId="75067341" w:rsidR="00BB3F5E" w:rsidRPr="00C95BB8" w:rsidRDefault="003B3ECB" w:rsidP="00C95BB8">
      <w:pPr>
        <w:spacing w:after="0" w:line="240" w:lineRule="auto"/>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842560" behindDoc="0" locked="0" layoutInCell="1" allowOverlap="1" wp14:anchorId="05229753" wp14:editId="2D3E18A1">
                <wp:simplePos x="0" y="0"/>
                <wp:positionH relativeFrom="margin">
                  <wp:posOffset>2705100</wp:posOffset>
                </wp:positionH>
                <wp:positionV relativeFrom="paragraph">
                  <wp:posOffset>1362075</wp:posOffset>
                </wp:positionV>
                <wp:extent cx="2163445" cy="5530850"/>
                <wp:effectExtent l="0" t="0" r="27305" b="12700"/>
                <wp:wrapNone/>
                <wp:docPr id="38" name="Rectangle 38"/>
                <wp:cNvGraphicFramePr/>
                <a:graphic xmlns:a="http://schemas.openxmlformats.org/drawingml/2006/main">
                  <a:graphicData uri="http://schemas.microsoft.com/office/word/2010/wordprocessingShape">
                    <wps:wsp>
                      <wps:cNvSpPr/>
                      <wps:spPr>
                        <a:xfrm>
                          <a:off x="0" y="0"/>
                          <a:ext cx="2163445" cy="5530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34937" w14:textId="0DDFA195" w:rsidR="000364DB" w:rsidRDefault="0036099B" w:rsidP="000364DB">
                            <w:pPr>
                              <w:shd w:val="clear" w:color="auto" w:fill="FFFFFF"/>
                              <w:spacing w:after="0" w:line="240" w:lineRule="auto"/>
                              <w:jc w:val="center"/>
                              <w:rPr>
                                <w:rFonts w:ascii="Klee Medium" w:eastAsia="Klee Medium" w:hAnsi="Klee Medium" w:cstheme="minorHAnsi"/>
                                <w:b/>
                                <w:bCs/>
                                <w:color w:val="0000FF"/>
                                <w:sz w:val="15"/>
                                <w:szCs w:val="15"/>
                                <w:u w:val="single"/>
                                <w:bdr w:val="none" w:sz="0" w:space="0" w:color="auto" w:frame="1"/>
                                <w:lang w:eastAsia="en-GB"/>
                              </w:rPr>
                            </w:pPr>
                            <w:r>
                              <w:rPr>
                                <w:rFonts w:ascii="Klee Medium" w:eastAsia="Klee Medium" w:hAnsi="Klee Medium" w:cstheme="minorHAnsi"/>
                                <w:b/>
                                <w:bCs/>
                                <w:color w:val="0000FF"/>
                                <w:sz w:val="15"/>
                                <w:szCs w:val="15"/>
                                <w:u w:val="single"/>
                                <w:bdr w:val="none" w:sz="0" w:space="0" w:color="auto" w:frame="1"/>
                                <w:lang w:eastAsia="en-GB"/>
                              </w:rPr>
                              <w:t xml:space="preserve">PSHE </w:t>
                            </w:r>
                            <w:r w:rsidR="000364DB" w:rsidRPr="009B3717">
                              <w:rPr>
                                <w:rFonts w:ascii="Klee Medium" w:eastAsia="Klee Medium" w:hAnsi="Klee Medium" w:cstheme="minorHAnsi"/>
                                <w:b/>
                                <w:bCs/>
                                <w:color w:val="0000FF"/>
                                <w:sz w:val="15"/>
                                <w:szCs w:val="15"/>
                                <w:u w:val="single"/>
                                <w:bdr w:val="none" w:sz="0" w:space="0" w:color="auto" w:frame="1"/>
                                <w:lang w:eastAsia="en-GB"/>
                              </w:rPr>
                              <w:t xml:space="preserve"> </w:t>
                            </w:r>
                          </w:p>
                          <w:p w14:paraId="3871DC2D" w14:textId="204B85B7" w:rsidR="0036099B" w:rsidRPr="003B3ECB" w:rsidRDefault="0036099B" w:rsidP="0036099B">
                            <w:pPr>
                              <w:shd w:val="clear" w:color="auto" w:fill="FFFFFF"/>
                              <w:spacing w:after="0" w:line="240" w:lineRule="auto"/>
                              <w:jc w:val="center"/>
                              <w:rPr>
                                <w:rFonts w:ascii="Klee Medium" w:eastAsia="Klee Medium" w:hAnsi="Klee Medium" w:cs="Calibri"/>
                                <w:b/>
                                <w:color w:val="0000FF"/>
                                <w:sz w:val="12"/>
                                <w:szCs w:val="12"/>
                                <w:u w:val="single"/>
                                <w:lang w:eastAsia="en-GB"/>
                              </w:rPr>
                            </w:pPr>
                            <w:r w:rsidRPr="003B3ECB">
                              <w:rPr>
                                <w:rFonts w:ascii="Klee Medium" w:eastAsia="Klee Medium" w:hAnsi="Klee Medium" w:cs="Calibri"/>
                                <w:b/>
                                <w:color w:val="0000FF"/>
                                <w:sz w:val="12"/>
                                <w:szCs w:val="12"/>
                                <w:u w:val="single"/>
                                <w:lang w:eastAsia="en-GB"/>
                              </w:rPr>
                              <w:t>Facing challenges and Resilience</w:t>
                            </w:r>
                          </w:p>
                          <w:p w14:paraId="5B1BBF12" w14:textId="6DCD60AC" w:rsidR="0036099B" w:rsidRPr="003B3ECB" w:rsidRDefault="0036099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RHE: How to judge whether what they are feeling &amp; how they are behav</w:t>
                            </w:r>
                            <w:r w:rsidR="003B3ECB" w:rsidRPr="003B3ECB">
                              <w:rPr>
                                <w:rFonts w:ascii="Klee Medium" w:eastAsia="Klee Medium" w:hAnsi="Klee Medium" w:cs="Calibri"/>
                                <w:color w:val="FF33CC"/>
                                <w:sz w:val="10"/>
                                <w:szCs w:val="12"/>
                                <w:lang w:eastAsia="en-GB"/>
                              </w:rPr>
                              <w:t xml:space="preserve">ing is appropriate &amp; </w:t>
                            </w:r>
                            <w:r w:rsidR="00806FCB" w:rsidRPr="003B3ECB">
                              <w:rPr>
                                <w:rFonts w:ascii="Klee Medium" w:eastAsia="Klee Medium" w:hAnsi="Klee Medium" w:cs="Calibri"/>
                                <w:color w:val="FF33CC"/>
                                <w:sz w:val="10"/>
                                <w:szCs w:val="12"/>
                                <w:lang w:eastAsia="en-GB"/>
                              </w:rPr>
                              <w:t>proportionate:</w:t>
                            </w:r>
                          </w:p>
                          <w:p w14:paraId="638B8E8E" w14:textId="6C49BC80"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I know the different types of bullying, the impact, and responsibilities of bystanders &amp; how to get help.</w:t>
                            </w:r>
                          </w:p>
                          <w:p w14:paraId="7BE8D205" w14:textId="77777777"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That bullying (including cyber bullying) has a negative &amp; often lasting impact on mental wellbeing.</w:t>
                            </w:r>
                          </w:p>
                          <w:p w14:paraId="2DCE145C" w14:textId="77777777"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I know how to recognise if family relationships are making me feel unhappy or unsafe &amp; how to seek help or advice from others if needed.</w:t>
                            </w:r>
                          </w:p>
                          <w:p w14:paraId="373231D7" w14:textId="55EFE1B7"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I know how to ask for advice or help for themselves or others, and to keep trying until they are heard</w:t>
                            </w:r>
                          </w:p>
                          <w:p w14:paraId="12B8B876" w14:textId="62798A7B" w:rsidR="0036099B" w:rsidRDefault="0036099B" w:rsidP="0036099B">
                            <w:pPr>
                              <w:shd w:val="clear" w:color="auto" w:fill="FFFFFF"/>
                              <w:spacing w:after="0" w:line="240" w:lineRule="auto"/>
                              <w:jc w:val="center"/>
                              <w:rPr>
                                <w:rFonts w:ascii="Klee Medium" w:eastAsia="Klee Medium" w:hAnsi="Klee Medium" w:cs="Calibri"/>
                                <w:color w:val="FF33CC"/>
                                <w:sz w:val="12"/>
                                <w:szCs w:val="12"/>
                                <w:lang w:eastAsia="en-GB"/>
                              </w:rPr>
                            </w:pPr>
                            <w:r w:rsidRPr="003B3ECB">
                              <w:rPr>
                                <w:rFonts w:eastAsiaTheme="minorHAnsi"/>
                                <w:noProof/>
                                <w:sz w:val="12"/>
                                <w:szCs w:val="12"/>
                                <w:lang w:eastAsia="en-GB"/>
                              </w:rPr>
                              <w:drawing>
                                <wp:inline distT="0" distB="0" distL="0" distR="0" wp14:anchorId="52427722" wp14:editId="1395975C">
                                  <wp:extent cx="336550" cy="332074"/>
                                  <wp:effectExtent l="0" t="0" r="635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959" cy="345305"/>
                                          </a:xfrm>
                                          <a:prstGeom prst="rect">
                                            <a:avLst/>
                                          </a:prstGeom>
                                          <a:noFill/>
                                          <a:ln>
                                            <a:noFill/>
                                          </a:ln>
                                        </pic:spPr>
                                      </pic:pic>
                                    </a:graphicData>
                                  </a:graphic>
                                </wp:inline>
                              </w:drawing>
                            </w:r>
                          </w:p>
                          <w:p w14:paraId="6BC277B5" w14:textId="77777777" w:rsidR="003B3ECB" w:rsidRPr="003B3ECB" w:rsidRDefault="003B3ECB" w:rsidP="0036099B">
                            <w:pPr>
                              <w:shd w:val="clear" w:color="auto" w:fill="FFFFFF"/>
                              <w:spacing w:after="0" w:line="240" w:lineRule="auto"/>
                              <w:jc w:val="center"/>
                              <w:rPr>
                                <w:rFonts w:ascii="Klee Medium" w:eastAsia="Klee Medium" w:hAnsi="Klee Medium" w:cs="Calibri"/>
                                <w:color w:val="FF33CC"/>
                                <w:sz w:val="12"/>
                                <w:szCs w:val="12"/>
                                <w:lang w:eastAsia="en-GB"/>
                              </w:rPr>
                            </w:pPr>
                          </w:p>
                          <w:p w14:paraId="527DF659" w14:textId="1D6C61F1" w:rsidR="0036099B" w:rsidRPr="003B3ECB" w:rsidRDefault="0036099B" w:rsidP="003B3ECB">
                            <w:pPr>
                              <w:shd w:val="clear" w:color="auto" w:fill="FFFFFF"/>
                              <w:spacing w:after="0" w:line="240" w:lineRule="auto"/>
                              <w:jc w:val="center"/>
                              <w:rPr>
                                <w:rFonts w:ascii="Klee Medium" w:eastAsia="Klee Medium" w:hAnsi="Klee Medium" w:cs="Calibri"/>
                                <w:b/>
                                <w:color w:val="0000FF"/>
                                <w:sz w:val="12"/>
                                <w:szCs w:val="12"/>
                                <w:u w:val="single"/>
                                <w:lang w:eastAsia="en-GB"/>
                              </w:rPr>
                            </w:pPr>
                            <w:r w:rsidRPr="003B3ECB">
                              <w:rPr>
                                <w:rFonts w:ascii="Klee Medium" w:eastAsia="Klee Medium" w:hAnsi="Klee Medium" w:cs="Calibri"/>
                                <w:b/>
                                <w:color w:val="0000FF"/>
                                <w:sz w:val="12"/>
                                <w:szCs w:val="12"/>
                                <w:u w:val="single"/>
                                <w:lang w:eastAsia="en-GB"/>
                              </w:rPr>
                              <w:t>Key Knowledge</w:t>
                            </w:r>
                          </w:p>
                          <w:p w14:paraId="6D4B024B" w14:textId="52600765"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I can identify</w:t>
                            </w:r>
                            <w:r w:rsidR="003B3ECB" w:rsidRPr="003B3ECB">
                              <w:rPr>
                                <w:rFonts w:ascii="Klee Medium" w:eastAsia="Klee Medium" w:hAnsi="Klee Medium" w:cs="Calibri"/>
                                <w:color w:val="0000FF"/>
                                <w:sz w:val="12"/>
                                <w:szCs w:val="12"/>
                                <w:lang w:eastAsia="en-GB"/>
                              </w:rPr>
                              <w:t xml:space="preserve"> positive things about myself and my achievements, seeing my mistakes, making amendments and setting personal goals.</w:t>
                            </w:r>
                          </w:p>
                          <w:p w14:paraId="71A3E517" w14:textId="262C22A6"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You can r</w:t>
                            </w:r>
                            <w:r w:rsidR="003B3ECB" w:rsidRPr="003B3ECB">
                              <w:rPr>
                                <w:rFonts w:ascii="Klee Medium" w:eastAsia="Klee Medium" w:hAnsi="Klee Medium" w:cs="Calibri"/>
                                <w:color w:val="0000FF"/>
                                <w:sz w:val="12"/>
                                <w:szCs w:val="12"/>
                                <w:lang w:eastAsia="en-GB"/>
                              </w:rPr>
                              <w:t>esolve differences by looking at alternatives, making decisions and explaining choices.</w:t>
                            </w:r>
                          </w:p>
                          <w:p w14:paraId="37988849" w14:textId="68490DFD"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I can recognise</w:t>
                            </w:r>
                            <w:r w:rsidR="003B3ECB" w:rsidRPr="003B3ECB">
                              <w:rPr>
                                <w:rFonts w:ascii="Klee Medium" w:eastAsia="Klee Medium" w:hAnsi="Klee Medium" w:cs="Calibri"/>
                                <w:color w:val="0000FF"/>
                                <w:sz w:val="12"/>
                                <w:szCs w:val="12"/>
                                <w:lang w:eastAsia="en-GB"/>
                              </w:rPr>
                              <w:t xml:space="preserve"> different risks in different situations and then decide how to behave responsibly. </w:t>
                            </w:r>
                          </w:p>
                          <w:p w14:paraId="3402DAD2" w14:textId="7DC4DC54"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I can f</w:t>
                            </w:r>
                            <w:r w:rsidR="003B3ECB" w:rsidRPr="003B3ECB">
                              <w:rPr>
                                <w:rFonts w:ascii="Klee Medium" w:eastAsia="Klee Medium" w:hAnsi="Klee Medium" w:cs="Calibri"/>
                                <w:color w:val="0000FF"/>
                                <w:sz w:val="12"/>
                                <w:szCs w:val="12"/>
                                <w:lang w:eastAsia="en-GB"/>
                              </w:rPr>
                              <w:t xml:space="preserve">ace new challenges positively by collecting information, looking for help, making responsible choices and </w:t>
                            </w:r>
                            <w:proofErr w:type="gramStart"/>
                            <w:r w:rsidR="003B3ECB" w:rsidRPr="003B3ECB">
                              <w:rPr>
                                <w:rFonts w:ascii="Klee Medium" w:eastAsia="Klee Medium" w:hAnsi="Klee Medium" w:cs="Calibri"/>
                                <w:color w:val="0000FF"/>
                                <w:sz w:val="12"/>
                                <w:szCs w:val="12"/>
                                <w:lang w:eastAsia="en-GB"/>
                              </w:rPr>
                              <w:t>taking action</w:t>
                            </w:r>
                            <w:proofErr w:type="gramEnd"/>
                            <w:r w:rsidR="003B3ECB" w:rsidRPr="003B3ECB">
                              <w:rPr>
                                <w:rFonts w:ascii="Klee Medium" w:eastAsia="Klee Medium" w:hAnsi="Klee Medium" w:cs="Calibri"/>
                                <w:color w:val="0000FF"/>
                                <w:sz w:val="12"/>
                                <w:szCs w:val="12"/>
                                <w:lang w:eastAsia="en-GB"/>
                              </w:rPr>
                              <w:t>.</w:t>
                            </w:r>
                          </w:p>
                          <w:p w14:paraId="3488B97A" w14:textId="32C65120" w:rsidR="000364D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M</w:t>
                            </w:r>
                            <w:r w:rsidR="003B3ECB" w:rsidRPr="003B3ECB">
                              <w:rPr>
                                <w:rFonts w:ascii="Klee Medium" w:eastAsia="Klee Medium" w:hAnsi="Klee Medium" w:cs="Calibri"/>
                                <w:color w:val="0000FF"/>
                                <w:sz w:val="12"/>
                                <w:szCs w:val="12"/>
                                <w:lang w:eastAsia="en-GB"/>
                              </w:rPr>
                              <w:t xml:space="preserve">y actions can affect myself and others, </w:t>
                            </w:r>
                            <w:r>
                              <w:rPr>
                                <w:rFonts w:ascii="Klee Medium" w:eastAsia="Klee Medium" w:hAnsi="Klee Medium" w:cs="Calibri"/>
                                <w:color w:val="0000FF"/>
                                <w:sz w:val="12"/>
                                <w:szCs w:val="12"/>
                                <w:lang w:eastAsia="en-GB"/>
                              </w:rPr>
                              <w:t xml:space="preserve">I need </w:t>
                            </w:r>
                            <w:r w:rsidR="003B3ECB" w:rsidRPr="003B3ECB">
                              <w:rPr>
                                <w:rFonts w:ascii="Klee Medium" w:eastAsia="Klee Medium" w:hAnsi="Klee Medium" w:cs="Calibri"/>
                                <w:color w:val="0000FF"/>
                                <w:sz w:val="12"/>
                                <w:szCs w:val="12"/>
                                <w:lang w:eastAsia="en-GB"/>
                              </w:rPr>
                              <w:t xml:space="preserve">to care about other people’s feelings, and to try to see things from their points of view.  </w:t>
                            </w:r>
                          </w:p>
                          <w:p w14:paraId="573987D9" w14:textId="77777777" w:rsidR="003B3ECB" w:rsidRPr="0015235F" w:rsidRDefault="003B3ECB" w:rsidP="003B3ECB">
                            <w:pPr>
                              <w:shd w:val="clear" w:color="auto" w:fill="FFFFFF"/>
                              <w:spacing w:after="0" w:line="240" w:lineRule="auto"/>
                              <w:jc w:val="center"/>
                              <w:rPr>
                                <w:rFonts w:ascii="Klee Medium" w:eastAsia="Klee Medium" w:hAnsi="Klee Medium" w:cs="Calibri"/>
                                <w:color w:val="0000FF"/>
                                <w:sz w:val="12"/>
                                <w:szCs w:val="12"/>
                                <w:lang w:eastAsia="en-GB"/>
                              </w:rPr>
                            </w:pPr>
                            <w:r w:rsidRPr="003B3ECB">
                              <w:rPr>
                                <w:rFonts w:ascii="Klee Medium" w:eastAsia="Klee Medium" w:hAnsi="Klee Medium" w:cs="Calibri"/>
                                <w:color w:val="0000FF"/>
                                <w:sz w:val="10"/>
                                <w:szCs w:val="12"/>
                                <w:lang w:eastAsia="en-GB"/>
                              </w:rPr>
                              <w:t xml:space="preserve">I </w:t>
                            </w:r>
                            <w:r w:rsidRPr="0015235F">
                              <w:rPr>
                                <w:rFonts w:ascii="Klee Medium" w:eastAsia="Klee Medium" w:hAnsi="Klee Medium" w:cs="Calibri"/>
                                <w:color w:val="0000FF"/>
                                <w:sz w:val="12"/>
                                <w:szCs w:val="12"/>
                                <w:lang w:eastAsia="en-GB"/>
                              </w:rPr>
                              <w:t>understand the risks and the effects of risky behaviour and can develop strategies to cope with dangerous situations caused by others.</w:t>
                            </w:r>
                          </w:p>
                          <w:p w14:paraId="58617880" w14:textId="0398A794" w:rsidR="003B3ECB" w:rsidRPr="0015235F"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 xml:space="preserve">I know </w:t>
                            </w:r>
                            <w:r w:rsidR="003B3ECB" w:rsidRPr="0015235F">
                              <w:rPr>
                                <w:rFonts w:ascii="Klee Medium" w:eastAsia="Klee Medium" w:hAnsi="Klee Medium" w:cs="Calibri"/>
                                <w:color w:val="0000FF"/>
                                <w:sz w:val="12"/>
                                <w:szCs w:val="12"/>
                                <w:lang w:eastAsia="en-GB"/>
                              </w:rPr>
                              <w:t>to judge whether what they are feeling &amp; how they are behaving is appropriate &amp; proportionate</w:t>
                            </w:r>
                          </w:p>
                          <w:p w14:paraId="41AA04C0" w14:textId="77777777" w:rsidR="0015235F" w:rsidRPr="003B3ECB" w:rsidRDefault="0015235F" w:rsidP="0015235F">
                            <w:pPr>
                              <w:shd w:val="clear" w:color="auto" w:fill="FFFFFF"/>
                              <w:spacing w:after="0" w:line="240" w:lineRule="auto"/>
                              <w:jc w:val="center"/>
                              <w:rPr>
                                <w:rFonts w:ascii="Klee Medium" w:eastAsia="Klee Medium" w:hAnsi="Klee Medium" w:cs="Calibri"/>
                                <w:color w:val="0000FF"/>
                                <w:sz w:val="12"/>
                                <w:szCs w:val="12"/>
                                <w:u w:val="single"/>
                                <w:lang w:eastAsia="en-GB"/>
                              </w:rPr>
                            </w:pPr>
                            <w:r w:rsidRPr="003B3ECB">
                              <w:rPr>
                                <w:rFonts w:ascii="Klee Medium" w:eastAsia="Klee Medium" w:hAnsi="Klee Medium" w:cs="Calibri"/>
                                <w:color w:val="0000FF"/>
                                <w:sz w:val="12"/>
                                <w:szCs w:val="12"/>
                                <w:u w:val="single"/>
                                <w:lang w:eastAsia="en-GB"/>
                              </w:rPr>
                              <w:t>Road Safety Week</w:t>
                            </w:r>
                          </w:p>
                          <w:p w14:paraId="32850235" w14:textId="77777777" w:rsidR="0015235F" w:rsidRPr="0015235F" w:rsidRDefault="0015235F" w:rsidP="0015235F">
                            <w:pPr>
                              <w:shd w:val="clear" w:color="auto" w:fill="FFFFFF"/>
                              <w:spacing w:after="0" w:line="240" w:lineRule="auto"/>
                              <w:jc w:val="center"/>
                              <w:rPr>
                                <w:rFonts w:ascii="Klee Medium" w:eastAsia="Klee Medium" w:hAnsi="Klee Medium" w:cs="Calibri"/>
                                <w:color w:val="0000FF"/>
                                <w:sz w:val="12"/>
                                <w:szCs w:val="12"/>
                                <w:lang w:eastAsia="en-GB"/>
                              </w:rPr>
                            </w:pPr>
                            <w:r w:rsidRPr="0015235F">
                              <w:rPr>
                                <w:rFonts w:ascii="Klee Medium" w:eastAsia="Klee Medium" w:hAnsi="Klee Medium" w:cs="Calibri"/>
                                <w:color w:val="0000FF"/>
                                <w:sz w:val="12"/>
                                <w:szCs w:val="12"/>
                                <w:lang w:eastAsia="en-GB"/>
                              </w:rPr>
                              <w:t xml:space="preserve">I know the Stop, Look, Listen, </w:t>
                            </w:r>
                            <w:proofErr w:type="gramStart"/>
                            <w:r w:rsidRPr="0015235F">
                              <w:rPr>
                                <w:rFonts w:ascii="Klee Medium" w:eastAsia="Klee Medium" w:hAnsi="Klee Medium" w:cs="Calibri"/>
                                <w:color w:val="0000FF"/>
                                <w:sz w:val="12"/>
                                <w:szCs w:val="12"/>
                                <w:lang w:eastAsia="en-GB"/>
                              </w:rPr>
                              <w:t>Think</w:t>
                            </w:r>
                            <w:proofErr w:type="gramEnd"/>
                            <w:r w:rsidRPr="0015235F">
                              <w:rPr>
                                <w:rFonts w:ascii="Klee Medium" w:eastAsia="Klee Medium" w:hAnsi="Klee Medium" w:cs="Calibri"/>
                                <w:color w:val="0000FF"/>
                                <w:sz w:val="12"/>
                                <w:szCs w:val="12"/>
                                <w:lang w:eastAsia="en-GB"/>
                              </w:rPr>
                              <w:t xml:space="preserve"> sequence and safer places to cross the road.</w:t>
                            </w:r>
                          </w:p>
                          <w:p w14:paraId="33B27788" w14:textId="77777777" w:rsidR="0015235F" w:rsidRPr="0015235F" w:rsidRDefault="0015235F" w:rsidP="0015235F">
                            <w:pPr>
                              <w:shd w:val="clear" w:color="auto" w:fill="FFFFFF"/>
                              <w:spacing w:after="0" w:line="240" w:lineRule="auto"/>
                              <w:jc w:val="center"/>
                              <w:rPr>
                                <w:rFonts w:ascii="Klee Medium" w:eastAsia="Klee Medium" w:hAnsi="Klee Medium" w:cs="Calibri"/>
                                <w:color w:val="0000FF"/>
                                <w:sz w:val="12"/>
                                <w:szCs w:val="12"/>
                                <w:lang w:eastAsia="en-GB"/>
                              </w:rPr>
                            </w:pPr>
                            <w:r w:rsidRPr="0015235F">
                              <w:rPr>
                                <w:rFonts w:ascii="Klee Medium" w:eastAsia="Klee Medium" w:hAnsi="Klee Medium" w:cs="Calibri"/>
                                <w:color w:val="0000FF"/>
                                <w:sz w:val="12"/>
                                <w:szCs w:val="12"/>
                                <w:lang w:eastAsia="en-GB"/>
                              </w:rPr>
                              <w:t>I know my responsibilities as a pedestrian, a cyclist, a passenger in a car or on public transport.</w:t>
                            </w:r>
                          </w:p>
                          <w:p w14:paraId="7F17732A" w14:textId="77777777" w:rsidR="0015235F" w:rsidRPr="003B3ECB" w:rsidRDefault="0015235F" w:rsidP="003B3ECB">
                            <w:pPr>
                              <w:shd w:val="clear" w:color="auto" w:fill="FFFFFF"/>
                              <w:spacing w:after="0" w:line="240" w:lineRule="auto"/>
                              <w:jc w:val="center"/>
                              <w:rPr>
                                <w:rFonts w:ascii="Klee Medium" w:eastAsia="Klee Medium" w:hAnsi="Klee Medium" w:cs="Calibri"/>
                                <w:color w:val="0000FF"/>
                                <w:sz w:val="10"/>
                                <w:szCs w:val="12"/>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29753" id="Rectangle 38" o:spid="_x0000_s1032" style="position:absolute;margin-left:213pt;margin-top:107.25pt;width:170.35pt;height:435.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" fillcolor="white [3212]" strokecolor="#1f4d78 [1604]" strokeweight="1pt">
                <v:textbox>
                  <w:txbxContent>
                    <w:p w14:paraId="47834937" w14:textId="0DDFA195" w:rsidR="000364DB" w:rsidRDefault="0036099B" w:rsidP="000364DB">
                      <w:pPr>
                        <w:shd w:val="clear" w:color="auto" w:fill="FFFFFF"/>
                        <w:spacing w:after="0" w:line="240" w:lineRule="auto"/>
                        <w:jc w:val="center"/>
                        <w:rPr>
                          <w:rFonts w:ascii="Klee Medium" w:eastAsia="Klee Medium" w:hAnsi="Klee Medium" w:cstheme="minorHAnsi"/>
                          <w:b/>
                          <w:bCs/>
                          <w:color w:val="0000FF"/>
                          <w:sz w:val="15"/>
                          <w:szCs w:val="15"/>
                          <w:u w:val="single"/>
                          <w:bdr w:val="none" w:sz="0" w:space="0" w:color="auto" w:frame="1"/>
                          <w:lang w:eastAsia="en-GB"/>
                        </w:rPr>
                      </w:pPr>
                      <w:r>
                        <w:rPr>
                          <w:rFonts w:ascii="Klee Medium" w:eastAsia="Klee Medium" w:hAnsi="Klee Medium" w:cstheme="minorHAnsi"/>
                          <w:b/>
                          <w:bCs/>
                          <w:color w:val="0000FF"/>
                          <w:sz w:val="15"/>
                          <w:szCs w:val="15"/>
                          <w:u w:val="single"/>
                          <w:bdr w:val="none" w:sz="0" w:space="0" w:color="auto" w:frame="1"/>
                          <w:lang w:eastAsia="en-GB"/>
                        </w:rPr>
                        <w:t xml:space="preserve">PSHE </w:t>
                      </w:r>
                      <w:r w:rsidR="000364DB" w:rsidRPr="009B3717">
                        <w:rPr>
                          <w:rFonts w:ascii="Klee Medium" w:eastAsia="Klee Medium" w:hAnsi="Klee Medium" w:cstheme="minorHAnsi"/>
                          <w:b/>
                          <w:bCs/>
                          <w:color w:val="0000FF"/>
                          <w:sz w:val="15"/>
                          <w:szCs w:val="15"/>
                          <w:u w:val="single"/>
                          <w:bdr w:val="none" w:sz="0" w:space="0" w:color="auto" w:frame="1"/>
                          <w:lang w:eastAsia="en-GB"/>
                        </w:rPr>
                        <w:t xml:space="preserve"> </w:t>
                      </w:r>
                    </w:p>
                    <w:p w14:paraId="3871DC2D" w14:textId="204B85B7" w:rsidR="0036099B" w:rsidRPr="003B3ECB" w:rsidRDefault="0036099B" w:rsidP="0036099B">
                      <w:pPr>
                        <w:shd w:val="clear" w:color="auto" w:fill="FFFFFF"/>
                        <w:spacing w:after="0" w:line="240" w:lineRule="auto"/>
                        <w:jc w:val="center"/>
                        <w:rPr>
                          <w:rFonts w:ascii="Klee Medium" w:eastAsia="Klee Medium" w:hAnsi="Klee Medium" w:cs="Calibri"/>
                          <w:b/>
                          <w:color w:val="0000FF"/>
                          <w:sz w:val="12"/>
                          <w:szCs w:val="12"/>
                          <w:u w:val="single"/>
                          <w:lang w:eastAsia="en-GB"/>
                        </w:rPr>
                      </w:pPr>
                      <w:r w:rsidRPr="003B3ECB">
                        <w:rPr>
                          <w:rFonts w:ascii="Klee Medium" w:eastAsia="Klee Medium" w:hAnsi="Klee Medium" w:cs="Calibri"/>
                          <w:b/>
                          <w:color w:val="0000FF"/>
                          <w:sz w:val="12"/>
                          <w:szCs w:val="12"/>
                          <w:u w:val="single"/>
                          <w:lang w:eastAsia="en-GB"/>
                        </w:rPr>
                        <w:t>Facing challenges and Resilience</w:t>
                      </w:r>
                    </w:p>
                    <w:p w14:paraId="5B1BBF12" w14:textId="6DCD60AC" w:rsidR="0036099B" w:rsidRPr="003B3ECB" w:rsidRDefault="0036099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RHE: How to judge whether what they are feeling &amp; how they are behav</w:t>
                      </w:r>
                      <w:r w:rsidR="003B3ECB" w:rsidRPr="003B3ECB">
                        <w:rPr>
                          <w:rFonts w:ascii="Klee Medium" w:eastAsia="Klee Medium" w:hAnsi="Klee Medium" w:cs="Calibri"/>
                          <w:color w:val="FF33CC"/>
                          <w:sz w:val="10"/>
                          <w:szCs w:val="12"/>
                          <w:lang w:eastAsia="en-GB"/>
                        </w:rPr>
                        <w:t xml:space="preserve">ing is appropriate &amp; </w:t>
                      </w:r>
                      <w:r w:rsidR="00806FCB" w:rsidRPr="003B3ECB">
                        <w:rPr>
                          <w:rFonts w:ascii="Klee Medium" w:eastAsia="Klee Medium" w:hAnsi="Klee Medium" w:cs="Calibri"/>
                          <w:color w:val="FF33CC"/>
                          <w:sz w:val="10"/>
                          <w:szCs w:val="12"/>
                          <w:lang w:eastAsia="en-GB"/>
                        </w:rPr>
                        <w:t>proportionate:</w:t>
                      </w:r>
                    </w:p>
                    <w:p w14:paraId="638B8E8E" w14:textId="6C49BC80"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I know the different types of bullying, the impact, and responsibilities of bystanders &amp; how to get help.</w:t>
                      </w:r>
                    </w:p>
                    <w:p w14:paraId="7BE8D205" w14:textId="77777777"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That bullying (including cyber bullying) has a negative &amp; often lasting impact on mental wellbeing.</w:t>
                      </w:r>
                    </w:p>
                    <w:p w14:paraId="2DCE145C" w14:textId="77777777"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I know how to recognise if family relationships are making me feel unhappy or unsafe &amp; how to seek help or advice from others if needed.</w:t>
                      </w:r>
                    </w:p>
                    <w:p w14:paraId="373231D7" w14:textId="55EFE1B7" w:rsidR="003B3ECB" w:rsidRPr="003B3ECB" w:rsidRDefault="003B3ECB" w:rsidP="003B3ECB">
                      <w:pPr>
                        <w:shd w:val="clear" w:color="auto" w:fill="FFFFFF"/>
                        <w:spacing w:after="0" w:line="240" w:lineRule="auto"/>
                        <w:jc w:val="center"/>
                        <w:rPr>
                          <w:rFonts w:ascii="Klee Medium" w:eastAsia="Klee Medium" w:hAnsi="Klee Medium" w:cs="Calibri"/>
                          <w:color w:val="FF33CC"/>
                          <w:sz w:val="10"/>
                          <w:szCs w:val="12"/>
                          <w:lang w:eastAsia="en-GB"/>
                        </w:rPr>
                      </w:pPr>
                      <w:r w:rsidRPr="003B3ECB">
                        <w:rPr>
                          <w:rFonts w:ascii="Klee Medium" w:eastAsia="Klee Medium" w:hAnsi="Klee Medium" w:cs="Calibri"/>
                          <w:color w:val="FF33CC"/>
                          <w:sz w:val="10"/>
                          <w:szCs w:val="12"/>
                          <w:lang w:eastAsia="en-GB"/>
                        </w:rPr>
                        <w:t>I know how to ask for advice or help for themselves or others, and to keep trying until they are heard</w:t>
                      </w:r>
                    </w:p>
                    <w:p w14:paraId="12B8B876" w14:textId="62798A7B" w:rsidR="0036099B" w:rsidRDefault="0036099B" w:rsidP="0036099B">
                      <w:pPr>
                        <w:shd w:val="clear" w:color="auto" w:fill="FFFFFF"/>
                        <w:spacing w:after="0" w:line="240" w:lineRule="auto"/>
                        <w:jc w:val="center"/>
                        <w:rPr>
                          <w:rFonts w:ascii="Klee Medium" w:eastAsia="Klee Medium" w:hAnsi="Klee Medium" w:cs="Calibri"/>
                          <w:color w:val="FF33CC"/>
                          <w:sz w:val="12"/>
                          <w:szCs w:val="12"/>
                          <w:lang w:eastAsia="en-GB"/>
                        </w:rPr>
                      </w:pPr>
                      <w:r w:rsidRPr="003B3ECB">
                        <w:rPr>
                          <w:rFonts w:eastAsiaTheme="minorHAnsi"/>
                          <w:noProof/>
                          <w:sz w:val="12"/>
                          <w:szCs w:val="12"/>
                          <w:lang w:eastAsia="en-GB"/>
                        </w:rPr>
                        <w:drawing>
                          <wp:inline distT="0" distB="0" distL="0" distR="0" wp14:anchorId="52427722" wp14:editId="1395975C">
                            <wp:extent cx="336550" cy="332074"/>
                            <wp:effectExtent l="0" t="0" r="635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959" cy="345305"/>
                                    </a:xfrm>
                                    <a:prstGeom prst="rect">
                                      <a:avLst/>
                                    </a:prstGeom>
                                    <a:noFill/>
                                    <a:ln>
                                      <a:noFill/>
                                    </a:ln>
                                  </pic:spPr>
                                </pic:pic>
                              </a:graphicData>
                            </a:graphic>
                          </wp:inline>
                        </w:drawing>
                      </w:r>
                    </w:p>
                    <w:p w14:paraId="6BC277B5" w14:textId="77777777" w:rsidR="003B3ECB" w:rsidRPr="003B3ECB" w:rsidRDefault="003B3ECB" w:rsidP="0036099B">
                      <w:pPr>
                        <w:shd w:val="clear" w:color="auto" w:fill="FFFFFF"/>
                        <w:spacing w:after="0" w:line="240" w:lineRule="auto"/>
                        <w:jc w:val="center"/>
                        <w:rPr>
                          <w:rFonts w:ascii="Klee Medium" w:eastAsia="Klee Medium" w:hAnsi="Klee Medium" w:cs="Calibri"/>
                          <w:color w:val="FF33CC"/>
                          <w:sz w:val="12"/>
                          <w:szCs w:val="12"/>
                          <w:lang w:eastAsia="en-GB"/>
                        </w:rPr>
                      </w:pPr>
                    </w:p>
                    <w:p w14:paraId="527DF659" w14:textId="1D6C61F1" w:rsidR="0036099B" w:rsidRPr="003B3ECB" w:rsidRDefault="0036099B" w:rsidP="003B3ECB">
                      <w:pPr>
                        <w:shd w:val="clear" w:color="auto" w:fill="FFFFFF"/>
                        <w:spacing w:after="0" w:line="240" w:lineRule="auto"/>
                        <w:jc w:val="center"/>
                        <w:rPr>
                          <w:rFonts w:ascii="Klee Medium" w:eastAsia="Klee Medium" w:hAnsi="Klee Medium" w:cs="Calibri"/>
                          <w:b/>
                          <w:color w:val="0000FF"/>
                          <w:sz w:val="12"/>
                          <w:szCs w:val="12"/>
                          <w:u w:val="single"/>
                          <w:lang w:eastAsia="en-GB"/>
                        </w:rPr>
                      </w:pPr>
                      <w:r w:rsidRPr="003B3ECB">
                        <w:rPr>
                          <w:rFonts w:ascii="Klee Medium" w:eastAsia="Klee Medium" w:hAnsi="Klee Medium" w:cs="Calibri"/>
                          <w:b/>
                          <w:color w:val="0000FF"/>
                          <w:sz w:val="12"/>
                          <w:szCs w:val="12"/>
                          <w:u w:val="single"/>
                          <w:lang w:eastAsia="en-GB"/>
                        </w:rPr>
                        <w:t>Key Knowledge</w:t>
                      </w:r>
                    </w:p>
                    <w:p w14:paraId="6D4B024B" w14:textId="52600765"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I can identify</w:t>
                      </w:r>
                      <w:r w:rsidR="003B3ECB" w:rsidRPr="003B3ECB">
                        <w:rPr>
                          <w:rFonts w:ascii="Klee Medium" w:eastAsia="Klee Medium" w:hAnsi="Klee Medium" w:cs="Calibri"/>
                          <w:color w:val="0000FF"/>
                          <w:sz w:val="12"/>
                          <w:szCs w:val="12"/>
                          <w:lang w:eastAsia="en-GB"/>
                        </w:rPr>
                        <w:t xml:space="preserve"> positive things about myself and my achievements, seeing my mistakes, making amendments and setting personal goals.</w:t>
                      </w:r>
                    </w:p>
                    <w:p w14:paraId="71A3E517" w14:textId="262C22A6"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You can r</w:t>
                      </w:r>
                      <w:r w:rsidR="003B3ECB" w:rsidRPr="003B3ECB">
                        <w:rPr>
                          <w:rFonts w:ascii="Klee Medium" w:eastAsia="Klee Medium" w:hAnsi="Klee Medium" w:cs="Calibri"/>
                          <w:color w:val="0000FF"/>
                          <w:sz w:val="12"/>
                          <w:szCs w:val="12"/>
                          <w:lang w:eastAsia="en-GB"/>
                        </w:rPr>
                        <w:t>esolve differences by looking at alternatives, making decisions and explaining choices.</w:t>
                      </w:r>
                    </w:p>
                    <w:p w14:paraId="37988849" w14:textId="68490DFD"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I can recognise</w:t>
                      </w:r>
                      <w:r w:rsidR="003B3ECB" w:rsidRPr="003B3ECB">
                        <w:rPr>
                          <w:rFonts w:ascii="Klee Medium" w:eastAsia="Klee Medium" w:hAnsi="Klee Medium" w:cs="Calibri"/>
                          <w:color w:val="0000FF"/>
                          <w:sz w:val="12"/>
                          <w:szCs w:val="12"/>
                          <w:lang w:eastAsia="en-GB"/>
                        </w:rPr>
                        <w:t xml:space="preserve"> different risks in different situations and then decide how to behave responsibly. </w:t>
                      </w:r>
                    </w:p>
                    <w:p w14:paraId="3402DAD2" w14:textId="7DC4DC54" w:rsidR="003B3EC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I can f</w:t>
                      </w:r>
                      <w:r w:rsidR="003B3ECB" w:rsidRPr="003B3ECB">
                        <w:rPr>
                          <w:rFonts w:ascii="Klee Medium" w:eastAsia="Klee Medium" w:hAnsi="Klee Medium" w:cs="Calibri"/>
                          <w:color w:val="0000FF"/>
                          <w:sz w:val="12"/>
                          <w:szCs w:val="12"/>
                          <w:lang w:eastAsia="en-GB"/>
                        </w:rPr>
                        <w:t xml:space="preserve">ace new challenges positively by collecting information, looking for help, making responsible choices and </w:t>
                      </w:r>
                      <w:proofErr w:type="gramStart"/>
                      <w:r w:rsidR="003B3ECB" w:rsidRPr="003B3ECB">
                        <w:rPr>
                          <w:rFonts w:ascii="Klee Medium" w:eastAsia="Klee Medium" w:hAnsi="Klee Medium" w:cs="Calibri"/>
                          <w:color w:val="0000FF"/>
                          <w:sz w:val="12"/>
                          <w:szCs w:val="12"/>
                          <w:lang w:eastAsia="en-GB"/>
                        </w:rPr>
                        <w:t>taking action</w:t>
                      </w:r>
                      <w:proofErr w:type="gramEnd"/>
                      <w:r w:rsidR="003B3ECB" w:rsidRPr="003B3ECB">
                        <w:rPr>
                          <w:rFonts w:ascii="Klee Medium" w:eastAsia="Klee Medium" w:hAnsi="Klee Medium" w:cs="Calibri"/>
                          <w:color w:val="0000FF"/>
                          <w:sz w:val="12"/>
                          <w:szCs w:val="12"/>
                          <w:lang w:eastAsia="en-GB"/>
                        </w:rPr>
                        <w:t>.</w:t>
                      </w:r>
                    </w:p>
                    <w:p w14:paraId="3488B97A" w14:textId="32C65120" w:rsidR="000364DB" w:rsidRPr="003B3ECB"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M</w:t>
                      </w:r>
                      <w:r w:rsidR="003B3ECB" w:rsidRPr="003B3ECB">
                        <w:rPr>
                          <w:rFonts w:ascii="Klee Medium" w:eastAsia="Klee Medium" w:hAnsi="Klee Medium" w:cs="Calibri"/>
                          <w:color w:val="0000FF"/>
                          <w:sz w:val="12"/>
                          <w:szCs w:val="12"/>
                          <w:lang w:eastAsia="en-GB"/>
                        </w:rPr>
                        <w:t xml:space="preserve">y actions can affect myself and others, </w:t>
                      </w:r>
                      <w:r>
                        <w:rPr>
                          <w:rFonts w:ascii="Klee Medium" w:eastAsia="Klee Medium" w:hAnsi="Klee Medium" w:cs="Calibri"/>
                          <w:color w:val="0000FF"/>
                          <w:sz w:val="12"/>
                          <w:szCs w:val="12"/>
                          <w:lang w:eastAsia="en-GB"/>
                        </w:rPr>
                        <w:t xml:space="preserve">I need </w:t>
                      </w:r>
                      <w:r w:rsidR="003B3ECB" w:rsidRPr="003B3ECB">
                        <w:rPr>
                          <w:rFonts w:ascii="Klee Medium" w:eastAsia="Klee Medium" w:hAnsi="Klee Medium" w:cs="Calibri"/>
                          <w:color w:val="0000FF"/>
                          <w:sz w:val="12"/>
                          <w:szCs w:val="12"/>
                          <w:lang w:eastAsia="en-GB"/>
                        </w:rPr>
                        <w:t xml:space="preserve">to care about other people’s feelings, and to try to see things from their points of view.  </w:t>
                      </w:r>
                    </w:p>
                    <w:p w14:paraId="573987D9" w14:textId="77777777" w:rsidR="003B3ECB" w:rsidRPr="0015235F" w:rsidRDefault="003B3ECB" w:rsidP="003B3ECB">
                      <w:pPr>
                        <w:shd w:val="clear" w:color="auto" w:fill="FFFFFF"/>
                        <w:spacing w:after="0" w:line="240" w:lineRule="auto"/>
                        <w:jc w:val="center"/>
                        <w:rPr>
                          <w:rFonts w:ascii="Klee Medium" w:eastAsia="Klee Medium" w:hAnsi="Klee Medium" w:cs="Calibri"/>
                          <w:color w:val="0000FF"/>
                          <w:sz w:val="12"/>
                          <w:szCs w:val="12"/>
                          <w:lang w:eastAsia="en-GB"/>
                        </w:rPr>
                      </w:pPr>
                      <w:r w:rsidRPr="003B3ECB">
                        <w:rPr>
                          <w:rFonts w:ascii="Klee Medium" w:eastAsia="Klee Medium" w:hAnsi="Klee Medium" w:cs="Calibri"/>
                          <w:color w:val="0000FF"/>
                          <w:sz w:val="10"/>
                          <w:szCs w:val="12"/>
                          <w:lang w:eastAsia="en-GB"/>
                        </w:rPr>
                        <w:t xml:space="preserve">I </w:t>
                      </w:r>
                      <w:r w:rsidRPr="0015235F">
                        <w:rPr>
                          <w:rFonts w:ascii="Klee Medium" w:eastAsia="Klee Medium" w:hAnsi="Klee Medium" w:cs="Calibri"/>
                          <w:color w:val="0000FF"/>
                          <w:sz w:val="12"/>
                          <w:szCs w:val="12"/>
                          <w:lang w:eastAsia="en-GB"/>
                        </w:rPr>
                        <w:t>understand the risks and the effects of risky behaviour and can develop strategies to cope with dangerous situations caused by others.</w:t>
                      </w:r>
                    </w:p>
                    <w:p w14:paraId="58617880" w14:textId="0398A794" w:rsidR="003B3ECB" w:rsidRPr="0015235F" w:rsidRDefault="0015235F" w:rsidP="003B3ECB">
                      <w:pPr>
                        <w:shd w:val="clear" w:color="auto" w:fill="FFFFFF"/>
                        <w:spacing w:after="0" w:line="240" w:lineRule="auto"/>
                        <w:jc w:val="center"/>
                        <w:rPr>
                          <w:rFonts w:ascii="Klee Medium" w:eastAsia="Klee Medium" w:hAnsi="Klee Medium" w:cs="Calibri"/>
                          <w:color w:val="0000FF"/>
                          <w:sz w:val="12"/>
                          <w:szCs w:val="12"/>
                          <w:lang w:eastAsia="en-GB"/>
                        </w:rPr>
                      </w:pPr>
                      <w:r>
                        <w:rPr>
                          <w:rFonts w:ascii="Klee Medium" w:eastAsia="Klee Medium" w:hAnsi="Klee Medium" w:cs="Calibri"/>
                          <w:color w:val="0000FF"/>
                          <w:sz w:val="12"/>
                          <w:szCs w:val="12"/>
                          <w:lang w:eastAsia="en-GB"/>
                        </w:rPr>
                        <w:t xml:space="preserve">I know </w:t>
                      </w:r>
                      <w:r w:rsidR="003B3ECB" w:rsidRPr="0015235F">
                        <w:rPr>
                          <w:rFonts w:ascii="Klee Medium" w:eastAsia="Klee Medium" w:hAnsi="Klee Medium" w:cs="Calibri"/>
                          <w:color w:val="0000FF"/>
                          <w:sz w:val="12"/>
                          <w:szCs w:val="12"/>
                          <w:lang w:eastAsia="en-GB"/>
                        </w:rPr>
                        <w:t>to judge whether what they are feeling &amp; how they are behaving is appropriate &amp; proportionate</w:t>
                      </w:r>
                    </w:p>
                    <w:p w14:paraId="41AA04C0" w14:textId="77777777" w:rsidR="0015235F" w:rsidRPr="003B3ECB" w:rsidRDefault="0015235F" w:rsidP="0015235F">
                      <w:pPr>
                        <w:shd w:val="clear" w:color="auto" w:fill="FFFFFF"/>
                        <w:spacing w:after="0" w:line="240" w:lineRule="auto"/>
                        <w:jc w:val="center"/>
                        <w:rPr>
                          <w:rFonts w:ascii="Klee Medium" w:eastAsia="Klee Medium" w:hAnsi="Klee Medium" w:cs="Calibri"/>
                          <w:color w:val="0000FF"/>
                          <w:sz w:val="12"/>
                          <w:szCs w:val="12"/>
                          <w:u w:val="single"/>
                          <w:lang w:eastAsia="en-GB"/>
                        </w:rPr>
                      </w:pPr>
                      <w:r w:rsidRPr="003B3ECB">
                        <w:rPr>
                          <w:rFonts w:ascii="Klee Medium" w:eastAsia="Klee Medium" w:hAnsi="Klee Medium" w:cs="Calibri"/>
                          <w:color w:val="0000FF"/>
                          <w:sz w:val="12"/>
                          <w:szCs w:val="12"/>
                          <w:u w:val="single"/>
                          <w:lang w:eastAsia="en-GB"/>
                        </w:rPr>
                        <w:t>Road Safety Week</w:t>
                      </w:r>
                    </w:p>
                    <w:p w14:paraId="32850235" w14:textId="77777777" w:rsidR="0015235F" w:rsidRPr="0015235F" w:rsidRDefault="0015235F" w:rsidP="0015235F">
                      <w:pPr>
                        <w:shd w:val="clear" w:color="auto" w:fill="FFFFFF"/>
                        <w:spacing w:after="0" w:line="240" w:lineRule="auto"/>
                        <w:jc w:val="center"/>
                        <w:rPr>
                          <w:rFonts w:ascii="Klee Medium" w:eastAsia="Klee Medium" w:hAnsi="Klee Medium" w:cs="Calibri"/>
                          <w:color w:val="0000FF"/>
                          <w:sz w:val="12"/>
                          <w:szCs w:val="12"/>
                          <w:lang w:eastAsia="en-GB"/>
                        </w:rPr>
                      </w:pPr>
                      <w:r w:rsidRPr="0015235F">
                        <w:rPr>
                          <w:rFonts w:ascii="Klee Medium" w:eastAsia="Klee Medium" w:hAnsi="Klee Medium" w:cs="Calibri"/>
                          <w:color w:val="0000FF"/>
                          <w:sz w:val="12"/>
                          <w:szCs w:val="12"/>
                          <w:lang w:eastAsia="en-GB"/>
                        </w:rPr>
                        <w:t xml:space="preserve">I know the Stop, Look, Listen, </w:t>
                      </w:r>
                      <w:proofErr w:type="gramStart"/>
                      <w:r w:rsidRPr="0015235F">
                        <w:rPr>
                          <w:rFonts w:ascii="Klee Medium" w:eastAsia="Klee Medium" w:hAnsi="Klee Medium" w:cs="Calibri"/>
                          <w:color w:val="0000FF"/>
                          <w:sz w:val="12"/>
                          <w:szCs w:val="12"/>
                          <w:lang w:eastAsia="en-GB"/>
                        </w:rPr>
                        <w:t>Think</w:t>
                      </w:r>
                      <w:proofErr w:type="gramEnd"/>
                      <w:r w:rsidRPr="0015235F">
                        <w:rPr>
                          <w:rFonts w:ascii="Klee Medium" w:eastAsia="Klee Medium" w:hAnsi="Klee Medium" w:cs="Calibri"/>
                          <w:color w:val="0000FF"/>
                          <w:sz w:val="12"/>
                          <w:szCs w:val="12"/>
                          <w:lang w:eastAsia="en-GB"/>
                        </w:rPr>
                        <w:t xml:space="preserve"> sequence and safer places to cross the road.</w:t>
                      </w:r>
                    </w:p>
                    <w:p w14:paraId="33B27788" w14:textId="77777777" w:rsidR="0015235F" w:rsidRPr="0015235F" w:rsidRDefault="0015235F" w:rsidP="0015235F">
                      <w:pPr>
                        <w:shd w:val="clear" w:color="auto" w:fill="FFFFFF"/>
                        <w:spacing w:after="0" w:line="240" w:lineRule="auto"/>
                        <w:jc w:val="center"/>
                        <w:rPr>
                          <w:rFonts w:ascii="Klee Medium" w:eastAsia="Klee Medium" w:hAnsi="Klee Medium" w:cs="Calibri"/>
                          <w:color w:val="0000FF"/>
                          <w:sz w:val="12"/>
                          <w:szCs w:val="12"/>
                          <w:lang w:eastAsia="en-GB"/>
                        </w:rPr>
                      </w:pPr>
                      <w:r w:rsidRPr="0015235F">
                        <w:rPr>
                          <w:rFonts w:ascii="Klee Medium" w:eastAsia="Klee Medium" w:hAnsi="Klee Medium" w:cs="Calibri"/>
                          <w:color w:val="0000FF"/>
                          <w:sz w:val="12"/>
                          <w:szCs w:val="12"/>
                          <w:lang w:eastAsia="en-GB"/>
                        </w:rPr>
                        <w:t>I know my responsibilities as a pedestrian, a cyclist, a passenger in a car or on public transport.</w:t>
                      </w:r>
                    </w:p>
                    <w:p w14:paraId="7F17732A" w14:textId="77777777" w:rsidR="0015235F" w:rsidRPr="003B3ECB" w:rsidRDefault="0015235F" w:rsidP="003B3ECB">
                      <w:pPr>
                        <w:shd w:val="clear" w:color="auto" w:fill="FFFFFF"/>
                        <w:spacing w:after="0" w:line="240" w:lineRule="auto"/>
                        <w:jc w:val="center"/>
                        <w:rPr>
                          <w:rFonts w:ascii="Klee Medium" w:eastAsia="Klee Medium" w:hAnsi="Klee Medium" w:cs="Calibri"/>
                          <w:color w:val="0000FF"/>
                          <w:sz w:val="10"/>
                          <w:szCs w:val="12"/>
                          <w:lang w:eastAsia="en-GB"/>
                        </w:rPr>
                      </w:pPr>
                    </w:p>
                  </w:txbxContent>
                </v:textbox>
                <w10:wrap anchorx="margin"/>
              </v:rect>
            </w:pict>
          </mc:Fallback>
        </mc:AlternateContent>
      </w:r>
      <w:r w:rsidR="005C0A06" w:rsidRPr="008568B5">
        <w:rPr>
          <w:noProof/>
          <w:color w:val="0432FF"/>
          <w:sz w:val="21"/>
          <w:szCs w:val="21"/>
          <w:lang w:eastAsia="en-GB"/>
        </w:rPr>
        <mc:AlternateContent>
          <mc:Choice Requires="wps">
            <w:drawing>
              <wp:anchor distT="0" distB="0" distL="114300" distR="114300" simplePos="0" relativeHeight="251844608" behindDoc="0" locked="0" layoutInCell="1" allowOverlap="1" wp14:anchorId="1D97CD4F" wp14:editId="054B1C50">
                <wp:simplePos x="0" y="0"/>
                <wp:positionH relativeFrom="margin">
                  <wp:posOffset>-289367</wp:posOffset>
                </wp:positionH>
                <wp:positionV relativeFrom="paragraph">
                  <wp:posOffset>1353153</wp:posOffset>
                </wp:positionV>
                <wp:extent cx="2922905" cy="5561635"/>
                <wp:effectExtent l="0" t="0" r="10795" b="20320"/>
                <wp:wrapNone/>
                <wp:docPr id="12" name="Rectangle 12"/>
                <wp:cNvGraphicFramePr/>
                <a:graphic xmlns:a="http://schemas.openxmlformats.org/drawingml/2006/main">
                  <a:graphicData uri="http://schemas.microsoft.com/office/word/2010/wordprocessingShape">
                    <wps:wsp>
                      <wps:cNvSpPr/>
                      <wps:spPr>
                        <a:xfrm>
                          <a:off x="0" y="0"/>
                          <a:ext cx="2922905" cy="55616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B2AF14" w14:textId="77777777" w:rsidR="00C55861" w:rsidRPr="007712E8" w:rsidRDefault="00C55861" w:rsidP="00C55861">
                            <w:pPr>
                              <w:spacing w:after="0" w:line="240" w:lineRule="auto"/>
                              <w:jc w:val="center"/>
                              <w:textAlignment w:val="baseline"/>
                              <w:rPr>
                                <w:rFonts w:ascii="Klee Medium" w:eastAsia="Klee Medium" w:hAnsi="Klee Medium" w:cstheme="minorHAnsi"/>
                                <w:b/>
                                <w:color w:val="0432FF"/>
                                <w:sz w:val="13"/>
                                <w:szCs w:val="13"/>
                                <w:u w:val="single"/>
                                <w:lang w:eastAsia="en-GB"/>
                              </w:rPr>
                            </w:pPr>
                            <w:r w:rsidRPr="007712E8">
                              <w:rPr>
                                <w:rFonts w:ascii="Klee Medium" w:eastAsia="Klee Medium" w:hAnsi="Klee Medium" w:cstheme="minorHAnsi"/>
                                <w:b/>
                                <w:color w:val="0432FF"/>
                                <w:sz w:val="13"/>
                                <w:szCs w:val="13"/>
                                <w:u w:val="single"/>
                                <w:lang w:eastAsia="en-GB"/>
                              </w:rPr>
                              <w:t>French</w:t>
                            </w:r>
                          </w:p>
                          <w:p w14:paraId="49F3BB41" w14:textId="1F183586" w:rsidR="00C55861" w:rsidRPr="007712E8" w:rsidRDefault="00C55861" w:rsidP="00C55861">
                            <w:pPr>
                              <w:spacing w:line="240" w:lineRule="auto"/>
                              <w:jc w:val="center"/>
                              <w:textAlignment w:val="baseline"/>
                              <w:rPr>
                                <w:rFonts w:ascii="Klee Medium" w:eastAsia="Klee Medium" w:hAnsi="Klee Medium" w:cstheme="minorHAnsi"/>
                                <w:b/>
                                <w:color w:val="0432FF"/>
                                <w:sz w:val="13"/>
                                <w:szCs w:val="13"/>
                                <w:u w:val="single"/>
                                <w:lang w:eastAsia="en-GB"/>
                              </w:rPr>
                            </w:pPr>
                            <w:r w:rsidRPr="007712E8">
                              <w:rPr>
                                <w:rFonts w:ascii="Klee Medium" w:eastAsia="Klee Medium" w:hAnsi="Klee Medium" w:cstheme="minorHAnsi"/>
                                <w:b/>
                                <w:color w:val="0432FF"/>
                                <w:sz w:val="13"/>
                                <w:szCs w:val="13"/>
                                <w:u w:val="single"/>
                                <w:lang w:eastAsia="en-GB"/>
                              </w:rPr>
                              <w:t>Key Knowledge</w:t>
                            </w:r>
                          </w:p>
                          <w:p w14:paraId="51A52FC8" w14:textId="77777777" w:rsidR="007712E8" w:rsidRPr="007712E8" w:rsidRDefault="00C55861" w:rsidP="007712E8">
                            <w:pPr>
                              <w:spacing w:line="240" w:lineRule="auto"/>
                              <w:jc w:val="center"/>
                              <w:rPr>
                                <w:rFonts w:ascii="Klee Medium" w:eastAsia="Klee Medium" w:hAnsi="Klee Medium"/>
                                <w:color w:val="0432FF"/>
                                <w:sz w:val="13"/>
                                <w:szCs w:val="13"/>
                              </w:rPr>
                            </w:pPr>
                            <w:r w:rsidRPr="007712E8">
                              <w:rPr>
                                <w:rFonts w:ascii="Klee Medium" w:eastAsia="Klee Medium" w:hAnsi="Klee Medium"/>
                                <w:color w:val="0432FF"/>
                                <w:sz w:val="13"/>
                                <w:szCs w:val="13"/>
                              </w:rPr>
                              <w:t>French letters can make different sounds to English letters. Some French speaking countries are France, Belgium, and Switzerland.</w:t>
                            </w:r>
                          </w:p>
                          <w:p w14:paraId="7A1C9792" w14:textId="747BEFA3" w:rsidR="00C55861" w:rsidRPr="007712E8" w:rsidRDefault="00C55861" w:rsidP="007712E8">
                            <w:pPr>
                              <w:spacing w:line="240" w:lineRule="auto"/>
                              <w:jc w:val="center"/>
                              <w:rPr>
                                <w:rFonts w:ascii="Klee Medium" w:eastAsia="Klee Medium" w:hAnsi="Klee Medium"/>
                                <w:color w:val="0432FF"/>
                                <w:sz w:val="13"/>
                                <w:szCs w:val="13"/>
                              </w:rPr>
                            </w:pPr>
                            <w:r w:rsidRPr="007712E8">
                              <w:rPr>
                                <w:rFonts w:ascii="Klee Medium" w:eastAsia="Klee Medium" w:hAnsi="Klee Medium"/>
                                <w:color w:val="0432FF"/>
                                <w:sz w:val="13"/>
                                <w:szCs w:val="13"/>
                              </w:rPr>
                              <w:t xml:space="preserve">We can write simple sentences with the conjunction </w:t>
                            </w:r>
                            <w:r w:rsidR="001166F4" w:rsidRPr="007712E8">
                              <w:rPr>
                                <w:rFonts w:ascii="Klee Medium" w:eastAsia="Klee Medium" w:hAnsi="Klee Medium"/>
                                <w:color w:val="0432FF"/>
                                <w:sz w:val="13"/>
                                <w:szCs w:val="13"/>
                              </w:rPr>
                              <w:t>‘</w:t>
                            </w:r>
                            <w:r w:rsidRPr="007712E8">
                              <w:rPr>
                                <w:rFonts w:ascii="Klee Medium" w:eastAsia="Klee Medium" w:hAnsi="Klee Medium"/>
                                <w:color w:val="0432FF"/>
                                <w:sz w:val="13"/>
                                <w:szCs w:val="13"/>
                              </w:rPr>
                              <w:t>and</w:t>
                            </w:r>
                            <w:r w:rsidR="001166F4" w:rsidRPr="007712E8">
                              <w:rPr>
                                <w:rFonts w:ascii="Klee Medium" w:eastAsia="Klee Medium" w:hAnsi="Klee Medium"/>
                                <w:color w:val="0432FF"/>
                                <w:sz w:val="13"/>
                                <w:szCs w:val="13"/>
                              </w:rPr>
                              <w:t>’</w:t>
                            </w:r>
                            <w:r w:rsidRPr="007712E8">
                              <w:rPr>
                                <w:rFonts w:ascii="Klee Medium" w:eastAsia="Klee Medium" w:hAnsi="Klee Medium"/>
                                <w:color w:val="0432FF"/>
                                <w:sz w:val="13"/>
                                <w:szCs w:val="13"/>
                              </w:rPr>
                              <w:t xml:space="preserve"> </w:t>
                            </w:r>
                            <w:r w:rsidR="001166F4" w:rsidRPr="007712E8">
                              <w:rPr>
                                <w:rFonts w:ascii="Klee Medium" w:eastAsia="Klee Medium" w:hAnsi="Klee Medium"/>
                                <w:color w:val="0432FF"/>
                                <w:sz w:val="13"/>
                                <w:szCs w:val="13"/>
                              </w:rPr>
                              <w:t xml:space="preserve">&amp; </w:t>
                            </w:r>
                            <w:r w:rsidRPr="007712E8">
                              <w:rPr>
                                <w:rFonts w:ascii="Klee Medium" w:eastAsia="Klee Medium" w:hAnsi="Klee Medium"/>
                                <w:color w:val="0432FF"/>
                                <w:sz w:val="13"/>
                                <w:szCs w:val="13"/>
                              </w:rPr>
                              <w:t>ask simple questions with rising intonation.</w:t>
                            </w:r>
                          </w:p>
                          <w:p w14:paraId="6CB2EBC6" w14:textId="566F6CB5" w:rsidR="00C55861" w:rsidRPr="007712E8" w:rsidRDefault="00C55861" w:rsidP="00C55861">
                            <w:pPr>
                              <w:spacing w:line="240" w:lineRule="auto"/>
                              <w:jc w:val="center"/>
                              <w:rPr>
                                <w:rFonts w:ascii="Klee Medium" w:eastAsia="Klee Medium" w:hAnsi="Klee Medium"/>
                                <w:color w:val="0432FF"/>
                                <w:sz w:val="13"/>
                                <w:szCs w:val="13"/>
                              </w:rPr>
                            </w:pPr>
                            <w:r w:rsidRPr="007712E8">
                              <w:rPr>
                                <w:rFonts w:ascii="Klee Medium" w:eastAsia="Klee Medium" w:hAnsi="Klee Medium" w:cstheme="minorHAnsi"/>
                                <w:b/>
                                <w:color w:val="0432FF"/>
                                <w:sz w:val="13"/>
                                <w:szCs w:val="13"/>
                                <w:u w:val="single"/>
                                <w:lang w:eastAsia="en-GB"/>
                              </w:rPr>
                              <w:t>Key Vocabulary</w:t>
                            </w:r>
                            <w:r w:rsidRPr="007712E8">
                              <w:rPr>
                                <w:rFonts w:ascii="Klee Medium" w:eastAsia="Klee Medium" w:hAnsi="Klee Medium" w:cs="AppleSystemUIFont"/>
                                <w:color w:val="0070C0"/>
                                <w:sz w:val="13"/>
                                <w:szCs w:val="13"/>
                              </w:rPr>
                              <w:br/>
                              <w:t xml:space="preserve"> </w:t>
                            </w:r>
                            <w:r w:rsidRPr="007712E8">
                              <w:rPr>
                                <w:rFonts w:ascii="Klee Medium" w:eastAsia="Klee Medium" w:hAnsi="Klee Medium"/>
                                <w:color w:val="0432FF"/>
                                <w:sz w:val="13"/>
                                <w:szCs w:val="13"/>
                              </w:rPr>
                              <w:t xml:space="preserve">Ne and pas – not. Two ways to say you in French – </w:t>
                            </w:r>
                            <w:proofErr w:type="spellStart"/>
                            <w:r w:rsidRPr="007712E8">
                              <w:rPr>
                                <w:rFonts w:ascii="Klee Medium" w:eastAsia="Klee Medium" w:hAnsi="Klee Medium"/>
                                <w:color w:val="0432FF"/>
                                <w:sz w:val="13"/>
                                <w:szCs w:val="13"/>
                              </w:rPr>
                              <w:t>tu</w:t>
                            </w:r>
                            <w:proofErr w:type="spellEnd"/>
                            <w:r w:rsidRPr="007712E8">
                              <w:rPr>
                                <w:rFonts w:ascii="Klee Medium" w:eastAsia="Klee Medium" w:hAnsi="Klee Medium"/>
                                <w:color w:val="0432FF"/>
                                <w:sz w:val="13"/>
                                <w:szCs w:val="13"/>
                              </w:rPr>
                              <w:t>/</w:t>
                            </w:r>
                            <w:proofErr w:type="spellStart"/>
                            <w:r w:rsidRPr="007712E8">
                              <w:rPr>
                                <w:rFonts w:ascii="Klee Medium" w:eastAsia="Klee Medium" w:hAnsi="Klee Medium"/>
                                <w:color w:val="0432FF"/>
                                <w:sz w:val="13"/>
                                <w:szCs w:val="13"/>
                              </w:rPr>
                              <w:t>vous</w:t>
                            </w:r>
                            <w:proofErr w:type="spellEnd"/>
                            <w:r w:rsidRPr="007712E8">
                              <w:rPr>
                                <w:rFonts w:ascii="Klee Medium" w:eastAsia="Klee Medium" w:hAnsi="Klee Medium"/>
                                <w:color w:val="0432FF"/>
                                <w:sz w:val="13"/>
                                <w:szCs w:val="13"/>
                              </w:rPr>
                              <w:t xml:space="preserve">. </w:t>
                            </w:r>
                            <w:proofErr w:type="spellStart"/>
                            <w:r w:rsidRPr="007712E8">
                              <w:rPr>
                                <w:rFonts w:ascii="Klee Medium" w:eastAsia="Klee Medium" w:hAnsi="Klee Medium"/>
                                <w:color w:val="0432FF"/>
                                <w:sz w:val="13"/>
                                <w:szCs w:val="13"/>
                              </w:rPr>
                              <w:t>Voici</w:t>
                            </w:r>
                            <w:proofErr w:type="spellEnd"/>
                            <w:r w:rsidRPr="007712E8">
                              <w:rPr>
                                <w:rFonts w:ascii="Klee Medium" w:eastAsia="Klee Medium" w:hAnsi="Klee Medium"/>
                                <w:color w:val="0432FF"/>
                                <w:sz w:val="13"/>
                                <w:szCs w:val="13"/>
                              </w:rPr>
                              <w:t xml:space="preserve"> – Here is. Et - and. Un/</w:t>
                            </w:r>
                            <w:proofErr w:type="spellStart"/>
                            <w:r w:rsidRPr="007712E8">
                              <w:rPr>
                                <w:rFonts w:ascii="Klee Medium" w:eastAsia="Klee Medium" w:hAnsi="Klee Medium"/>
                                <w:color w:val="0432FF"/>
                                <w:sz w:val="13"/>
                                <w:szCs w:val="13"/>
                              </w:rPr>
                              <w:t>une</w:t>
                            </w:r>
                            <w:proofErr w:type="spellEnd"/>
                            <w:r w:rsidRPr="007712E8">
                              <w:rPr>
                                <w:rFonts w:ascii="Klee Medium" w:eastAsia="Klee Medium" w:hAnsi="Klee Medium"/>
                                <w:color w:val="0432FF"/>
                                <w:sz w:val="13"/>
                                <w:szCs w:val="13"/>
                              </w:rPr>
                              <w:t xml:space="preserve"> – a.</w:t>
                            </w:r>
                          </w:p>
                          <w:p w14:paraId="53DA7F6A" w14:textId="77777777" w:rsidR="007712E8" w:rsidRPr="007712E8" w:rsidRDefault="00C55861" w:rsidP="007712E8">
                            <w:pPr>
                              <w:spacing w:line="240" w:lineRule="auto"/>
                              <w:jc w:val="center"/>
                              <w:rPr>
                                <w:rFonts w:ascii="Klee Medium" w:eastAsia="Klee Medium" w:hAnsi="Klee Medium"/>
                                <w:color w:val="0432FF"/>
                                <w:sz w:val="13"/>
                                <w:szCs w:val="13"/>
                                <w:u w:val="single"/>
                              </w:rPr>
                            </w:pPr>
                            <w:r w:rsidRPr="007712E8">
                              <w:rPr>
                                <w:rFonts w:ascii="Klee Medium" w:eastAsia="Klee Medium" w:hAnsi="Klee Medium"/>
                                <w:color w:val="0432FF"/>
                                <w:sz w:val="13"/>
                                <w:szCs w:val="13"/>
                                <w:u w:val="single"/>
                              </w:rPr>
                              <w:t>Greetings</w:t>
                            </w:r>
                            <w:r w:rsidRPr="007712E8">
                              <w:rPr>
                                <w:rFonts w:ascii="Klee Medium" w:eastAsia="Klee Medium" w:hAnsi="Klee Medium"/>
                                <w:color w:val="0432FF"/>
                                <w:sz w:val="13"/>
                                <w:szCs w:val="13"/>
                                <w:u w:val="single"/>
                              </w:rPr>
                              <w:br/>
                            </w:r>
                            <w:r w:rsidRPr="007712E8">
                              <w:rPr>
                                <w:rFonts w:ascii="Klee Medium" w:eastAsia="Klee Medium" w:hAnsi="Klee Medium" w:cs="Calibri"/>
                                <w:color w:val="0432FF"/>
                                <w:sz w:val="13"/>
                                <w:szCs w:val="13"/>
                                <w:lang w:eastAsia="en-GB"/>
                              </w:rPr>
                              <w:t>Bonjour – Hello/Good day! Monsieur – Sir. Madame – Lady. Au revoir</w:t>
                            </w:r>
                            <w:r w:rsidRPr="007712E8">
                              <w:rPr>
                                <w:rFonts w:ascii="Cambria" w:eastAsia="Klee Medium" w:hAnsi="Cambria" w:cs="Cambria"/>
                                <w:color w:val="0432FF"/>
                                <w:sz w:val="13"/>
                                <w:szCs w:val="13"/>
                                <w:lang w:eastAsia="en-GB"/>
                              </w:rPr>
                              <w:t> </w:t>
                            </w:r>
                            <w:r w:rsidRPr="007712E8">
                              <w:rPr>
                                <w:rFonts w:ascii="Klee Medium" w:eastAsia="Klee Medium" w:hAnsi="Klee Medium"/>
                                <w:color w:val="0432FF"/>
                                <w:sz w:val="13"/>
                                <w:szCs w:val="13"/>
                              </w:rPr>
                              <w:t>– Goodbye. Salut – Hi.</w:t>
                            </w:r>
                          </w:p>
                          <w:p w14:paraId="1A8FF395" w14:textId="3704F291" w:rsidR="00C55861" w:rsidRPr="007712E8" w:rsidRDefault="00C55861" w:rsidP="007712E8">
                            <w:pPr>
                              <w:spacing w:line="240" w:lineRule="auto"/>
                              <w:jc w:val="center"/>
                              <w:rPr>
                                <w:rFonts w:ascii="Klee Medium" w:eastAsia="Klee Medium" w:hAnsi="Klee Medium"/>
                                <w:color w:val="0432FF"/>
                                <w:sz w:val="13"/>
                                <w:szCs w:val="13"/>
                                <w:u w:val="single"/>
                              </w:rPr>
                            </w:pPr>
                            <w:r w:rsidRPr="007712E8">
                              <w:rPr>
                                <w:rFonts w:ascii="Klee Medium" w:eastAsia="Klee Medium" w:hAnsi="Klee Medium"/>
                                <w:color w:val="0432FF"/>
                                <w:sz w:val="13"/>
                                <w:szCs w:val="13"/>
                                <w:u w:val="single"/>
                              </w:rPr>
                              <w:t>Colours</w:t>
                            </w:r>
                            <w:r w:rsidRPr="007712E8">
                              <w:rPr>
                                <w:rFonts w:ascii="Klee Medium" w:eastAsia="Klee Medium" w:hAnsi="Klee Medium"/>
                                <w:color w:val="0432FF"/>
                                <w:sz w:val="13"/>
                                <w:szCs w:val="13"/>
                                <w:u w:val="single"/>
                              </w:rPr>
                              <w:br/>
                            </w:r>
                            <w:r w:rsidRPr="007712E8">
                              <w:rPr>
                                <w:rFonts w:ascii="Klee Medium" w:eastAsia="Klee Medium" w:hAnsi="Klee Medium"/>
                                <w:color w:val="0432FF"/>
                                <w:sz w:val="13"/>
                                <w:szCs w:val="13"/>
                              </w:rPr>
                              <w:t xml:space="preserve">Rose – Pink. Orange – orange. Brun – Brown. Blanc – White. Noir – Black </w:t>
                            </w:r>
                            <w:proofErr w:type="spellStart"/>
                            <w:r w:rsidRPr="007712E8">
                              <w:rPr>
                                <w:rFonts w:ascii="Klee Medium" w:eastAsia="Klee Medium" w:hAnsi="Klee Medium"/>
                                <w:color w:val="0432FF"/>
                                <w:sz w:val="13"/>
                                <w:szCs w:val="13"/>
                              </w:rPr>
                              <w:t>Voilet</w:t>
                            </w:r>
                            <w:proofErr w:type="spellEnd"/>
                            <w:r w:rsidRPr="007712E8">
                              <w:rPr>
                                <w:rFonts w:ascii="Klee Medium" w:eastAsia="Klee Medium" w:hAnsi="Klee Medium"/>
                                <w:color w:val="0432FF"/>
                                <w:sz w:val="13"/>
                                <w:szCs w:val="13"/>
                              </w:rPr>
                              <w:t xml:space="preserve"> – Purple.</w:t>
                            </w:r>
                          </w:p>
                          <w:p w14:paraId="2838751F" w14:textId="0BF1E4C3" w:rsidR="00C55861" w:rsidRPr="007712E8" w:rsidRDefault="00C55861" w:rsidP="00C55861">
                            <w:pPr>
                              <w:spacing w:line="240" w:lineRule="auto"/>
                              <w:jc w:val="center"/>
                              <w:rPr>
                                <w:rFonts w:ascii="Klee Medium" w:eastAsia="Klee Medium" w:hAnsi="Klee Medium" w:cs="Arial"/>
                                <w:bCs/>
                                <w:color w:val="0432FF"/>
                                <w:sz w:val="13"/>
                                <w:szCs w:val="13"/>
                                <w:u w:val="single"/>
                                <w:lang w:val="fr-FR"/>
                              </w:rPr>
                            </w:pPr>
                            <w:r w:rsidRPr="007712E8">
                              <w:rPr>
                                <w:rFonts w:ascii="Klee Medium" w:eastAsia="Klee Medium" w:hAnsi="Klee Medium" w:cs="Arial"/>
                                <w:bCs/>
                                <w:color w:val="0432FF"/>
                                <w:sz w:val="13"/>
                                <w:szCs w:val="13"/>
                                <w:u w:val="single"/>
                                <w:lang w:val="fr-FR"/>
                              </w:rPr>
                              <w:t>Feelings</w:t>
                            </w:r>
                            <w:r w:rsidRPr="007712E8">
                              <w:rPr>
                                <w:rFonts w:ascii="Klee Medium" w:eastAsia="Klee Medium" w:hAnsi="Klee Medium" w:cs="Arial"/>
                                <w:bCs/>
                                <w:color w:val="0432FF"/>
                                <w:sz w:val="13"/>
                                <w:szCs w:val="13"/>
                                <w:u w:val="single"/>
                                <w:lang w:val="fr-FR"/>
                              </w:rPr>
                              <w:br/>
                            </w:r>
                            <w:r w:rsidRPr="007712E8">
                              <w:rPr>
                                <w:rFonts w:ascii="Klee Medium" w:eastAsia="Klee Medium" w:hAnsi="Klee Medium" w:cs="Arial"/>
                                <w:bCs/>
                                <w:color w:val="0432FF"/>
                                <w:sz w:val="13"/>
                                <w:szCs w:val="13"/>
                                <w:lang w:val="fr-FR"/>
                              </w:rP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 xml:space="preserve">? – How are </w:t>
                            </w:r>
                            <w:proofErr w:type="spellStart"/>
                            <w:r w:rsidRPr="007712E8">
                              <w:rPr>
                                <w:rFonts w:ascii="Klee Medium" w:eastAsia="Klee Medium" w:hAnsi="Klee Medium" w:cs="Arial"/>
                                <w:bCs/>
                                <w:color w:val="0432FF"/>
                                <w:sz w:val="13"/>
                                <w:szCs w:val="13"/>
                                <w:lang w:val="fr-FR"/>
                              </w:rPr>
                              <w:t>you</w:t>
                            </w:r>
                            <w:proofErr w:type="spellEnd"/>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w:t>
                            </w:r>
                            <w:r w:rsidRPr="007712E8">
                              <w:rPr>
                                <w:rFonts w:ascii="Klee Medium" w:eastAsia="Klee Medium" w:hAnsi="Klee Medium" w:cs="Arial"/>
                                <w:bCs/>
                                <w:color w:val="0432FF"/>
                                <w:sz w:val="13"/>
                                <w:szCs w:val="13"/>
                                <w:lang w:val="fr-FR"/>
                              </w:rPr>
                              <w:b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 xml:space="preserve">bien – </w:t>
                            </w:r>
                            <w:proofErr w:type="spellStart"/>
                            <w:r w:rsidRPr="007712E8">
                              <w:rPr>
                                <w:rFonts w:ascii="Klee Medium" w:eastAsia="Klee Medium" w:hAnsi="Klee Medium" w:cs="Arial"/>
                                <w:bCs/>
                                <w:color w:val="0432FF"/>
                                <w:sz w:val="13"/>
                                <w:szCs w:val="13"/>
                                <w:lang w:val="fr-FR"/>
                              </w:rPr>
                              <w:t>I’m</w:t>
                            </w:r>
                            <w:proofErr w:type="spellEnd"/>
                            <w:r w:rsidRPr="007712E8">
                              <w:rPr>
                                <w:rFonts w:ascii="Klee Medium" w:eastAsia="Klee Medium" w:hAnsi="Klee Medium" w:cs="Arial"/>
                                <w:bCs/>
                                <w:color w:val="0432FF"/>
                                <w:sz w:val="13"/>
                                <w:szCs w:val="13"/>
                                <w:lang w:val="fr-FR"/>
                              </w:rPr>
                              <w:t xml:space="preserve"> </w:t>
                            </w:r>
                            <w:proofErr w:type="spellStart"/>
                            <w:r w:rsidRPr="007712E8">
                              <w:rPr>
                                <w:rFonts w:ascii="Klee Medium" w:eastAsia="Klee Medium" w:hAnsi="Klee Medium" w:cs="Arial"/>
                                <w:bCs/>
                                <w:color w:val="0432FF"/>
                                <w:sz w:val="13"/>
                                <w:szCs w:val="13"/>
                                <w:lang w:val="fr-FR"/>
                              </w:rPr>
                              <w:t>well</w:t>
                            </w:r>
                            <w:proofErr w:type="spellEnd"/>
                            <w:r w:rsidRPr="007712E8">
                              <w:rPr>
                                <w:rFonts w:ascii="Klee Medium" w:eastAsia="Klee Medium" w:hAnsi="Klee Medium" w:cs="Arial"/>
                                <w:bCs/>
                                <w:color w:val="0432FF"/>
                                <w:sz w:val="13"/>
                                <w:szCs w:val="13"/>
                                <w:lang w:val="fr-FR"/>
                              </w:rPr>
                              <w:b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 xml:space="preserve">– </w:t>
                            </w:r>
                            <w:proofErr w:type="spellStart"/>
                            <w:r w:rsidRPr="007712E8">
                              <w:rPr>
                                <w:rFonts w:ascii="Klee Medium" w:eastAsia="Klee Medium" w:hAnsi="Klee Medium" w:cs="Arial"/>
                                <w:bCs/>
                                <w:color w:val="0432FF"/>
                                <w:sz w:val="13"/>
                                <w:szCs w:val="13"/>
                                <w:lang w:val="fr-FR"/>
                              </w:rPr>
                              <w:t>I’m</w:t>
                            </w:r>
                            <w:proofErr w:type="spellEnd"/>
                            <w:r w:rsidRPr="007712E8">
                              <w:rPr>
                                <w:rFonts w:ascii="Klee Medium" w:eastAsia="Klee Medium" w:hAnsi="Klee Medium" w:cs="Arial"/>
                                <w:bCs/>
                                <w:color w:val="0432FF"/>
                                <w:sz w:val="13"/>
                                <w:szCs w:val="13"/>
                                <w:lang w:val="fr-FR"/>
                              </w:rPr>
                              <w:t xml:space="preserve"> ok</w:t>
                            </w:r>
                            <w:r w:rsidRPr="007712E8">
                              <w:rPr>
                                <w:rFonts w:ascii="Klee Medium" w:eastAsia="Klee Medium" w:hAnsi="Klee Medium" w:cs="Arial"/>
                                <w:bCs/>
                                <w:color w:val="0432FF"/>
                                <w:sz w:val="13"/>
                                <w:szCs w:val="13"/>
                                <w:lang w:val="fr-FR"/>
                              </w:rPr>
                              <w:br/>
                              <w:t xml:space="preserve">Comme </w:t>
                            </w:r>
                            <w:proofErr w:type="spellStart"/>
                            <w:r w:rsidRPr="007712E8">
                              <w:rPr>
                                <w:rFonts w:ascii="Klee Medium" w:eastAsia="Klee Medium" w:hAnsi="Klee Medium" w:cs="Arial"/>
                                <w:bCs/>
                                <w:color w:val="0432FF"/>
                                <w:sz w:val="13"/>
                                <w:szCs w:val="13"/>
                                <w:lang w:val="fr-FR"/>
                              </w:rPr>
                              <w:t>ci</w:t>
                            </w:r>
                            <w:proofErr w:type="spellEnd"/>
                            <w:r w:rsidRPr="007712E8">
                              <w:rPr>
                                <w:rFonts w:ascii="Klee Medium" w:eastAsia="Klee Medium" w:hAnsi="Klee Medium" w:cs="Arial"/>
                                <w:bCs/>
                                <w:color w:val="0432FF"/>
                                <w:sz w:val="13"/>
                                <w:szCs w:val="13"/>
                                <w:lang w:val="fr-FR"/>
                              </w:rPr>
                              <w:t xml:space="preserve">, comme ci – </w:t>
                            </w:r>
                            <w:proofErr w:type="spellStart"/>
                            <w:r w:rsidRPr="007712E8">
                              <w:rPr>
                                <w:rFonts w:ascii="Klee Medium" w:eastAsia="Klee Medium" w:hAnsi="Klee Medium" w:cs="Arial"/>
                                <w:bCs/>
                                <w:color w:val="0432FF"/>
                                <w:sz w:val="13"/>
                                <w:szCs w:val="13"/>
                                <w:lang w:val="fr-FR"/>
                              </w:rPr>
                              <w:t>half</w:t>
                            </w:r>
                            <w:proofErr w:type="spellEnd"/>
                            <w:r w:rsidRPr="007712E8">
                              <w:rPr>
                                <w:rFonts w:ascii="Klee Medium" w:eastAsia="Klee Medium" w:hAnsi="Klee Medium" w:cs="Arial"/>
                                <w:bCs/>
                                <w:color w:val="0432FF"/>
                                <w:sz w:val="13"/>
                                <w:szCs w:val="13"/>
                                <w:lang w:val="fr-FR"/>
                              </w:rPr>
                              <w:t xml:space="preserve"> and </w:t>
                            </w:r>
                            <w:proofErr w:type="spellStart"/>
                            <w:r w:rsidRPr="007712E8">
                              <w:rPr>
                                <w:rFonts w:ascii="Klee Medium" w:eastAsia="Klee Medium" w:hAnsi="Klee Medium" w:cs="Arial"/>
                                <w:bCs/>
                                <w:color w:val="0432FF"/>
                                <w:sz w:val="13"/>
                                <w:szCs w:val="13"/>
                                <w:lang w:val="fr-FR"/>
                              </w:rPr>
                              <w:t>half</w:t>
                            </w:r>
                            <w:proofErr w:type="spellEnd"/>
                            <w:r w:rsidRPr="007712E8">
                              <w:rPr>
                                <w:rFonts w:ascii="Klee Medium" w:eastAsia="Klee Medium" w:hAnsi="Klee Medium" w:cs="Arial"/>
                                <w:bCs/>
                                <w:color w:val="0432FF"/>
                                <w:sz w:val="13"/>
                                <w:szCs w:val="13"/>
                                <w:lang w:val="fr-FR"/>
                              </w:rPr>
                              <w:br/>
                              <w:t>Ça ne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pas – Not good</w:t>
                            </w:r>
                            <w:r w:rsidRPr="007712E8">
                              <w:rPr>
                                <w:rFonts w:ascii="Klee Medium" w:eastAsia="Klee Medium" w:hAnsi="Klee Medium" w:cs="Arial"/>
                                <w:bCs/>
                                <w:color w:val="0432FF"/>
                                <w:sz w:val="13"/>
                                <w:szCs w:val="13"/>
                                <w:lang w:val="fr-FR"/>
                              </w:rPr>
                              <w:b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mal – Bad</w:t>
                            </w:r>
                          </w:p>
                          <w:p w14:paraId="2C56E74E" w14:textId="438201C6" w:rsidR="00C55861" w:rsidRPr="007712E8" w:rsidRDefault="00C55861" w:rsidP="00C55861">
                            <w:pPr>
                              <w:spacing w:line="240" w:lineRule="auto"/>
                              <w:jc w:val="center"/>
                              <w:rPr>
                                <w:rFonts w:ascii="Klee Medium" w:eastAsia="Klee Medium" w:hAnsi="Klee Medium" w:cs="Arial"/>
                                <w:color w:val="0432FF"/>
                                <w:sz w:val="13"/>
                                <w:szCs w:val="13"/>
                                <w:u w:val="single"/>
                                <w:shd w:val="clear" w:color="auto" w:fill="FAF9F8"/>
                                <w:lang w:eastAsia="en-GB"/>
                              </w:rPr>
                            </w:pPr>
                            <w:r w:rsidRPr="007712E8">
                              <w:rPr>
                                <w:rFonts w:ascii="Klee Medium" w:eastAsia="Klee Medium" w:hAnsi="Klee Medium" w:cs="Arial"/>
                                <w:color w:val="0432FF"/>
                                <w:sz w:val="13"/>
                                <w:szCs w:val="13"/>
                                <w:u w:val="single"/>
                                <w:shd w:val="clear" w:color="auto" w:fill="FAF9F8"/>
                                <w:lang w:eastAsia="en-GB"/>
                              </w:rPr>
                              <w:t>Christmas</w:t>
                            </w:r>
                            <w:r w:rsidRPr="007712E8">
                              <w:rPr>
                                <w:rFonts w:ascii="Klee Medium" w:eastAsia="Klee Medium" w:hAnsi="Klee Medium" w:cs="Arial"/>
                                <w:color w:val="0432FF"/>
                                <w:sz w:val="13"/>
                                <w:szCs w:val="13"/>
                                <w:u w:val="single"/>
                                <w:shd w:val="clear" w:color="auto" w:fill="FAF9F8"/>
                                <w:lang w:eastAsia="en-GB"/>
                              </w:rPr>
                              <w:br/>
                            </w:r>
                            <w:r w:rsidRPr="007712E8">
                              <w:rPr>
                                <w:rFonts w:ascii="Klee Medium" w:eastAsia="Klee Medium" w:hAnsi="Klee Medium" w:cs="Arial"/>
                                <w:color w:val="0432FF"/>
                                <w:sz w:val="13"/>
                                <w:szCs w:val="13"/>
                                <w:lang w:val="fr-FR"/>
                              </w:rPr>
                              <w:t>Une étoile – a star</w:t>
                            </w:r>
                            <w:r w:rsidRPr="007712E8">
                              <w:rPr>
                                <w:rFonts w:ascii="Klee Medium" w:eastAsia="Klee Medium" w:hAnsi="Klee Medium" w:cs="Arial"/>
                                <w:color w:val="0432FF"/>
                                <w:sz w:val="13"/>
                                <w:szCs w:val="13"/>
                                <w:lang w:val="fr-FR"/>
                              </w:rPr>
                              <w:br/>
                              <w:t xml:space="preserve">Une galette – a cake </w:t>
                            </w:r>
                            <w:proofErr w:type="spellStart"/>
                            <w:r w:rsidRPr="007712E8">
                              <w:rPr>
                                <w:rFonts w:ascii="Klee Medium" w:eastAsia="Klee Medium" w:hAnsi="Klee Medium" w:cs="Arial"/>
                                <w:color w:val="0432FF"/>
                                <w:sz w:val="13"/>
                                <w:szCs w:val="13"/>
                                <w:lang w:val="fr-FR"/>
                              </w:rPr>
                              <w:t>eaten</w:t>
                            </w:r>
                            <w:proofErr w:type="spellEnd"/>
                            <w:r w:rsidRPr="007712E8">
                              <w:rPr>
                                <w:rFonts w:ascii="Klee Medium" w:eastAsia="Klee Medium" w:hAnsi="Klee Medium" w:cs="Arial"/>
                                <w:color w:val="0432FF"/>
                                <w:sz w:val="13"/>
                                <w:szCs w:val="13"/>
                                <w:lang w:val="fr-FR"/>
                              </w:rPr>
                              <w:t xml:space="preserve"> at </w:t>
                            </w:r>
                            <w:proofErr w:type="spellStart"/>
                            <w:r w:rsidRPr="007712E8">
                              <w:rPr>
                                <w:rFonts w:ascii="Klee Medium" w:eastAsia="Klee Medium" w:hAnsi="Klee Medium" w:cs="Arial"/>
                                <w:color w:val="0432FF"/>
                                <w:sz w:val="13"/>
                                <w:szCs w:val="13"/>
                                <w:lang w:val="fr-FR"/>
                              </w:rPr>
                              <w:t>Epiphany</w:t>
                            </w:r>
                            <w:proofErr w:type="spellEnd"/>
                            <w:r w:rsidRPr="007712E8">
                              <w:rPr>
                                <w:rFonts w:ascii="Klee Medium" w:eastAsia="Klee Medium" w:hAnsi="Klee Medium" w:cs="Arial"/>
                                <w:color w:val="0432FF"/>
                                <w:sz w:val="13"/>
                                <w:szCs w:val="13"/>
                                <w:lang w:val="fr-FR"/>
                              </w:rPr>
                              <w:br/>
                              <w:t xml:space="preserve">Une couronne – a Christmas </w:t>
                            </w:r>
                            <w:proofErr w:type="spellStart"/>
                            <w:r w:rsidRPr="007712E8">
                              <w:rPr>
                                <w:rFonts w:ascii="Klee Medium" w:eastAsia="Klee Medium" w:hAnsi="Klee Medium" w:cs="Arial"/>
                                <w:color w:val="0432FF"/>
                                <w:sz w:val="13"/>
                                <w:szCs w:val="13"/>
                                <w:lang w:val="fr-FR"/>
                              </w:rPr>
                              <w:t>wreath</w:t>
                            </w:r>
                            <w:proofErr w:type="spellEnd"/>
                            <w:r w:rsidRPr="007712E8">
                              <w:rPr>
                                <w:rFonts w:ascii="Klee Medium" w:eastAsia="Klee Medium" w:hAnsi="Klee Medium" w:cs="Arial"/>
                                <w:color w:val="0432FF"/>
                                <w:sz w:val="13"/>
                                <w:szCs w:val="13"/>
                                <w:lang w:val="fr-FR"/>
                              </w:rPr>
                              <w:br/>
                              <w:t xml:space="preserve">Une boule – a </w:t>
                            </w:r>
                            <w:proofErr w:type="spellStart"/>
                            <w:r w:rsidRPr="007712E8">
                              <w:rPr>
                                <w:rFonts w:ascii="Klee Medium" w:eastAsia="Klee Medium" w:hAnsi="Klee Medium" w:cs="Arial"/>
                                <w:color w:val="0432FF"/>
                                <w:sz w:val="13"/>
                                <w:szCs w:val="13"/>
                                <w:lang w:val="fr-FR"/>
                              </w:rPr>
                              <w:t>bauble</w:t>
                            </w:r>
                            <w:proofErr w:type="spellEnd"/>
                            <w:r w:rsidRPr="007712E8">
                              <w:rPr>
                                <w:rFonts w:ascii="Klee Medium" w:eastAsia="Klee Medium" w:hAnsi="Klee Medium" w:cs="Arial"/>
                                <w:color w:val="0432FF"/>
                                <w:sz w:val="13"/>
                                <w:szCs w:val="13"/>
                                <w:lang w:val="fr-FR"/>
                              </w:rPr>
                              <w:br/>
                              <w:t>Une guirlande – a streamer</w:t>
                            </w:r>
                            <w:r w:rsidRPr="007712E8">
                              <w:rPr>
                                <w:rFonts w:ascii="Klee Medium" w:eastAsia="Klee Medium" w:hAnsi="Klee Medium" w:cs="Arial"/>
                                <w:color w:val="0432FF"/>
                                <w:sz w:val="13"/>
                                <w:szCs w:val="13"/>
                                <w:lang w:val="fr-FR"/>
                              </w:rPr>
                              <w:br/>
                              <w:t xml:space="preserve">Une bûche de Noël – a </w:t>
                            </w:r>
                            <w:proofErr w:type="spellStart"/>
                            <w:r w:rsidRPr="007712E8">
                              <w:rPr>
                                <w:rFonts w:ascii="Klee Medium" w:eastAsia="Klee Medium" w:hAnsi="Klee Medium" w:cs="Arial"/>
                                <w:color w:val="0432FF"/>
                                <w:sz w:val="13"/>
                                <w:szCs w:val="13"/>
                                <w:lang w:val="fr-FR"/>
                              </w:rPr>
                              <w:t>chocolate</w:t>
                            </w:r>
                            <w:proofErr w:type="spellEnd"/>
                            <w:r w:rsidRPr="007712E8">
                              <w:rPr>
                                <w:rFonts w:ascii="Klee Medium" w:eastAsia="Klee Medium" w:hAnsi="Klee Medium" w:cs="Arial"/>
                                <w:color w:val="0432FF"/>
                                <w:sz w:val="13"/>
                                <w:szCs w:val="13"/>
                                <w:lang w:val="fr-FR"/>
                              </w:rPr>
                              <w:t xml:space="preserve"> log</w:t>
                            </w:r>
                          </w:p>
                          <w:p w14:paraId="1CF4666B" w14:textId="77777777" w:rsidR="00C55861" w:rsidRPr="007712E8" w:rsidRDefault="00C55861" w:rsidP="00C55861">
                            <w:pPr>
                              <w:spacing w:line="240" w:lineRule="auto"/>
                              <w:jc w:val="center"/>
                              <w:textAlignment w:val="baseline"/>
                              <w:rPr>
                                <w:rFonts w:ascii="Klee Medium" w:eastAsia="Klee Medium" w:hAnsi="Klee Medium" w:cs="Calibri"/>
                                <w:color w:val="0432FF"/>
                                <w:sz w:val="13"/>
                                <w:szCs w:val="13"/>
                                <w:lang w:eastAsia="en-GB"/>
                              </w:rPr>
                            </w:pPr>
                            <w:r w:rsidRPr="007712E8">
                              <w:rPr>
                                <w:rFonts w:ascii="Klee Medium" w:eastAsia="Klee Medium" w:hAnsi="Klee Medium"/>
                                <w:color w:val="0432FF"/>
                                <w:sz w:val="13"/>
                                <w:szCs w:val="13"/>
                                <w:u w:val="single"/>
                              </w:rPr>
                              <w:t>Stories</w:t>
                            </w:r>
                            <w:r w:rsidRPr="007712E8">
                              <w:rPr>
                                <w:rFonts w:ascii="Klee Medium" w:eastAsia="Klee Medium" w:hAnsi="Klee Medium" w:cs="Calibri"/>
                                <w:color w:val="0432FF"/>
                                <w:sz w:val="13"/>
                                <w:szCs w:val="13"/>
                                <w:u w:val="single"/>
                                <w:lang w:eastAsia="en-GB"/>
                              </w:rPr>
                              <w:t xml:space="preserve"> </w:t>
                            </w:r>
                            <w:r w:rsidRPr="007712E8">
                              <w:rPr>
                                <w:rFonts w:ascii="Klee Medium" w:eastAsia="Klee Medium" w:hAnsi="Klee Medium" w:cs="Calibri"/>
                                <w:color w:val="0432FF"/>
                                <w:sz w:val="13"/>
                                <w:szCs w:val="13"/>
                                <w:lang w:eastAsia="en-GB"/>
                              </w:rPr>
                              <w:br/>
                            </w:r>
                            <w:proofErr w:type="spellStart"/>
                            <w:r w:rsidRPr="007712E8">
                              <w:rPr>
                                <w:rFonts w:ascii="Klee Medium" w:eastAsia="Klee Medium" w:hAnsi="Klee Medium" w:cs="Calibri"/>
                                <w:color w:val="0432FF"/>
                                <w:sz w:val="13"/>
                                <w:szCs w:val="13"/>
                                <w:lang w:eastAsia="en-GB"/>
                              </w:rPr>
                              <w:t>L’automne</w:t>
                            </w:r>
                            <w:proofErr w:type="spellEnd"/>
                            <w:r w:rsidRPr="007712E8">
                              <w:rPr>
                                <w:rFonts w:ascii="Klee Medium" w:eastAsia="Klee Medium" w:hAnsi="Klee Medium" w:cs="Calibri"/>
                                <w:color w:val="0432FF"/>
                                <w:sz w:val="13"/>
                                <w:szCs w:val="13"/>
                                <w:lang w:eastAsia="en-GB"/>
                              </w:rPr>
                              <w:t xml:space="preserve"> arrive</w:t>
                            </w:r>
                            <w:r w:rsidRPr="007712E8">
                              <w:rPr>
                                <w:rFonts w:ascii="Cambria" w:eastAsia="Klee Medium" w:hAnsi="Cambria" w:cs="Cambria"/>
                                <w:color w:val="0432FF"/>
                                <w:sz w:val="13"/>
                                <w:szCs w:val="13"/>
                                <w:lang w:eastAsia="en-GB"/>
                              </w:rPr>
                              <w:t> </w:t>
                            </w:r>
                            <w:r w:rsidRPr="007712E8">
                              <w:rPr>
                                <w:rFonts w:ascii="Klee Medium" w:eastAsia="Klee Medium" w:hAnsi="Klee Medium" w:cs="Calibri"/>
                                <w:color w:val="0432FF"/>
                                <w:sz w:val="13"/>
                                <w:szCs w:val="13"/>
                                <w:lang w:eastAsia="en-GB"/>
                              </w:rPr>
                              <w:t>and</w:t>
                            </w:r>
                            <w:r w:rsidRPr="007712E8">
                              <w:rPr>
                                <w:rFonts w:ascii="Klee Medium" w:eastAsia="Klee Medium" w:hAnsi="Klee Medium" w:cs="Segoe UI"/>
                                <w:color w:val="0432FF"/>
                                <w:sz w:val="13"/>
                                <w:szCs w:val="13"/>
                                <w:lang w:eastAsia="en-GB"/>
                              </w:rPr>
                              <w:t xml:space="preserve"> </w:t>
                            </w:r>
                            <w:proofErr w:type="spellStart"/>
                            <w:r w:rsidRPr="007712E8">
                              <w:rPr>
                                <w:rFonts w:ascii="Klee Medium" w:eastAsia="Klee Medium" w:hAnsi="Klee Medium" w:cs="Calibri"/>
                                <w:color w:val="0432FF"/>
                                <w:sz w:val="13"/>
                                <w:szCs w:val="13"/>
                                <w:lang w:eastAsia="en-GB"/>
                              </w:rPr>
                              <w:t>Roule</w:t>
                            </w:r>
                            <w:proofErr w:type="spellEnd"/>
                            <w:r w:rsidRPr="007712E8">
                              <w:rPr>
                                <w:rFonts w:ascii="Klee Medium" w:eastAsia="Klee Medium" w:hAnsi="Klee Medium" w:cs="Calibri"/>
                                <w:color w:val="0432FF"/>
                                <w:sz w:val="13"/>
                                <w:szCs w:val="13"/>
                                <w:lang w:eastAsia="en-GB"/>
                              </w:rPr>
                              <w:t xml:space="preserve"> galette.</w:t>
                            </w:r>
                          </w:p>
                          <w:p w14:paraId="796757D1" w14:textId="43DA6A0E" w:rsidR="00C55861" w:rsidRPr="007712E8" w:rsidRDefault="00C55861" w:rsidP="00C55861">
                            <w:pPr>
                              <w:spacing w:line="240" w:lineRule="auto"/>
                              <w:jc w:val="center"/>
                              <w:textAlignment w:val="baseline"/>
                              <w:rPr>
                                <w:rFonts w:ascii="Klee Medium" w:eastAsia="Klee Medium" w:hAnsi="Klee Medium" w:cs="Calibri"/>
                                <w:color w:val="0432FF"/>
                                <w:sz w:val="13"/>
                                <w:szCs w:val="13"/>
                                <w:u w:val="single"/>
                                <w:lang w:eastAsia="en-GB"/>
                              </w:rPr>
                            </w:pPr>
                            <w:r w:rsidRPr="007712E8">
                              <w:rPr>
                                <w:rFonts w:ascii="Klee Medium" w:eastAsia="Klee Medium" w:hAnsi="Klee Medium" w:cs="Calibri"/>
                                <w:color w:val="0432FF"/>
                                <w:sz w:val="13"/>
                                <w:szCs w:val="13"/>
                                <w:u w:val="single"/>
                                <w:lang w:eastAsia="en-GB"/>
                              </w:rPr>
                              <w:t>Rhyme</w:t>
                            </w:r>
                            <w:r w:rsidR="007712E8">
                              <w:rPr>
                                <w:rFonts w:ascii="Klee Medium" w:eastAsia="Klee Medium" w:hAnsi="Klee Medium" w:cs="Calibri"/>
                                <w:color w:val="0432FF"/>
                                <w:sz w:val="13"/>
                                <w:szCs w:val="13"/>
                                <w:u w:val="single"/>
                                <w:lang w:eastAsia="en-GB"/>
                              </w:rPr>
                              <w:t xml:space="preserve"> &amp; Songs</w:t>
                            </w:r>
                            <w:r w:rsidRPr="007712E8">
                              <w:rPr>
                                <w:rFonts w:ascii="Klee Medium" w:eastAsia="Klee Medium" w:hAnsi="Klee Medium" w:cs="Calibri"/>
                                <w:color w:val="0432FF"/>
                                <w:sz w:val="13"/>
                                <w:szCs w:val="13"/>
                                <w:u w:val="single"/>
                                <w:lang w:eastAsia="en-GB"/>
                              </w:rPr>
                              <w:br/>
                            </w:r>
                            <w:proofErr w:type="spellStart"/>
                            <w:r w:rsidRPr="007712E8">
                              <w:rPr>
                                <w:rFonts w:ascii="Klee Medium" w:eastAsia="Klee Medium" w:hAnsi="Klee Medium" w:cs="Calibri"/>
                                <w:color w:val="0432FF"/>
                                <w:sz w:val="13"/>
                                <w:szCs w:val="13"/>
                                <w:lang w:eastAsia="en-GB"/>
                              </w:rPr>
                              <w:t>Voici</w:t>
                            </w:r>
                            <w:proofErr w:type="spellEnd"/>
                            <w:r w:rsidRPr="007712E8">
                              <w:rPr>
                                <w:rFonts w:ascii="Klee Medium" w:eastAsia="Klee Medium" w:hAnsi="Klee Medium" w:cs="Calibri"/>
                                <w:color w:val="0432FF"/>
                                <w:sz w:val="13"/>
                                <w:szCs w:val="13"/>
                                <w:lang w:eastAsia="en-GB"/>
                              </w:rPr>
                              <w:t xml:space="preserve"> </w:t>
                            </w:r>
                            <w:proofErr w:type="spellStart"/>
                            <w:r w:rsidRPr="007712E8">
                              <w:rPr>
                                <w:rFonts w:ascii="Klee Medium" w:eastAsia="Klee Medium" w:hAnsi="Klee Medium" w:cs="Calibri"/>
                                <w:color w:val="0432FF"/>
                                <w:sz w:val="13"/>
                                <w:szCs w:val="13"/>
                                <w:lang w:eastAsia="en-GB"/>
                              </w:rPr>
                              <w:t>mes</w:t>
                            </w:r>
                            <w:proofErr w:type="spellEnd"/>
                            <w:r w:rsidRPr="007712E8">
                              <w:rPr>
                                <w:rFonts w:ascii="Klee Medium" w:eastAsia="Klee Medium" w:hAnsi="Klee Medium" w:cs="Calibri"/>
                                <w:color w:val="0432FF"/>
                                <w:sz w:val="13"/>
                                <w:szCs w:val="13"/>
                                <w:lang w:eastAsia="en-GB"/>
                              </w:rPr>
                              <w:t xml:space="preserve"> mains.</w:t>
                            </w:r>
                            <w:r w:rsidR="007712E8">
                              <w:rPr>
                                <w:rFonts w:ascii="Klee Medium" w:eastAsia="Klee Medium" w:hAnsi="Klee Medium" w:cs="Calibri"/>
                                <w:color w:val="0432FF"/>
                                <w:sz w:val="13"/>
                                <w:szCs w:val="13"/>
                                <w:lang w:eastAsia="en-GB"/>
                              </w:rPr>
                              <w:t xml:space="preserve">, </w:t>
                            </w:r>
                            <w:proofErr w:type="spellStart"/>
                            <w:r w:rsidRPr="007712E8">
                              <w:rPr>
                                <w:rFonts w:ascii="Klee Medium" w:eastAsia="Klee Medium" w:hAnsi="Klee Medium" w:cs="Calibri"/>
                                <w:color w:val="0432FF"/>
                                <w:sz w:val="13"/>
                                <w:szCs w:val="13"/>
                                <w:lang w:eastAsia="en-GB"/>
                              </w:rPr>
                              <w:t>J’aime</w:t>
                            </w:r>
                            <w:proofErr w:type="spellEnd"/>
                            <w:r w:rsidRPr="007712E8">
                              <w:rPr>
                                <w:rFonts w:ascii="Klee Medium" w:eastAsia="Klee Medium" w:hAnsi="Klee Medium" w:cs="Calibri"/>
                                <w:color w:val="0432FF"/>
                                <w:sz w:val="13"/>
                                <w:szCs w:val="13"/>
                                <w:lang w:eastAsia="en-GB"/>
                              </w:rPr>
                              <w:t xml:space="preserve"> la galette</w:t>
                            </w:r>
                          </w:p>
                          <w:p w14:paraId="0CA0DEF8" w14:textId="77777777" w:rsidR="00C55861" w:rsidRPr="00C55861" w:rsidRDefault="00C55861" w:rsidP="00C55861">
                            <w:pPr>
                              <w:autoSpaceDE w:val="0"/>
                              <w:autoSpaceDN w:val="0"/>
                              <w:adjustRightInd w:val="0"/>
                              <w:spacing w:after="0" w:line="240" w:lineRule="auto"/>
                              <w:jc w:val="center"/>
                              <w:rPr>
                                <w:rFonts w:ascii="Klee Medium" w:eastAsia="Klee Medium" w:hAnsi="Klee Medium" w:cs="AppleSystemUIFont"/>
                                <w:color w:val="0070C0"/>
                                <w:sz w:val="13"/>
                                <w:szCs w:val="13"/>
                              </w:rPr>
                            </w:pPr>
                          </w:p>
                          <w:p w14:paraId="12969541" w14:textId="77777777" w:rsidR="00C55861" w:rsidRPr="00C55861" w:rsidRDefault="00C55861" w:rsidP="00C55861">
                            <w:pPr>
                              <w:spacing w:after="0" w:line="240" w:lineRule="auto"/>
                              <w:jc w:val="center"/>
                              <w:textAlignment w:val="baseline"/>
                              <w:rPr>
                                <w:rFonts w:ascii="Klee Medium" w:eastAsia="Klee Medium" w:hAnsi="Klee Medium" w:cstheme="minorHAnsi"/>
                                <w:bCs/>
                                <w:color w:val="0070C0"/>
                                <w:sz w:val="13"/>
                                <w:szCs w:val="13"/>
                                <w:lang w:eastAsia="en-GB"/>
                              </w:rPr>
                            </w:pPr>
                          </w:p>
                          <w:p w14:paraId="35E8AB31" w14:textId="77777777" w:rsidR="00C55861" w:rsidRPr="00C55861" w:rsidRDefault="00C55861" w:rsidP="00C55861">
                            <w:pPr>
                              <w:spacing w:line="240" w:lineRule="auto"/>
                              <w:jc w:val="center"/>
                              <w:rPr>
                                <w:color w:val="0070C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7CD4F" id="Rectangle 12" o:spid="_x0000_s1033" style="position:absolute;margin-left:-22.8pt;margin-top:106.55pt;width:230.15pt;height:437.9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" fillcolor="white [3212]" strokecolor="#1f4d78 [1604]" strokeweight="1pt">
                <v:textbox>
                  <w:txbxContent>
                    <w:p w14:paraId="5CB2AF14" w14:textId="77777777" w:rsidR="00C55861" w:rsidRPr="007712E8" w:rsidRDefault="00C55861" w:rsidP="00C55861">
                      <w:pPr>
                        <w:spacing w:after="0" w:line="240" w:lineRule="auto"/>
                        <w:jc w:val="center"/>
                        <w:textAlignment w:val="baseline"/>
                        <w:rPr>
                          <w:rFonts w:ascii="Klee Medium" w:eastAsia="Klee Medium" w:hAnsi="Klee Medium" w:cstheme="minorHAnsi"/>
                          <w:b/>
                          <w:color w:val="0432FF"/>
                          <w:sz w:val="13"/>
                          <w:szCs w:val="13"/>
                          <w:u w:val="single"/>
                          <w:lang w:eastAsia="en-GB"/>
                        </w:rPr>
                      </w:pPr>
                      <w:r w:rsidRPr="007712E8">
                        <w:rPr>
                          <w:rFonts w:ascii="Klee Medium" w:eastAsia="Klee Medium" w:hAnsi="Klee Medium" w:cstheme="minorHAnsi"/>
                          <w:b/>
                          <w:color w:val="0432FF"/>
                          <w:sz w:val="13"/>
                          <w:szCs w:val="13"/>
                          <w:u w:val="single"/>
                          <w:lang w:eastAsia="en-GB"/>
                        </w:rPr>
                        <w:t>French</w:t>
                      </w:r>
                    </w:p>
                    <w:p w14:paraId="49F3BB41" w14:textId="1F183586" w:rsidR="00C55861" w:rsidRPr="007712E8" w:rsidRDefault="00C55861" w:rsidP="00C55861">
                      <w:pPr>
                        <w:spacing w:line="240" w:lineRule="auto"/>
                        <w:jc w:val="center"/>
                        <w:textAlignment w:val="baseline"/>
                        <w:rPr>
                          <w:rFonts w:ascii="Klee Medium" w:eastAsia="Klee Medium" w:hAnsi="Klee Medium" w:cstheme="minorHAnsi"/>
                          <w:b/>
                          <w:color w:val="0432FF"/>
                          <w:sz w:val="13"/>
                          <w:szCs w:val="13"/>
                          <w:u w:val="single"/>
                          <w:lang w:eastAsia="en-GB"/>
                        </w:rPr>
                      </w:pPr>
                      <w:r w:rsidRPr="007712E8">
                        <w:rPr>
                          <w:rFonts w:ascii="Klee Medium" w:eastAsia="Klee Medium" w:hAnsi="Klee Medium" w:cstheme="minorHAnsi"/>
                          <w:b/>
                          <w:color w:val="0432FF"/>
                          <w:sz w:val="13"/>
                          <w:szCs w:val="13"/>
                          <w:u w:val="single"/>
                          <w:lang w:eastAsia="en-GB"/>
                        </w:rPr>
                        <w:t>Key Knowledge</w:t>
                      </w:r>
                    </w:p>
                    <w:p w14:paraId="51A52FC8" w14:textId="77777777" w:rsidR="007712E8" w:rsidRPr="007712E8" w:rsidRDefault="00C55861" w:rsidP="007712E8">
                      <w:pPr>
                        <w:spacing w:line="240" w:lineRule="auto"/>
                        <w:jc w:val="center"/>
                        <w:rPr>
                          <w:rFonts w:ascii="Klee Medium" w:eastAsia="Klee Medium" w:hAnsi="Klee Medium"/>
                          <w:color w:val="0432FF"/>
                          <w:sz w:val="13"/>
                          <w:szCs w:val="13"/>
                        </w:rPr>
                      </w:pPr>
                      <w:r w:rsidRPr="007712E8">
                        <w:rPr>
                          <w:rFonts w:ascii="Klee Medium" w:eastAsia="Klee Medium" w:hAnsi="Klee Medium"/>
                          <w:color w:val="0432FF"/>
                          <w:sz w:val="13"/>
                          <w:szCs w:val="13"/>
                        </w:rPr>
                        <w:t>French letters can make different sounds to English letters. Some French speaking countries are France, Belgium, and Switzerland.</w:t>
                      </w:r>
                    </w:p>
                    <w:p w14:paraId="7A1C9792" w14:textId="747BEFA3" w:rsidR="00C55861" w:rsidRPr="007712E8" w:rsidRDefault="00C55861" w:rsidP="007712E8">
                      <w:pPr>
                        <w:spacing w:line="240" w:lineRule="auto"/>
                        <w:jc w:val="center"/>
                        <w:rPr>
                          <w:rFonts w:ascii="Klee Medium" w:eastAsia="Klee Medium" w:hAnsi="Klee Medium"/>
                          <w:color w:val="0432FF"/>
                          <w:sz w:val="13"/>
                          <w:szCs w:val="13"/>
                        </w:rPr>
                      </w:pPr>
                      <w:r w:rsidRPr="007712E8">
                        <w:rPr>
                          <w:rFonts w:ascii="Klee Medium" w:eastAsia="Klee Medium" w:hAnsi="Klee Medium"/>
                          <w:color w:val="0432FF"/>
                          <w:sz w:val="13"/>
                          <w:szCs w:val="13"/>
                        </w:rPr>
                        <w:t xml:space="preserve">We can write simple sentences with the conjunction </w:t>
                      </w:r>
                      <w:r w:rsidR="001166F4" w:rsidRPr="007712E8">
                        <w:rPr>
                          <w:rFonts w:ascii="Klee Medium" w:eastAsia="Klee Medium" w:hAnsi="Klee Medium"/>
                          <w:color w:val="0432FF"/>
                          <w:sz w:val="13"/>
                          <w:szCs w:val="13"/>
                        </w:rPr>
                        <w:t>‘</w:t>
                      </w:r>
                      <w:r w:rsidRPr="007712E8">
                        <w:rPr>
                          <w:rFonts w:ascii="Klee Medium" w:eastAsia="Klee Medium" w:hAnsi="Klee Medium"/>
                          <w:color w:val="0432FF"/>
                          <w:sz w:val="13"/>
                          <w:szCs w:val="13"/>
                        </w:rPr>
                        <w:t>and</w:t>
                      </w:r>
                      <w:r w:rsidR="001166F4" w:rsidRPr="007712E8">
                        <w:rPr>
                          <w:rFonts w:ascii="Klee Medium" w:eastAsia="Klee Medium" w:hAnsi="Klee Medium"/>
                          <w:color w:val="0432FF"/>
                          <w:sz w:val="13"/>
                          <w:szCs w:val="13"/>
                        </w:rPr>
                        <w:t>’</w:t>
                      </w:r>
                      <w:r w:rsidRPr="007712E8">
                        <w:rPr>
                          <w:rFonts w:ascii="Klee Medium" w:eastAsia="Klee Medium" w:hAnsi="Klee Medium"/>
                          <w:color w:val="0432FF"/>
                          <w:sz w:val="13"/>
                          <w:szCs w:val="13"/>
                        </w:rPr>
                        <w:t xml:space="preserve"> </w:t>
                      </w:r>
                      <w:r w:rsidR="001166F4" w:rsidRPr="007712E8">
                        <w:rPr>
                          <w:rFonts w:ascii="Klee Medium" w:eastAsia="Klee Medium" w:hAnsi="Klee Medium"/>
                          <w:color w:val="0432FF"/>
                          <w:sz w:val="13"/>
                          <w:szCs w:val="13"/>
                        </w:rPr>
                        <w:t xml:space="preserve">&amp; </w:t>
                      </w:r>
                      <w:r w:rsidRPr="007712E8">
                        <w:rPr>
                          <w:rFonts w:ascii="Klee Medium" w:eastAsia="Klee Medium" w:hAnsi="Klee Medium"/>
                          <w:color w:val="0432FF"/>
                          <w:sz w:val="13"/>
                          <w:szCs w:val="13"/>
                        </w:rPr>
                        <w:t>ask simple questions with rising intonation.</w:t>
                      </w:r>
                    </w:p>
                    <w:p w14:paraId="6CB2EBC6" w14:textId="566F6CB5" w:rsidR="00C55861" w:rsidRPr="007712E8" w:rsidRDefault="00C55861" w:rsidP="00C55861">
                      <w:pPr>
                        <w:spacing w:line="240" w:lineRule="auto"/>
                        <w:jc w:val="center"/>
                        <w:rPr>
                          <w:rFonts w:ascii="Klee Medium" w:eastAsia="Klee Medium" w:hAnsi="Klee Medium"/>
                          <w:color w:val="0432FF"/>
                          <w:sz w:val="13"/>
                          <w:szCs w:val="13"/>
                        </w:rPr>
                      </w:pPr>
                      <w:r w:rsidRPr="007712E8">
                        <w:rPr>
                          <w:rFonts w:ascii="Klee Medium" w:eastAsia="Klee Medium" w:hAnsi="Klee Medium" w:cstheme="minorHAnsi"/>
                          <w:b/>
                          <w:color w:val="0432FF"/>
                          <w:sz w:val="13"/>
                          <w:szCs w:val="13"/>
                          <w:u w:val="single"/>
                          <w:lang w:eastAsia="en-GB"/>
                        </w:rPr>
                        <w:t>Key Vocabulary</w:t>
                      </w:r>
                      <w:r w:rsidRPr="007712E8">
                        <w:rPr>
                          <w:rFonts w:ascii="Klee Medium" w:eastAsia="Klee Medium" w:hAnsi="Klee Medium" w:cs="AppleSystemUIFont"/>
                          <w:color w:val="0070C0"/>
                          <w:sz w:val="13"/>
                          <w:szCs w:val="13"/>
                        </w:rPr>
                        <w:br/>
                        <w:t xml:space="preserve"> </w:t>
                      </w:r>
                      <w:r w:rsidRPr="007712E8">
                        <w:rPr>
                          <w:rFonts w:ascii="Klee Medium" w:eastAsia="Klee Medium" w:hAnsi="Klee Medium"/>
                          <w:color w:val="0432FF"/>
                          <w:sz w:val="13"/>
                          <w:szCs w:val="13"/>
                        </w:rPr>
                        <w:t xml:space="preserve">Ne and pas – not. Two ways to say you in French – </w:t>
                      </w:r>
                      <w:proofErr w:type="spellStart"/>
                      <w:r w:rsidRPr="007712E8">
                        <w:rPr>
                          <w:rFonts w:ascii="Klee Medium" w:eastAsia="Klee Medium" w:hAnsi="Klee Medium"/>
                          <w:color w:val="0432FF"/>
                          <w:sz w:val="13"/>
                          <w:szCs w:val="13"/>
                        </w:rPr>
                        <w:t>tu</w:t>
                      </w:r>
                      <w:proofErr w:type="spellEnd"/>
                      <w:r w:rsidRPr="007712E8">
                        <w:rPr>
                          <w:rFonts w:ascii="Klee Medium" w:eastAsia="Klee Medium" w:hAnsi="Klee Medium"/>
                          <w:color w:val="0432FF"/>
                          <w:sz w:val="13"/>
                          <w:szCs w:val="13"/>
                        </w:rPr>
                        <w:t>/</w:t>
                      </w:r>
                      <w:proofErr w:type="spellStart"/>
                      <w:r w:rsidRPr="007712E8">
                        <w:rPr>
                          <w:rFonts w:ascii="Klee Medium" w:eastAsia="Klee Medium" w:hAnsi="Klee Medium"/>
                          <w:color w:val="0432FF"/>
                          <w:sz w:val="13"/>
                          <w:szCs w:val="13"/>
                        </w:rPr>
                        <w:t>vous</w:t>
                      </w:r>
                      <w:proofErr w:type="spellEnd"/>
                      <w:r w:rsidRPr="007712E8">
                        <w:rPr>
                          <w:rFonts w:ascii="Klee Medium" w:eastAsia="Klee Medium" w:hAnsi="Klee Medium"/>
                          <w:color w:val="0432FF"/>
                          <w:sz w:val="13"/>
                          <w:szCs w:val="13"/>
                        </w:rPr>
                        <w:t xml:space="preserve">. </w:t>
                      </w:r>
                      <w:proofErr w:type="spellStart"/>
                      <w:r w:rsidRPr="007712E8">
                        <w:rPr>
                          <w:rFonts w:ascii="Klee Medium" w:eastAsia="Klee Medium" w:hAnsi="Klee Medium"/>
                          <w:color w:val="0432FF"/>
                          <w:sz w:val="13"/>
                          <w:szCs w:val="13"/>
                        </w:rPr>
                        <w:t>Voici</w:t>
                      </w:r>
                      <w:proofErr w:type="spellEnd"/>
                      <w:r w:rsidRPr="007712E8">
                        <w:rPr>
                          <w:rFonts w:ascii="Klee Medium" w:eastAsia="Klee Medium" w:hAnsi="Klee Medium"/>
                          <w:color w:val="0432FF"/>
                          <w:sz w:val="13"/>
                          <w:szCs w:val="13"/>
                        </w:rPr>
                        <w:t xml:space="preserve"> – Here is. Et - and. Un/</w:t>
                      </w:r>
                      <w:proofErr w:type="spellStart"/>
                      <w:r w:rsidRPr="007712E8">
                        <w:rPr>
                          <w:rFonts w:ascii="Klee Medium" w:eastAsia="Klee Medium" w:hAnsi="Klee Medium"/>
                          <w:color w:val="0432FF"/>
                          <w:sz w:val="13"/>
                          <w:szCs w:val="13"/>
                        </w:rPr>
                        <w:t>une</w:t>
                      </w:r>
                      <w:proofErr w:type="spellEnd"/>
                      <w:r w:rsidRPr="007712E8">
                        <w:rPr>
                          <w:rFonts w:ascii="Klee Medium" w:eastAsia="Klee Medium" w:hAnsi="Klee Medium"/>
                          <w:color w:val="0432FF"/>
                          <w:sz w:val="13"/>
                          <w:szCs w:val="13"/>
                        </w:rPr>
                        <w:t xml:space="preserve"> – a.</w:t>
                      </w:r>
                    </w:p>
                    <w:p w14:paraId="53DA7F6A" w14:textId="77777777" w:rsidR="007712E8" w:rsidRPr="007712E8" w:rsidRDefault="00C55861" w:rsidP="007712E8">
                      <w:pPr>
                        <w:spacing w:line="240" w:lineRule="auto"/>
                        <w:jc w:val="center"/>
                        <w:rPr>
                          <w:rFonts w:ascii="Klee Medium" w:eastAsia="Klee Medium" w:hAnsi="Klee Medium"/>
                          <w:color w:val="0432FF"/>
                          <w:sz w:val="13"/>
                          <w:szCs w:val="13"/>
                          <w:u w:val="single"/>
                        </w:rPr>
                      </w:pPr>
                      <w:r w:rsidRPr="007712E8">
                        <w:rPr>
                          <w:rFonts w:ascii="Klee Medium" w:eastAsia="Klee Medium" w:hAnsi="Klee Medium"/>
                          <w:color w:val="0432FF"/>
                          <w:sz w:val="13"/>
                          <w:szCs w:val="13"/>
                          <w:u w:val="single"/>
                        </w:rPr>
                        <w:t>Greetings</w:t>
                      </w:r>
                      <w:r w:rsidRPr="007712E8">
                        <w:rPr>
                          <w:rFonts w:ascii="Klee Medium" w:eastAsia="Klee Medium" w:hAnsi="Klee Medium"/>
                          <w:color w:val="0432FF"/>
                          <w:sz w:val="13"/>
                          <w:szCs w:val="13"/>
                          <w:u w:val="single"/>
                        </w:rPr>
                        <w:br/>
                      </w:r>
                      <w:r w:rsidRPr="007712E8">
                        <w:rPr>
                          <w:rFonts w:ascii="Klee Medium" w:eastAsia="Klee Medium" w:hAnsi="Klee Medium" w:cs="Calibri"/>
                          <w:color w:val="0432FF"/>
                          <w:sz w:val="13"/>
                          <w:szCs w:val="13"/>
                          <w:lang w:eastAsia="en-GB"/>
                        </w:rPr>
                        <w:t>Bonjour – Hello/Good day! Monsieur – Sir. Madame – Lady. Au revoir</w:t>
                      </w:r>
                      <w:r w:rsidRPr="007712E8">
                        <w:rPr>
                          <w:rFonts w:ascii="Cambria" w:eastAsia="Klee Medium" w:hAnsi="Cambria" w:cs="Cambria"/>
                          <w:color w:val="0432FF"/>
                          <w:sz w:val="13"/>
                          <w:szCs w:val="13"/>
                          <w:lang w:eastAsia="en-GB"/>
                        </w:rPr>
                        <w:t> </w:t>
                      </w:r>
                      <w:r w:rsidRPr="007712E8">
                        <w:rPr>
                          <w:rFonts w:ascii="Klee Medium" w:eastAsia="Klee Medium" w:hAnsi="Klee Medium"/>
                          <w:color w:val="0432FF"/>
                          <w:sz w:val="13"/>
                          <w:szCs w:val="13"/>
                        </w:rPr>
                        <w:t>– Goodbye. Salut – Hi.</w:t>
                      </w:r>
                    </w:p>
                    <w:p w14:paraId="1A8FF395" w14:textId="3704F291" w:rsidR="00C55861" w:rsidRPr="007712E8" w:rsidRDefault="00C55861" w:rsidP="007712E8">
                      <w:pPr>
                        <w:spacing w:line="240" w:lineRule="auto"/>
                        <w:jc w:val="center"/>
                        <w:rPr>
                          <w:rFonts w:ascii="Klee Medium" w:eastAsia="Klee Medium" w:hAnsi="Klee Medium"/>
                          <w:color w:val="0432FF"/>
                          <w:sz w:val="13"/>
                          <w:szCs w:val="13"/>
                          <w:u w:val="single"/>
                        </w:rPr>
                      </w:pPr>
                      <w:r w:rsidRPr="007712E8">
                        <w:rPr>
                          <w:rFonts w:ascii="Klee Medium" w:eastAsia="Klee Medium" w:hAnsi="Klee Medium"/>
                          <w:color w:val="0432FF"/>
                          <w:sz w:val="13"/>
                          <w:szCs w:val="13"/>
                          <w:u w:val="single"/>
                        </w:rPr>
                        <w:t>Colours</w:t>
                      </w:r>
                      <w:r w:rsidRPr="007712E8">
                        <w:rPr>
                          <w:rFonts w:ascii="Klee Medium" w:eastAsia="Klee Medium" w:hAnsi="Klee Medium"/>
                          <w:color w:val="0432FF"/>
                          <w:sz w:val="13"/>
                          <w:szCs w:val="13"/>
                          <w:u w:val="single"/>
                        </w:rPr>
                        <w:br/>
                      </w:r>
                      <w:r w:rsidRPr="007712E8">
                        <w:rPr>
                          <w:rFonts w:ascii="Klee Medium" w:eastAsia="Klee Medium" w:hAnsi="Klee Medium"/>
                          <w:color w:val="0432FF"/>
                          <w:sz w:val="13"/>
                          <w:szCs w:val="13"/>
                        </w:rPr>
                        <w:t xml:space="preserve">Rose – Pink. Orange – orange. Brun – Brown. Blanc – White. Noir – Black </w:t>
                      </w:r>
                      <w:proofErr w:type="spellStart"/>
                      <w:r w:rsidRPr="007712E8">
                        <w:rPr>
                          <w:rFonts w:ascii="Klee Medium" w:eastAsia="Klee Medium" w:hAnsi="Klee Medium"/>
                          <w:color w:val="0432FF"/>
                          <w:sz w:val="13"/>
                          <w:szCs w:val="13"/>
                        </w:rPr>
                        <w:t>Voilet</w:t>
                      </w:r>
                      <w:proofErr w:type="spellEnd"/>
                      <w:r w:rsidRPr="007712E8">
                        <w:rPr>
                          <w:rFonts w:ascii="Klee Medium" w:eastAsia="Klee Medium" w:hAnsi="Klee Medium"/>
                          <w:color w:val="0432FF"/>
                          <w:sz w:val="13"/>
                          <w:szCs w:val="13"/>
                        </w:rPr>
                        <w:t xml:space="preserve"> – Purple.</w:t>
                      </w:r>
                    </w:p>
                    <w:p w14:paraId="2838751F" w14:textId="0BF1E4C3" w:rsidR="00C55861" w:rsidRPr="007712E8" w:rsidRDefault="00C55861" w:rsidP="00C55861">
                      <w:pPr>
                        <w:spacing w:line="240" w:lineRule="auto"/>
                        <w:jc w:val="center"/>
                        <w:rPr>
                          <w:rFonts w:ascii="Klee Medium" w:eastAsia="Klee Medium" w:hAnsi="Klee Medium" w:cs="Arial"/>
                          <w:bCs/>
                          <w:color w:val="0432FF"/>
                          <w:sz w:val="13"/>
                          <w:szCs w:val="13"/>
                          <w:u w:val="single"/>
                          <w:lang w:val="fr-FR"/>
                        </w:rPr>
                      </w:pPr>
                      <w:r w:rsidRPr="007712E8">
                        <w:rPr>
                          <w:rFonts w:ascii="Klee Medium" w:eastAsia="Klee Medium" w:hAnsi="Klee Medium" w:cs="Arial"/>
                          <w:bCs/>
                          <w:color w:val="0432FF"/>
                          <w:sz w:val="13"/>
                          <w:szCs w:val="13"/>
                          <w:u w:val="single"/>
                          <w:lang w:val="fr-FR"/>
                        </w:rPr>
                        <w:t>Feelings</w:t>
                      </w:r>
                      <w:r w:rsidRPr="007712E8">
                        <w:rPr>
                          <w:rFonts w:ascii="Klee Medium" w:eastAsia="Klee Medium" w:hAnsi="Klee Medium" w:cs="Arial"/>
                          <w:bCs/>
                          <w:color w:val="0432FF"/>
                          <w:sz w:val="13"/>
                          <w:szCs w:val="13"/>
                          <w:u w:val="single"/>
                          <w:lang w:val="fr-FR"/>
                        </w:rPr>
                        <w:br/>
                      </w:r>
                      <w:r w:rsidRPr="007712E8">
                        <w:rPr>
                          <w:rFonts w:ascii="Klee Medium" w:eastAsia="Klee Medium" w:hAnsi="Klee Medium" w:cs="Arial"/>
                          <w:bCs/>
                          <w:color w:val="0432FF"/>
                          <w:sz w:val="13"/>
                          <w:szCs w:val="13"/>
                          <w:lang w:val="fr-FR"/>
                        </w:rP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 xml:space="preserve">? – How are </w:t>
                      </w:r>
                      <w:proofErr w:type="spellStart"/>
                      <w:r w:rsidRPr="007712E8">
                        <w:rPr>
                          <w:rFonts w:ascii="Klee Medium" w:eastAsia="Klee Medium" w:hAnsi="Klee Medium" w:cs="Arial"/>
                          <w:bCs/>
                          <w:color w:val="0432FF"/>
                          <w:sz w:val="13"/>
                          <w:szCs w:val="13"/>
                          <w:lang w:val="fr-FR"/>
                        </w:rPr>
                        <w:t>you</w:t>
                      </w:r>
                      <w:proofErr w:type="spellEnd"/>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w:t>
                      </w:r>
                      <w:r w:rsidRPr="007712E8">
                        <w:rPr>
                          <w:rFonts w:ascii="Klee Medium" w:eastAsia="Klee Medium" w:hAnsi="Klee Medium" w:cs="Arial"/>
                          <w:bCs/>
                          <w:color w:val="0432FF"/>
                          <w:sz w:val="13"/>
                          <w:szCs w:val="13"/>
                          <w:lang w:val="fr-FR"/>
                        </w:rPr>
                        <w:b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 xml:space="preserve">bien – </w:t>
                      </w:r>
                      <w:proofErr w:type="spellStart"/>
                      <w:r w:rsidRPr="007712E8">
                        <w:rPr>
                          <w:rFonts w:ascii="Klee Medium" w:eastAsia="Klee Medium" w:hAnsi="Klee Medium" w:cs="Arial"/>
                          <w:bCs/>
                          <w:color w:val="0432FF"/>
                          <w:sz w:val="13"/>
                          <w:szCs w:val="13"/>
                          <w:lang w:val="fr-FR"/>
                        </w:rPr>
                        <w:t>I’m</w:t>
                      </w:r>
                      <w:proofErr w:type="spellEnd"/>
                      <w:r w:rsidRPr="007712E8">
                        <w:rPr>
                          <w:rFonts w:ascii="Klee Medium" w:eastAsia="Klee Medium" w:hAnsi="Klee Medium" w:cs="Arial"/>
                          <w:bCs/>
                          <w:color w:val="0432FF"/>
                          <w:sz w:val="13"/>
                          <w:szCs w:val="13"/>
                          <w:lang w:val="fr-FR"/>
                        </w:rPr>
                        <w:t xml:space="preserve"> </w:t>
                      </w:r>
                      <w:proofErr w:type="spellStart"/>
                      <w:r w:rsidRPr="007712E8">
                        <w:rPr>
                          <w:rFonts w:ascii="Klee Medium" w:eastAsia="Klee Medium" w:hAnsi="Klee Medium" w:cs="Arial"/>
                          <w:bCs/>
                          <w:color w:val="0432FF"/>
                          <w:sz w:val="13"/>
                          <w:szCs w:val="13"/>
                          <w:lang w:val="fr-FR"/>
                        </w:rPr>
                        <w:t>well</w:t>
                      </w:r>
                      <w:proofErr w:type="spellEnd"/>
                      <w:r w:rsidRPr="007712E8">
                        <w:rPr>
                          <w:rFonts w:ascii="Klee Medium" w:eastAsia="Klee Medium" w:hAnsi="Klee Medium" w:cs="Arial"/>
                          <w:bCs/>
                          <w:color w:val="0432FF"/>
                          <w:sz w:val="13"/>
                          <w:szCs w:val="13"/>
                          <w:lang w:val="fr-FR"/>
                        </w:rPr>
                        <w:b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 xml:space="preserve">– </w:t>
                      </w:r>
                      <w:proofErr w:type="spellStart"/>
                      <w:r w:rsidRPr="007712E8">
                        <w:rPr>
                          <w:rFonts w:ascii="Klee Medium" w:eastAsia="Klee Medium" w:hAnsi="Klee Medium" w:cs="Arial"/>
                          <w:bCs/>
                          <w:color w:val="0432FF"/>
                          <w:sz w:val="13"/>
                          <w:szCs w:val="13"/>
                          <w:lang w:val="fr-FR"/>
                        </w:rPr>
                        <w:t>I’m</w:t>
                      </w:r>
                      <w:proofErr w:type="spellEnd"/>
                      <w:r w:rsidRPr="007712E8">
                        <w:rPr>
                          <w:rFonts w:ascii="Klee Medium" w:eastAsia="Klee Medium" w:hAnsi="Klee Medium" w:cs="Arial"/>
                          <w:bCs/>
                          <w:color w:val="0432FF"/>
                          <w:sz w:val="13"/>
                          <w:szCs w:val="13"/>
                          <w:lang w:val="fr-FR"/>
                        </w:rPr>
                        <w:t xml:space="preserve"> ok</w:t>
                      </w:r>
                      <w:r w:rsidRPr="007712E8">
                        <w:rPr>
                          <w:rFonts w:ascii="Klee Medium" w:eastAsia="Klee Medium" w:hAnsi="Klee Medium" w:cs="Arial"/>
                          <w:bCs/>
                          <w:color w:val="0432FF"/>
                          <w:sz w:val="13"/>
                          <w:szCs w:val="13"/>
                          <w:lang w:val="fr-FR"/>
                        </w:rPr>
                        <w:br/>
                        <w:t xml:space="preserve">Comme </w:t>
                      </w:r>
                      <w:proofErr w:type="spellStart"/>
                      <w:r w:rsidRPr="007712E8">
                        <w:rPr>
                          <w:rFonts w:ascii="Klee Medium" w:eastAsia="Klee Medium" w:hAnsi="Klee Medium" w:cs="Arial"/>
                          <w:bCs/>
                          <w:color w:val="0432FF"/>
                          <w:sz w:val="13"/>
                          <w:szCs w:val="13"/>
                          <w:lang w:val="fr-FR"/>
                        </w:rPr>
                        <w:t>ci</w:t>
                      </w:r>
                      <w:proofErr w:type="spellEnd"/>
                      <w:r w:rsidRPr="007712E8">
                        <w:rPr>
                          <w:rFonts w:ascii="Klee Medium" w:eastAsia="Klee Medium" w:hAnsi="Klee Medium" w:cs="Arial"/>
                          <w:bCs/>
                          <w:color w:val="0432FF"/>
                          <w:sz w:val="13"/>
                          <w:szCs w:val="13"/>
                          <w:lang w:val="fr-FR"/>
                        </w:rPr>
                        <w:t xml:space="preserve">, comme ci – </w:t>
                      </w:r>
                      <w:proofErr w:type="spellStart"/>
                      <w:r w:rsidRPr="007712E8">
                        <w:rPr>
                          <w:rFonts w:ascii="Klee Medium" w:eastAsia="Klee Medium" w:hAnsi="Klee Medium" w:cs="Arial"/>
                          <w:bCs/>
                          <w:color w:val="0432FF"/>
                          <w:sz w:val="13"/>
                          <w:szCs w:val="13"/>
                          <w:lang w:val="fr-FR"/>
                        </w:rPr>
                        <w:t>half</w:t>
                      </w:r>
                      <w:proofErr w:type="spellEnd"/>
                      <w:r w:rsidRPr="007712E8">
                        <w:rPr>
                          <w:rFonts w:ascii="Klee Medium" w:eastAsia="Klee Medium" w:hAnsi="Klee Medium" w:cs="Arial"/>
                          <w:bCs/>
                          <w:color w:val="0432FF"/>
                          <w:sz w:val="13"/>
                          <w:szCs w:val="13"/>
                          <w:lang w:val="fr-FR"/>
                        </w:rPr>
                        <w:t xml:space="preserve"> and </w:t>
                      </w:r>
                      <w:proofErr w:type="spellStart"/>
                      <w:r w:rsidRPr="007712E8">
                        <w:rPr>
                          <w:rFonts w:ascii="Klee Medium" w:eastAsia="Klee Medium" w:hAnsi="Klee Medium" w:cs="Arial"/>
                          <w:bCs/>
                          <w:color w:val="0432FF"/>
                          <w:sz w:val="13"/>
                          <w:szCs w:val="13"/>
                          <w:lang w:val="fr-FR"/>
                        </w:rPr>
                        <w:t>half</w:t>
                      </w:r>
                      <w:proofErr w:type="spellEnd"/>
                      <w:r w:rsidRPr="007712E8">
                        <w:rPr>
                          <w:rFonts w:ascii="Klee Medium" w:eastAsia="Klee Medium" w:hAnsi="Klee Medium" w:cs="Arial"/>
                          <w:bCs/>
                          <w:color w:val="0432FF"/>
                          <w:sz w:val="13"/>
                          <w:szCs w:val="13"/>
                          <w:lang w:val="fr-FR"/>
                        </w:rPr>
                        <w:br/>
                        <w:t>Ça ne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pas – Not good</w:t>
                      </w:r>
                      <w:r w:rsidRPr="007712E8">
                        <w:rPr>
                          <w:rFonts w:ascii="Klee Medium" w:eastAsia="Klee Medium" w:hAnsi="Klee Medium" w:cs="Arial"/>
                          <w:bCs/>
                          <w:color w:val="0432FF"/>
                          <w:sz w:val="13"/>
                          <w:szCs w:val="13"/>
                          <w:lang w:val="fr-FR"/>
                        </w:rPr>
                        <w:br/>
                        <w:t>Ça va</w:t>
                      </w:r>
                      <w:r w:rsidRPr="007712E8">
                        <w:rPr>
                          <w:rFonts w:ascii="Cambria" w:eastAsia="Klee Medium" w:hAnsi="Cambria" w:cs="Cambria"/>
                          <w:bCs/>
                          <w:color w:val="0432FF"/>
                          <w:sz w:val="13"/>
                          <w:szCs w:val="13"/>
                          <w:lang w:val="fr-FR"/>
                        </w:rPr>
                        <w:t> </w:t>
                      </w:r>
                      <w:r w:rsidRPr="007712E8">
                        <w:rPr>
                          <w:rFonts w:ascii="Klee Medium" w:eastAsia="Klee Medium" w:hAnsi="Klee Medium" w:cs="Arial"/>
                          <w:bCs/>
                          <w:color w:val="0432FF"/>
                          <w:sz w:val="13"/>
                          <w:szCs w:val="13"/>
                          <w:lang w:val="fr-FR"/>
                        </w:rPr>
                        <w:t>mal – Bad</w:t>
                      </w:r>
                    </w:p>
                    <w:p w14:paraId="2C56E74E" w14:textId="438201C6" w:rsidR="00C55861" w:rsidRPr="007712E8" w:rsidRDefault="00C55861" w:rsidP="00C55861">
                      <w:pPr>
                        <w:spacing w:line="240" w:lineRule="auto"/>
                        <w:jc w:val="center"/>
                        <w:rPr>
                          <w:rFonts w:ascii="Klee Medium" w:eastAsia="Klee Medium" w:hAnsi="Klee Medium" w:cs="Arial"/>
                          <w:color w:val="0432FF"/>
                          <w:sz w:val="13"/>
                          <w:szCs w:val="13"/>
                          <w:u w:val="single"/>
                          <w:shd w:val="clear" w:color="auto" w:fill="FAF9F8"/>
                          <w:lang w:eastAsia="en-GB"/>
                        </w:rPr>
                      </w:pPr>
                      <w:r w:rsidRPr="007712E8">
                        <w:rPr>
                          <w:rFonts w:ascii="Klee Medium" w:eastAsia="Klee Medium" w:hAnsi="Klee Medium" w:cs="Arial"/>
                          <w:color w:val="0432FF"/>
                          <w:sz w:val="13"/>
                          <w:szCs w:val="13"/>
                          <w:u w:val="single"/>
                          <w:shd w:val="clear" w:color="auto" w:fill="FAF9F8"/>
                          <w:lang w:eastAsia="en-GB"/>
                        </w:rPr>
                        <w:t>Christmas</w:t>
                      </w:r>
                      <w:r w:rsidRPr="007712E8">
                        <w:rPr>
                          <w:rFonts w:ascii="Klee Medium" w:eastAsia="Klee Medium" w:hAnsi="Klee Medium" w:cs="Arial"/>
                          <w:color w:val="0432FF"/>
                          <w:sz w:val="13"/>
                          <w:szCs w:val="13"/>
                          <w:u w:val="single"/>
                          <w:shd w:val="clear" w:color="auto" w:fill="FAF9F8"/>
                          <w:lang w:eastAsia="en-GB"/>
                        </w:rPr>
                        <w:br/>
                      </w:r>
                      <w:r w:rsidRPr="007712E8">
                        <w:rPr>
                          <w:rFonts w:ascii="Klee Medium" w:eastAsia="Klee Medium" w:hAnsi="Klee Medium" w:cs="Arial"/>
                          <w:color w:val="0432FF"/>
                          <w:sz w:val="13"/>
                          <w:szCs w:val="13"/>
                          <w:lang w:val="fr-FR"/>
                        </w:rPr>
                        <w:t>Une étoile – a star</w:t>
                      </w:r>
                      <w:r w:rsidRPr="007712E8">
                        <w:rPr>
                          <w:rFonts w:ascii="Klee Medium" w:eastAsia="Klee Medium" w:hAnsi="Klee Medium" w:cs="Arial"/>
                          <w:color w:val="0432FF"/>
                          <w:sz w:val="13"/>
                          <w:szCs w:val="13"/>
                          <w:lang w:val="fr-FR"/>
                        </w:rPr>
                        <w:br/>
                        <w:t xml:space="preserve">Une galette – a cake </w:t>
                      </w:r>
                      <w:proofErr w:type="spellStart"/>
                      <w:r w:rsidRPr="007712E8">
                        <w:rPr>
                          <w:rFonts w:ascii="Klee Medium" w:eastAsia="Klee Medium" w:hAnsi="Klee Medium" w:cs="Arial"/>
                          <w:color w:val="0432FF"/>
                          <w:sz w:val="13"/>
                          <w:szCs w:val="13"/>
                          <w:lang w:val="fr-FR"/>
                        </w:rPr>
                        <w:t>eaten</w:t>
                      </w:r>
                      <w:proofErr w:type="spellEnd"/>
                      <w:r w:rsidRPr="007712E8">
                        <w:rPr>
                          <w:rFonts w:ascii="Klee Medium" w:eastAsia="Klee Medium" w:hAnsi="Klee Medium" w:cs="Arial"/>
                          <w:color w:val="0432FF"/>
                          <w:sz w:val="13"/>
                          <w:szCs w:val="13"/>
                          <w:lang w:val="fr-FR"/>
                        </w:rPr>
                        <w:t xml:space="preserve"> at </w:t>
                      </w:r>
                      <w:proofErr w:type="spellStart"/>
                      <w:r w:rsidRPr="007712E8">
                        <w:rPr>
                          <w:rFonts w:ascii="Klee Medium" w:eastAsia="Klee Medium" w:hAnsi="Klee Medium" w:cs="Arial"/>
                          <w:color w:val="0432FF"/>
                          <w:sz w:val="13"/>
                          <w:szCs w:val="13"/>
                          <w:lang w:val="fr-FR"/>
                        </w:rPr>
                        <w:t>Epiphany</w:t>
                      </w:r>
                      <w:proofErr w:type="spellEnd"/>
                      <w:r w:rsidRPr="007712E8">
                        <w:rPr>
                          <w:rFonts w:ascii="Klee Medium" w:eastAsia="Klee Medium" w:hAnsi="Klee Medium" w:cs="Arial"/>
                          <w:color w:val="0432FF"/>
                          <w:sz w:val="13"/>
                          <w:szCs w:val="13"/>
                          <w:lang w:val="fr-FR"/>
                        </w:rPr>
                        <w:br/>
                        <w:t xml:space="preserve">Une couronne – a Christmas </w:t>
                      </w:r>
                      <w:proofErr w:type="spellStart"/>
                      <w:r w:rsidRPr="007712E8">
                        <w:rPr>
                          <w:rFonts w:ascii="Klee Medium" w:eastAsia="Klee Medium" w:hAnsi="Klee Medium" w:cs="Arial"/>
                          <w:color w:val="0432FF"/>
                          <w:sz w:val="13"/>
                          <w:szCs w:val="13"/>
                          <w:lang w:val="fr-FR"/>
                        </w:rPr>
                        <w:t>wreath</w:t>
                      </w:r>
                      <w:proofErr w:type="spellEnd"/>
                      <w:r w:rsidRPr="007712E8">
                        <w:rPr>
                          <w:rFonts w:ascii="Klee Medium" w:eastAsia="Klee Medium" w:hAnsi="Klee Medium" w:cs="Arial"/>
                          <w:color w:val="0432FF"/>
                          <w:sz w:val="13"/>
                          <w:szCs w:val="13"/>
                          <w:lang w:val="fr-FR"/>
                        </w:rPr>
                        <w:br/>
                        <w:t xml:space="preserve">Une boule – a </w:t>
                      </w:r>
                      <w:proofErr w:type="spellStart"/>
                      <w:r w:rsidRPr="007712E8">
                        <w:rPr>
                          <w:rFonts w:ascii="Klee Medium" w:eastAsia="Klee Medium" w:hAnsi="Klee Medium" w:cs="Arial"/>
                          <w:color w:val="0432FF"/>
                          <w:sz w:val="13"/>
                          <w:szCs w:val="13"/>
                          <w:lang w:val="fr-FR"/>
                        </w:rPr>
                        <w:t>bauble</w:t>
                      </w:r>
                      <w:proofErr w:type="spellEnd"/>
                      <w:r w:rsidRPr="007712E8">
                        <w:rPr>
                          <w:rFonts w:ascii="Klee Medium" w:eastAsia="Klee Medium" w:hAnsi="Klee Medium" w:cs="Arial"/>
                          <w:color w:val="0432FF"/>
                          <w:sz w:val="13"/>
                          <w:szCs w:val="13"/>
                          <w:lang w:val="fr-FR"/>
                        </w:rPr>
                        <w:br/>
                        <w:t>Une guirlande – a streamer</w:t>
                      </w:r>
                      <w:r w:rsidRPr="007712E8">
                        <w:rPr>
                          <w:rFonts w:ascii="Klee Medium" w:eastAsia="Klee Medium" w:hAnsi="Klee Medium" w:cs="Arial"/>
                          <w:color w:val="0432FF"/>
                          <w:sz w:val="13"/>
                          <w:szCs w:val="13"/>
                          <w:lang w:val="fr-FR"/>
                        </w:rPr>
                        <w:br/>
                        <w:t xml:space="preserve">Une bûche de Noël – a </w:t>
                      </w:r>
                      <w:proofErr w:type="spellStart"/>
                      <w:r w:rsidRPr="007712E8">
                        <w:rPr>
                          <w:rFonts w:ascii="Klee Medium" w:eastAsia="Klee Medium" w:hAnsi="Klee Medium" w:cs="Arial"/>
                          <w:color w:val="0432FF"/>
                          <w:sz w:val="13"/>
                          <w:szCs w:val="13"/>
                          <w:lang w:val="fr-FR"/>
                        </w:rPr>
                        <w:t>chocolate</w:t>
                      </w:r>
                      <w:proofErr w:type="spellEnd"/>
                      <w:r w:rsidRPr="007712E8">
                        <w:rPr>
                          <w:rFonts w:ascii="Klee Medium" w:eastAsia="Klee Medium" w:hAnsi="Klee Medium" w:cs="Arial"/>
                          <w:color w:val="0432FF"/>
                          <w:sz w:val="13"/>
                          <w:szCs w:val="13"/>
                          <w:lang w:val="fr-FR"/>
                        </w:rPr>
                        <w:t xml:space="preserve"> log</w:t>
                      </w:r>
                    </w:p>
                    <w:p w14:paraId="1CF4666B" w14:textId="77777777" w:rsidR="00C55861" w:rsidRPr="007712E8" w:rsidRDefault="00C55861" w:rsidP="00C55861">
                      <w:pPr>
                        <w:spacing w:line="240" w:lineRule="auto"/>
                        <w:jc w:val="center"/>
                        <w:textAlignment w:val="baseline"/>
                        <w:rPr>
                          <w:rFonts w:ascii="Klee Medium" w:eastAsia="Klee Medium" w:hAnsi="Klee Medium" w:cs="Calibri"/>
                          <w:color w:val="0432FF"/>
                          <w:sz w:val="13"/>
                          <w:szCs w:val="13"/>
                          <w:lang w:eastAsia="en-GB"/>
                        </w:rPr>
                      </w:pPr>
                      <w:r w:rsidRPr="007712E8">
                        <w:rPr>
                          <w:rFonts w:ascii="Klee Medium" w:eastAsia="Klee Medium" w:hAnsi="Klee Medium"/>
                          <w:color w:val="0432FF"/>
                          <w:sz w:val="13"/>
                          <w:szCs w:val="13"/>
                          <w:u w:val="single"/>
                        </w:rPr>
                        <w:t>Stories</w:t>
                      </w:r>
                      <w:r w:rsidRPr="007712E8">
                        <w:rPr>
                          <w:rFonts w:ascii="Klee Medium" w:eastAsia="Klee Medium" w:hAnsi="Klee Medium" w:cs="Calibri"/>
                          <w:color w:val="0432FF"/>
                          <w:sz w:val="13"/>
                          <w:szCs w:val="13"/>
                          <w:u w:val="single"/>
                          <w:lang w:eastAsia="en-GB"/>
                        </w:rPr>
                        <w:t xml:space="preserve"> </w:t>
                      </w:r>
                      <w:r w:rsidRPr="007712E8">
                        <w:rPr>
                          <w:rFonts w:ascii="Klee Medium" w:eastAsia="Klee Medium" w:hAnsi="Klee Medium" w:cs="Calibri"/>
                          <w:color w:val="0432FF"/>
                          <w:sz w:val="13"/>
                          <w:szCs w:val="13"/>
                          <w:lang w:eastAsia="en-GB"/>
                        </w:rPr>
                        <w:br/>
                      </w:r>
                      <w:proofErr w:type="spellStart"/>
                      <w:r w:rsidRPr="007712E8">
                        <w:rPr>
                          <w:rFonts w:ascii="Klee Medium" w:eastAsia="Klee Medium" w:hAnsi="Klee Medium" w:cs="Calibri"/>
                          <w:color w:val="0432FF"/>
                          <w:sz w:val="13"/>
                          <w:szCs w:val="13"/>
                          <w:lang w:eastAsia="en-GB"/>
                        </w:rPr>
                        <w:t>L’automne</w:t>
                      </w:r>
                      <w:proofErr w:type="spellEnd"/>
                      <w:r w:rsidRPr="007712E8">
                        <w:rPr>
                          <w:rFonts w:ascii="Klee Medium" w:eastAsia="Klee Medium" w:hAnsi="Klee Medium" w:cs="Calibri"/>
                          <w:color w:val="0432FF"/>
                          <w:sz w:val="13"/>
                          <w:szCs w:val="13"/>
                          <w:lang w:eastAsia="en-GB"/>
                        </w:rPr>
                        <w:t xml:space="preserve"> arrive</w:t>
                      </w:r>
                      <w:r w:rsidRPr="007712E8">
                        <w:rPr>
                          <w:rFonts w:ascii="Cambria" w:eastAsia="Klee Medium" w:hAnsi="Cambria" w:cs="Cambria"/>
                          <w:color w:val="0432FF"/>
                          <w:sz w:val="13"/>
                          <w:szCs w:val="13"/>
                          <w:lang w:eastAsia="en-GB"/>
                        </w:rPr>
                        <w:t> </w:t>
                      </w:r>
                      <w:r w:rsidRPr="007712E8">
                        <w:rPr>
                          <w:rFonts w:ascii="Klee Medium" w:eastAsia="Klee Medium" w:hAnsi="Klee Medium" w:cs="Calibri"/>
                          <w:color w:val="0432FF"/>
                          <w:sz w:val="13"/>
                          <w:szCs w:val="13"/>
                          <w:lang w:eastAsia="en-GB"/>
                        </w:rPr>
                        <w:t>and</w:t>
                      </w:r>
                      <w:r w:rsidRPr="007712E8">
                        <w:rPr>
                          <w:rFonts w:ascii="Klee Medium" w:eastAsia="Klee Medium" w:hAnsi="Klee Medium" w:cs="Segoe UI"/>
                          <w:color w:val="0432FF"/>
                          <w:sz w:val="13"/>
                          <w:szCs w:val="13"/>
                          <w:lang w:eastAsia="en-GB"/>
                        </w:rPr>
                        <w:t xml:space="preserve"> </w:t>
                      </w:r>
                      <w:proofErr w:type="spellStart"/>
                      <w:r w:rsidRPr="007712E8">
                        <w:rPr>
                          <w:rFonts w:ascii="Klee Medium" w:eastAsia="Klee Medium" w:hAnsi="Klee Medium" w:cs="Calibri"/>
                          <w:color w:val="0432FF"/>
                          <w:sz w:val="13"/>
                          <w:szCs w:val="13"/>
                          <w:lang w:eastAsia="en-GB"/>
                        </w:rPr>
                        <w:t>Roule</w:t>
                      </w:r>
                      <w:proofErr w:type="spellEnd"/>
                      <w:r w:rsidRPr="007712E8">
                        <w:rPr>
                          <w:rFonts w:ascii="Klee Medium" w:eastAsia="Klee Medium" w:hAnsi="Klee Medium" w:cs="Calibri"/>
                          <w:color w:val="0432FF"/>
                          <w:sz w:val="13"/>
                          <w:szCs w:val="13"/>
                          <w:lang w:eastAsia="en-GB"/>
                        </w:rPr>
                        <w:t xml:space="preserve"> galette.</w:t>
                      </w:r>
                    </w:p>
                    <w:p w14:paraId="796757D1" w14:textId="43DA6A0E" w:rsidR="00C55861" w:rsidRPr="007712E8" w:rsidRDefault="00C55861" w:rsidP="00C55861">
                      <w:pPr>
                        <w:spacing w:line="240" w:lineRule="auto"/>
                        <w:jc w:val="center"/>
                        <w:textAlignment w:val="baseline"/>
                        <w:rPr>
                          <w:rFonts w:ascii="Klee Medium" w:eastAsia="Klee Medium" w:hAnsi="Klee Medium" w:cs="Calibri"/>
                          <w:color w:val="0432FF"/>
                          <w:sz w:val="13"/>
                          <w:szCs w:val="13"/>
                          <w:u w:val="single"/>
                          <w:lang w:eastAsia="en-GB"/>
                        </w:rPr>
                      </w:pPr>
                      <w:r w:rsidRPr="007712E8">
                        <w:rPr>
                          <w:rFonts w:ascii="Klee Medium" w:eastAsia="Klee Medium" w:hAnsi="Klee Medium" w:cs="Calibri"/>
                          <w:color w:val="0432FF"/>
                          <w:sz w:val="13"/>
                          <w:szCs w:val="13"/>
                          <w:u w:val="single"/>
                          <w:lang w:eastAsia="en-GB"/>
                        </w:rPr>
                        <w:t>Rhyme</w:t>
                      </w:r>
                      <w:r w:rsidR="007712E8">
                        <w:rPr>
                          <w:rFonts w:ascii="Klee Medium" w:eastAsia="Klee Medium" w:hAnsi="Klee Medium" w:cs="Calibri"/>
                          <w:color w:val="0432FF"/>
                          <w:sz w:val="13"/>
                          <w:szCs w:val="13"/>
                          <w:u w:val="single"/>
                          <w:lang w:eastAsia="en-GB"/>
                        </w:rPr>
                        <w:t xml:space="preserve"> &amp; Songs</w:t>
                      </w:r>
                      <w:r w:rsidRPr="007712E8">
                        <w:rPr>
                          <w:rFonts w:ascii="Klee Medium" w:eastAsia="Klee Medium" w:hAnsi="Klee Medium" w:cs="Calibri"/>
                          <w:color w:val="0432FF"/>
                          <w:sz w:val="13"/>
                          <w:szCs w:val="13"/>
                          <w:u w:val="single"/>
                          <w:lang w:eastAsia="en-GB"/>
                        </w:rPr>
                        <w:br/>
                      </w:r>
                      <w:proofErr w:type="spellStart"/>
                      <w:r w:rsidRPr="007712E8">
                        <w:rPr>
                          <w:rFonts w:ascii="Klee Medium" w:eastAsia="Klee Medium" w:hAnsi="Klee Medium" w:cs="Calibri"/>
                          <w:color w:val="0432FF"/>
                          <w:sz w:val="13"/>
                          <w:szCs w:val="13"/>
                          <w:lang w:eastAsia="en-GB"/>
                        </w:rPr>
                        <w:t>Voici</w:t>
                      </w:r>
                      <w:proofErr w:type="spellEnd"/>
                      <w:r w:rsidRPr="007712E8">
                        <w:rPr>
                          <w:rFonts w:ascii="Klee Medium" w:eastAsia="Klee Medium" w:hAnsi="Klee Medium" w:cs="Calibri"/>
                          <w:color w:val="0432FF"/>
                          <w:sz w:val="13"/>
                          <w:szCs w:val="13"/>
                          <w:lang w:eastAsia="en-GB"/>
                        </w:rPr>
                        <w:t xml:space="preserve"> </w:t>
                      </w:r>
                      <w:proofErr w:type="spellStart"/>
                      <w:r w:rsidRPr="007712E8">
                        <w:rPr>
                          <w:rFonts w:ascii="Klee Medium" w:eastAsia="Klee Medium" w:hAnsi="Klee Medium" w:cs="Calibri"/>
                          <w:color w:val="0432FF"/>
                          <w:sz w:val="13"/>
                          <w:szCs w:val="13"/>
                          <w:lang w:eastAsia="en-GB"/>
                        </w:rPr>
                        <w:t>mes</w:t>
                      </w:r>
                      <w:proofErr w:type="spellEnd"/>
                      <w:r w:rsidRPr="007712E8">
                        <w:rPr>
                          <w:rFonts w:ascii="Klee Medium" w:eastAsia="Klee Medium" w:hAnsi="Klee Medium" w:cs="Calibri"/>
                          <w:color w:val="0432FF"/>
                          <w:sz w:val="13"/>
                          <w:szCs w:val="13"/>
                          <w:lang w:eastAsia="en-GB"/>
                        </w:rPr>
                        <w:t xml:space="preserve"> mains.</w:t>
                      </w:r>
                      <w:r w:rsidR="007712E8">
                        <w:rPr>
                          <w:rFonts w:ascii="Klee Medium" w:eastAsia="Klee Medium" w:hAnsi="Klee Medium" w:cs="Calibri"/>
                          <w:color w:val="0432FF"/>
                          <w:sz w:val="13"/>
                          <w:szCs w:val="13"/>
                          <w:lang w:eastAsia="en-GB"/>
                        </w:rPr>
                        <w:t xml:space="preserve">, </w:t>
                      </w:r>
                      <w:proofErr w:type="spellStart"/>
                      <w:r w:rsidRPr="007712E8">
                        <w:rPr>
                          <w:rFonts w:ascii="Klee Medium" w:eastAsia="Klee Medium" w:hAnsi="Klee Medium" w:cs="Calibri"/>
                          <w:color w:val="0432FF"/>
                          <w:sz w:val="13"/>
                          <w:szCs w:val="13"/>
                          <w:lang w:eastAsia="en-GB"/>
                        </w:rPr>
                        <w:t>J’aime</w:t>
                      </w:r>
                      <w:proofErr w:type="spellEnd"/>
                      <w:r w:rsidRPr="007712E8">
                        <w:rPr>
                          <w:rFonts w:ascii="Klee Medium" w:eastAsia="Klee Medium" w:hAnsi="Klee Medium" w:cs="Calibri"/>
                          <w:color w:val="0432FF"/>
                          <w:sz w:val="13"/>
                          <w:szCs w:val="13"/>
                          <w:lang w:eastAsia="en-GB"/>
                        </w:rPr>
                        <w:t xml:space="preserve"> la galette</w:t>
                      </w:r>
                    </w:p>
                    <w:p w14:paraId="0CA0DEF8" w14:textId="77777777" w:rsidR="00C55861" w:rsidRPr="00C55861" w:rsidRDefault="00C55861" w:rsidP="00C55861">
                      <w:pPr>
                        <w:autoSpaceDE w:val="0"/>
                        <w:autoSpaceDN w:val="0"/>
                        <w:adjustRightInd w:val="0"/>
                        <w:spacing w:after="0" w:line="240" w:lineRule="auto"/>
                        <w:jc w:val="center"/>
                        <w:rPr>
                          <w:rFonts w:ascii="Klee Medium" w:eastAsia="Klee Medium" w:hAnsi="Klee Medium" w:cs="AppleSystemUIFont"/>
                          <w:color w:val="0070C0"/>
                          <w:sz w:val="13"/>
                          <w:szCs w:val="13"/>
                        </w:rPr>
                      </w:pPr>
                    </w:p>
                    <w:p w14:paraId="12969541" w14:textId="77777777" w:rsidR="00C55861" w:rsidRPr="00C55861" w:rsidRDefault="00C55861" w:rsidP="00C55861">
                      <w:pPr>
                        <w:spacing w:after="0" w:line="240" w:lineRule="auto"/>
                        <w:jc w:val="center"/>
                        <w:textAlignment w:val="baseline"/>
                        <w:rPr>
                          <w:rFonts w:ascii="Klee Medium" w:eastAsia="Klee Medium" w:hAnsi="Klee Medium" w:cstheme="minorHAnsi"/>
                          <w:bCs/>
                          <w:color w:val="0070C0"/>
                          <w:sz w:val="13"/>
                          <w:szCs w:val="13"/>
                          <w:lang w:eastAsia="en-GB"/>
                        </w:rPr>
                      </w:pPr>
                    </w:p>
                    <w:p w14:paraId="35E8AB31" w14:textId="77777777" w:rsidR="00C55861" w:rsidRPr="00C55861" w:rsidRDefault="00C55861" w:rsidP="00C55861">
                      <w:pPr>
                        <w:spacing w:line="240" w:lineRule="auto"/>
                        <w:jc w:val="center"/>
                        <w:rPr>
                          <w:color w:val="0070C0"/>
                          <w:sz w:val="21"/>
                          <w:szCs w:val="21"/>
                        </w:rPr>
                      </w:pPr>
                    </w:p>
                  </w:txbxContent>
                </v:textbox>
                <w10:wrap anchorx="margin"/>
              </v:rect>
            </w:pict>
          </mc:Fallback>
        </mc:AlternateContent>
      </w:r>
      <w:r w:rsidR="000830A6">
        <w:rPr>
          <w:noProof/>
          <w:lang w:eastAsia="en-GB"/>
        </w:rPr>
        <mc:AlternateContent>
          <mc:Choice Requires="wps">
            <w:drawing>
              <wp:anchor distT="0" distB="0" distL="114300" distR="114300" simplePos="0" relativeHeight="251425792" behindDoc="0" locked="0" layoutInCell="1" allowOverlap="1" wp14:anchorId="670778D8" wp14:editId="644AFF27">
                <wp:simplePos x="0" y="0"/>
                <wp:positionH relativeFrom="margin">
                  <wp:posOffset>11285145</wp:posOffset>
                </wp:positionH>
                <wp:positionV relativeFrom="paragraph">
                  <wp:posOffset>728521</wp:posOffset>
                </wp:positionV>
                <wp:extent cx="3245485" cy="6192570"/>
                <wp:effectExtent l="0" t="0" r="12065" b="17780"/>
                <wp:wrapNone/>
                <wp:docPr id="2" name="Rectangle 2"/>
                <wp:cNvGraphicFramePr/>
                <a:graphic xmlns:a="http://schemas.openxmlformats.org/drawingml/2006/main">
                  <a:graphicData uri="http://schemas.microsoft.com/office/word/2010/wordprocessingShape">
                    <wps:wsp>
                      <wps:cNvSpPr/>
                      <wps:spPr>
                        <a:xfrm>
                          <a:off x="0" y="0"/>
                          <a:ext cx="3245485" cy="61925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8D957" w14:textId="713CBC76" w:rsidR="002A4001" w:rsidRDefault="00C839CF" w:rsidP="00DD5AB0">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9B3717">
                              <w:rPr>
                                <w:rFonts w:ascii="Klee Medium" w:eastAsia="Klee Medium" w:hAnsi="Klee Medium" w:cstheme="minorHAnsi"/>
                                <w:b/>
                                <w:bCs/>
                                <w:color w:val="0000FF"/>
                                <w:sz w:val="15"/>
                                <w:szCs w:val="15"/>
                                <w:u w:val="single"/>
                                <w:bdr w:val="none" w:sz="0" w:space="0" w:color="auto" w:frame="1"/>
                              </w:rPr>
                              <w:t xml:space="preserve">P.E. </w:t>
                            </w:r>
                            <w:r w:rsidR="000830A6">
                              <w:rPr>
                                <w:rFonts w:ascii="Klee Medium" w:eastAsia="Klee Medium" w:hAnsi="Klee Medium" w:cstheme="minorHAnsi"/>
                                <w:b/>
                                <w:bCs/>
                                <w:color w:val="0000FF"/>
                                <w:sz w:val="15"/>
                                <w:szCs w:val="15"/>
                                <w:u w:val="single"/>
                                <w:bdr w:val="none" w:sz="0" w:space="0" w:color="auto" w:frame="1"/>
                              </w:rPr>
                              <w:t>– Gymnastics</w:t>
                            </w:r>
                          </w:p>
                          <w:p w14:paraId="4F2C753B" w14:textId="4216F2AD" w:rsidR="000830A6" w:rsidRPr="009B3717" w:rsidRDefault="000830A6" w:rsidP="00DD5AB0">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827C8D">
                              <w:rPr>
                                <w:rFonts w:ascii="Klee Medium" w:eastAsia="Klee Medium" w:hAnsi="Klee Medium"/>
                                <w:noProof/>
                                <w:sz w:val="20"/>
                                <w:szCs w:val="20"/>
                              </w:rPr>
                              <w:drawing>
                                <wp:inline distT="0" distB="0" distL="0" distR="0" wp14:anchorId="0568C1C6" wp14:editId="1EDE8420">
                                  <wp:extent cx="1052619" cy="525641"/>
                                  <wp:effectExtent l="0" t="0" r="0" b="59055"/>
                                  <wp:docPr id="16" name="Picture 16" descr="What is Gymnastics? - Answered - Teaching Gymn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Gymnastics? - Answered - Teaching Gymnast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124990" flipV="1">
                                            <a:off x="0" y="0"/>
                                            <a:ext cx="1080296" cy="539462"/>
                                          </a:xfrm>
                                          <a:prstGeom prst="rect">
                                            <a:avLst/>
                                          </a:prstGeom>
                                          <a:noFill/>
                                          <a:ln>
                                            <a:noFill/>
                                          </a:ln>
                                        </pic:spPr>
                                      </pic:pic>
                                    </a:graphicData>
                                  </a:graphic>
                                </wp:inline>
                              </w:drawing>
                            </w:r>
                          </w:p>
                          <w:p w14:paraId="4FC59636" w14:textId="3AB0A1FC" w:rsidR="000830A6" w:rsidRDefault="000830A6" w:rsidP="000830A6">
                            <w:pPr>
                              <w:pStyle w:val="xmsonormal"/>
                              <w:shd w:val="clear" w:color="auto" w:fill="FFFFFF"/>
                              <w:spacing w:after="0"/>
                              <w:jc w:val="center"/>
                              <w:rPr>
                                <w:rFonts w:ascii="Klee Medium" w:eastAsia="Klee Medium" w:hAnsi="Klee Medium" w:cstheme="minorHAnsi"/>
                                <w:b/>
                                <w:bCs/>
                                <w:color w:val="0000FF"/>
                                <w:sz w:val="15"/>
                                <w:szCs w:val="15"/>
                                <w:u w:val="single"/>
                                <w:bdr w:val="none" w:sz="0" w:space="0" w:color="auto" w:frame="1"/>
                              </w:rPr>
                            </w:pPr>
                            <w:r>
                              <w:rPr>
                                <w:rFonts w:ascii="Klee Medium" w:eastAsia="Klee Medium" w:hAnsi="Klee Medium" w:cstheme="minorHAnsi"/>
                                <w:b/>
                                <w:bCs/>
                                <w:color w:val="0000FF"/>
                                <w:sz w:val="15"/>
                                <w:szCs w:val="15"/>
                                <w:u w:val="single"/>
                                <w:bdr w:val="none" w:sz="0" w:space="0" w:color="auto" w:frame="1"/>
                              </w:rPr>
                              <w:t>Skills Year 3:</w:t>
                            </w:r>
                          </w:p>
                          <w:p w14:paraId="6AD687FA" w14:textId="170FF712" w:rsidR="000830A6" w:rsidRPr="000830A6" w:rsidRDefault="000830A6" w:rsidP="000830A6">
                            <w:pPr>
                              <w:pStyle w:val="xmsonormal"/>
                              <w:shd w:val="clear" w:color="auto" w:fill="FFFFFF"/>
                              <w:spacing w:after="0"/>
                              <w:jc w:val="center"/>
                              <w:rPr>
                                <w:rFonts w:ascii="Klee Medium" w:eastAsia="Klee Medium" w:hAnsi="Klee Medium" w:cstheme="minorHAnsi"/>
                                <w:bCs/>
                                <w:color w:val="0000FF"/>
                                <w:sz w:val="15"/>
                                <w:szCs w:val="15"/>
                                <w:bdr w:val="none" w:sz="0" w:space="0" w:color="auto" w:frame="1"/>
                              </w:rPr>
                            </w:pPr>
                            <w:r w:rsidRPr="000830A6">
                              <w:rPr>
                                <w:rFonts w:ascii="Klee Medium" w:eastAsia="Klee Medium" w:hAnsi="Klee Medium" w:cstheme="minorHAnsi"/>
                                <w:bCs/>
                                <w:color w:val="0000FF"/>
                                <w:sz w:val="15"/>
                                <w:szCs w:val="15"/>
                                <w:bdr w:val="none" w:sz="0" w:space="0" w:color="auto" w:frame="1"/>
                              </w:rPr>
                              <w:t xml:space="preserve">To balance on points and patches with my hips higher than my head. To show my spatial awareness when I move (considering others). To create different shapes with my body. To balance on my head, with a partner supporting my legs if needed. To create interesting point and patch balances with a partner, to describe exactly what I’m doing using gymnastic vocabulary. To perform a series of rolls (forward, pencil). To jump from a small height, turning 90° or 180° and landing safely. To make shapes in the air when jumping from a small height. To travel on apparatus in different ways (forwards, backwards, </w:t>
                            </w:r>
                            <w:proofErr w:type="spellStart"/>
                            <w:r w:rsidRPr="000830A6">
                              <w:rPr>
                                <w:rFonts w:ascii="Klee Medium" w:eastAsia="Klee Medium" w:hAnsi="Klee Medium" w:cstheme="minorHAnsi"/>
                                <w:bCs/>
                                <w:color w:val="0000FF"/>
                                <w:sz w:val="15"/>
                                <w:szCs w:val="15"/>
                                <w:bdr w:val="none" w:sz="0" w:space="0" w:color="auto" w:frame="1"/>
                              </w:rPr>
                              <w:t>sidewards</w:t>
                            </w:r>
                            <w:proofErr w:type="spellEnd"/>
                            <w:r w:rsidRPr="000830A6">
                              <w:rPr>
                                <w:rFonts w:ascii="Klee Medium" w:eastAsia="Klee Medium" w:hAnsi="Klee Medium" w:cstheme="minorHAnsi"/>
                                <w:bCs/>
                                <w:color w:val="0000FF"/>
                                <w:sz w:val="15"/>
                                <w:szCs w:val="15"/>
                                <w:bdr w:val="none" w:sz="0" w:space="0" w:color="auto" w:frame="1"/>
                              </w:rPr>
                              <w:t>, slither, crawl).</w:t>
                            </w:r>
                          </w:p>
                          <w:p w14:paraId="432B8339" w14:textId="6EF0DB4A" w:rsidR="000830A6" w:rsidRPr="000830A6" w:rsidRDefault="000830A6" w:rsidP="000830A6">
                            <w:pPr>
                              <w:pStyle w:val="xmsonormal"/>
                              <w:shd w:val="clear" w:color="auto" w:fill="FFFFFF"/>
                              <w:spacing w:after="0"/>
                              <w:jc w:val="center"/>
                              <w:rPr>
                                <w:rFonts w:ascii="Klee Medium" w:eastAsia="Klee Medium" w:hAnsi="Klee Medium" w:cstheme="minorHAnsi"/>
                                <w:b/>
                                <w:bCs/>
                                <w:color w:val="0000FF"/>
                                <w:sz w:val="15"/>
                                <w:szCs w:val="15"/>
                                <w:u w:val="single"/>
                                <w:bdr w:val="none" w:sz="0" w:space="0" w:color="auto" w:frame="1"/>
                              </w:rPr>
                            </w:pPr>
                            <w:r>
                              <w:rPr>
                                <w:rFonts w:ascii="Klee Medium" w:eastAsia="Klee Medium" w:hAnsi="Klee Medium" w:cstheme="minorHAnsi"/>
                                <w:b/>
                                <w:bCs/>
                                <w:color w:val="0000FF"/>
                                <w:sz w:val="15"/>
                                <w:szCs w:val="15"/>
                                <w:u w:val="single"/>
                                <w:bdr w:val="none" w:sz="0" w:space="0" w:color="auto" w:frame="1"/>
                              </w:rPr>
                              <w:t xml:space="preserve">Skills </w:t>
                            </w:r>
                            <w:r w:rsidRPr="000830A6">
                              <w:rPr>
                                <w:rFonts w:ascii="Klee Medium" w:eastAsia="Klee Medium" w:hAnsi="Klee Medium" w:cstheme="minorHAnsi"/>
                                <w:b/>
                                <w:bCs/>
                                <w:color w:val="0000FF"/>
                                <w:sz w:val="15"/>
                                <w:szCs w:val="15"/>
                                <w:u w:val="single"/>
                                <w:bdr w:val="none" w:sz="0" w:space="0" w:color="auto" w:frame="1"/>
                              </w:rPr>
                              <w:t>Year 4</w:t>
                            </w:r>
                            <w:r>
                              <w:rPr>
                                <w:rFonts w:ascii="Klee Medium" w:eastAsia="Klee Medium" w:hAnsi="Klee Medium" w:cstheme="minorHAnsi"/>
                                <w:b/>
                                <w:bCs/>
                                <w:color w:val="0000FF"/>
                                <w:sz w:val="15"/>
                                <w:szCs w:val="15"/>
                                <w:u w:val="single"/>
                                <w:bdr w:val="none" w:sz="0" w:space="0" w:color="auto" w:frame="1"/>
                              </w:rPr>
                              <w:t>:</w:t>
                            </w:r>
                          </w:p>
                          <w:p w14:paraId="7755EFDB" w14:textId="77777777" w:rsidR="000830A6" w:rsidRPr="000830A6" w:rsidRDefault="000830A6" w:rsidP="000830A6">
                            <w:pPr>
                              <w:pStyle w:val="xmsonormal"/>
                              <w:shd w:val="clear" w:color="auto" w:fill="FFFFFF"/>
                              <w:spacing w:after="0"/>
                              <w:jc w:val="center"/>
                              <w:rPr>
                                <w:rFonts w:ascii="Klee Medium" w:eastAsia="Klee Medium" w:hAnsi="Klee Medium" w:cstheme="minorHAnsi"/>
                                <w:bCs/>
                                <w:color w:val="0000FF"/>
                                <w:sz w:val="15"/>
                                <w:szCs w:val="15"/>
                                <w:bdr w:val="none" w:sz="0" w:space="0" w:color="auto" w:frame="1"/>
                              </w:rPr>
                            </w:pPr>
                            <w:r w:rsidRPr="000830A6">
                              <w:rPr>
                                <w:rFonts w:ascii="Klee Medium" w:eastAsia="Klee Medium" w:hAnsi="Klee Medium" w:cstheme="minorHAnsi"/>
                                <w:bCs/>
                                <w:color w:val="0000FF"/>
                                <w:sz w:val="15"/>
                                <w:szCs w:val="15"/>
                                <w:bdr w:val="none" w:sz="0" w:space="0" w:color="auto" w:frame="1"/>
                              </w:rPr>
                              <w:t>To balance on my head, with my legs straight and toes pointed, with partner supporting if needed. To perform a handstand against a wall or using a partner for support. To create symmetrical and asymmetrical balances with a partner.  Perform a sequence of 4 or more gymnastic movements that are linked (e.g., travel, jump, roll, stand, balance). Jump from apparatus, using my body correctly to gain height and land safely. To turn180° when jumping to the right and left. Always show a good gymnastic finishing position. To use a range of available apparatus safely, with caution. Balance on a narrow beam (upturned bench) independently.  Travel showing different speeds, directions, foot patterns and levels</w:t>
                            </w:r>
                          </w:p>
                          <w:p w14:paraId="303191EF" w14:textId="77777777" w:rsidR="000830A6" w:rsidRPr="000830A6" w:rsidRDefault="000830A6" w:rsidP="000830A6">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0830A6">
                              <w:rPr>
                                <w:rFonts w:ascii="Klee Medium" w:eastAsia="Klee Medium" w:hAnsi="Klee Medium" w:cstheme="minorHAnsi"/>
                                <w:b/>
                                <w:bCs/>
                                <w:color w:val="0000FF"/>
                                <w:sz w:val="15"/>
                                <w:szCs w:val="15"/>
                                <w:u w:val="single"/>
                                <w:bdr w:val="none" w:sz="0" w:space="0" w:color="auto" w:frame="1"/>
                              </w:rPr>
                              <w:t>Key vocabulary:</w:t>
                            </w:r>
                          </w:p>
                          <w:p w14:paraId="2D9CF789" w14:textId="7ED44394" w:rsidR="00537D9E" w:rsidRPr="000830A6" w:rsidRDefault="000830A6" w:rsidP="000830A6">
                            <w:pPr>
                              <w:pStyle w:val="xmsonormal"/>
                              <w:shd w:val="clear" w:color="auto" w:fill="FFFFFF"/>
                              <w:spacing w:before="0" w:beforeAutospacing="0" w:after="0" w:afterAutospacing="0"/>
                              <w:jc w:val="center"/>
                              <w:rPr>
                                <w:rFonts w:ascii="Klee Medium" w:eastAsia="Klee Medium" w:hAnsi="Klee Medium" w:cstheme="minorHAnsi"/>
                                <w:bCs/>
                                <w:color w:val="0000FF"/>
                                <w:sz w:val="15"/>
                                <w:szCs w:val="15"/>
                                <w:bdr w:val="none" w:sz="0" w:space="0" w:color="auto" w:frame="1"/>
                              </w:rPr>
                            </w:pPr>
                            <w:r w:rsidRPr="000830A6">
                              <w:rPr>
                                <w:rFonts w:ascii="Klee Medium" w:eastAsia="Klee Medium" w:hAnsi="Klee Medium" w:cstheme="minorHAnsi"/>
                                <w:bCs/>
                                <w:color w:val="0000FF"/>
                                <w:sz w:val="15"/>
                                <w:szCs w:val="15"/>
                                <w:bdr w:val="none" w:sz="0" w:space="0" w:color="auto" w:frame="1"/>
                              </w:rPr>
                              <w:t xml:space="preserve"> Sequence: Two or more skills which are performed together creating a different combination skill. 90 degree and 180 degree turns. Symmetrical shapes: mirror image shape from a partner. Asymmetrical: a shape that is different on either side of the body</w:t>
                            </w:r>
                          </w:p>
                          <w:p w14:paraId="74F0DDA3" w14:textId="77777777" w:rsidR="00537D9E" w:rsidRPr="009B3717" w:rsidRDefault="00537D9E" w:rsidP="00427260">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p>
                          <w:p w14:paraId="06847B9D" w14:textId="557D88F5" w:rsidR="00427260" w:rsidRPr="009B3717" w:rsidRDefault="00926CFC" w:rsidP="00C95BB8">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9B3717">
                              <w:rPr>
                                <w:rFonts w:ascii="Klee Medium" w:eastAsia="Klee Medium" w:hAnsi="Klee Medium" w:cstheme="minorHAnsi"/>
                                <w:bCs/>
                                <w:color w:val="0000FF"/>
                                <w:sz w:val="15"/>
                                <w:szCs w:val="15"/>
                                <w:bdr w:val="none" w:sz="0" w:space="0" w:color="auto" w:frame="1"/>
                              </w:rPr>
                              <w:t xml:space="preserve"> </w:t>
                            </w:r>
                          </w:p>
                          <w:p w14:paraId="13403D31" w14:textId="77777777" w:rsidR="00427260" w:rsidRPr="009B3717" w:rsidRDefault="00427260" w:rsidP="00F041BF">
                            <w:pPr>
                              <w:shd w:val="clear" w:color="auto" w:fill="FFFFFF"/>
                              <w:spacing w:after="0" w:line="240" w:lineRule="auto"/>
                              <w:jc w:val="center"/>
                              <w:rPr>
                                <w:rFonts w:ascii="Klee Medium" w:eastAsia="Klee Medium" w:hAnsi="Klee Medium" w:cstheme="minorHAnsi"/>
                                <w:b/>
                                <w:bCs/>
                                <w:color w:val="0000FF"/>
                                <w:sz w:val="15"/>
                                <w:szCs w:val="15"/>
                                <w:u w:val="single"/>
                                <w:bdr w:val="none" w:sz="0" w:space="0" w:color="auto" w:frame="1"/>
                                <w:lang w:eastAsia="en-GB"/>
                              </w:rPr>
                            </w:pPr>
                          </w:p>
                          <w:p w14:paraId="6CE091CA" w14:textId="77777777" w:rsidR="006C1BFB" w:rsidRPr="009B3717" w:rsidRDefault="006C1BFB" w:rsidP="00F041BF">
                            <w:pPr>
                              <w:shd w:val="clear" w:color="auto" w:fill="FFFFFF"/>
                              <w:spacing w:after="0" w:line="240" w:lineRule="auto"/>
                              <w:jc w:val="center"/>
                              <w:rPr>
                                <w:rFonts w:ascii="Klee Medium" w:eastAsia="Klee Medium" w:hAnsi="Klee Medium" w:cs="Times New Roman"/>
                                <w:b/>
                                <w:color w:val="000000"/>
                                <w:sz w:val="15"/>
                                <w:szCs w:val="15"/>
                                <w:lang w:eastAsia="en-GB"/>
                              </w:rPr>
                            </w:pPr>
                          </w:p>
                          <w:p w14:paraId="1C6962FD" w14:textId="6310AAE6" w:rsidR="009A6ADE" w:rsidRPr="009B3717" w:rsidRDefault="009A6ADE" w:rsidP="00F041BF">
                            <w:pPr>
                              <w:shd w:val="clear" w:color="auto" w:fill="FFFFFF"/>
                              <w:spacing w:after="0" w:line="240" w:lineRule="auto"/>
                              <w:jc w:val="center"/>
                              <w:rPr>
                                <w:rFonts w:ascii="Klee Medium" w:eastAsia="Klee Medium" w:hAnsi="Klee Medium" w:cs="Calibri"/>
                                <w:color w:val="000000"/>
                                <w:sz w:val="15"/>
                                <w:szCs w:val="15"/>
                                <w:lang w:eastAsia="en-GB"/>
                              </w:rPr>
                            </w:pPr>
                          </w:p>
                          <w:p w14:paraId="6615298C" w14:textId="12074061" w:rsidR="00BB3F5E" w:rsidRPr="009B3717" w:rsidRDefault="00BB3F5E" w:rsidP="00F041BF">
                            <w:pPr>
                              <w:shd w:val="clear" w:color="auto" w:fill="FFFFFF"/>
                              <w:spacing w:after="0" w:line="240" w:lineRule="auto"/>
                              <w:jc w:val="center"/>
                              <w:textAlignment w:val="baseline"/>
                              <w:rPr>
                                <w:rFonts w:ascii="Klee Medium" w:eastAsia="Klee Medium" w:hAnsi="Klee Medium" w:cs="Arial"/>
                                <w:b/>
                                <w:bCs/>
                                <w:color w:val="0000FF"/>
                                <w:sz w:val="15"/>
                                <w:szCs w:val="15"/>
                                <w:u w:val="single"/>
                                <w:bdr w:val="none" w:sz="0" w:space="0" w:color="auto" w:frame="1"/>
                                <w:lang w:eastAsia="en-GB"/>
                              </w:rPr>
                            </w:pPr>
                          </w:p>
                          <w:p w14:paraId="181A03A6" w14:textId="77777777" w:rsidR="00FE561E" w:rsidRPr="009B3717" w:rsidRDefault="00FE561E" w:rsidP="00F041BF">
                            <w:pPr>
                              <w:shd w:val="clear" w:color="auto" w:fill="FFFFFF"/>
                              <w:spacing w:after="0" w:line="240" w:lineRule="auto"/>
                              <w:jc w:val="center"/>
                              <w:textAlignment w:val="baseline"/>
                              <w:rPr>
                                <w:rFonts w:ascii="Klee Medium" w:eastAsia="Klee Medium" w:hAnsi="Klee Medium" w:cs="Arial"/>
                                <w:color w:val="0000FF"/>
                                <w:sz w:val="15"/>
                                <w:szCs w:val="15"/>
                                <w:bdr w:val="none" w:sz="0" w:space="0" w:color="auto" w:frame="1"/>
                                <w:lang w:eastAsia="en-GB"/>
                              </w:rPr>
                            </w:pPr>
                          </w:p>
                          <w:p w14:paraId="23E7F288" w14:textId="107D28EF" w:rsidR="002627E1" w:rsidRPr="009B3717" w:rsidRDefault="002627E1" w:rsidP="00F041BF">
                            <w:pPr>
                              <w:jc w:val="center"/>
                              <w:rPr>
                                <w:rFonts w:ascii="Klee Medium" w:eastAsia="Klee Medium" w:hAnsi="Klee Medium"/>
                                <w:color w:val="0000FF"/>
                                <w:sz w:val="15"/>
                                <w:szCs w:val="15"/>
                                <w14:textOutline w14:w="0" w14:cap="flat" w14:cmpd="sng" w14:algn="ctr">
                                  <w14:noFill/>
                                  <w14:prstDash w14:val="solid"/>
                                  <w14:round/>
                                </w14:textOutline>
                              </w:rPr>
                            </w:pPr>
                          </w:p>
                          <w:p w14:paraId="243A3846" w14:textId="2B394648" w:rsidR="002627E1" w:rsidRPr="009B3717" w:rsidRDefault="002627E1" w:rsidP="00F041BF">
                            <w:pPr>
                              <w:spacing w:after="0" w:line="240" w:lineRule="auto"/>
                              <w:jc w:val="center"/>
                              <w:rPr>
                                <w:rFonts w:ascii="Klee Medium" w:eastAsia="Klee Medium" w:hAnsi="Klee Medium"/>
                                <w:color w:val="0000FF"/>
                                <w:sz w:val="15"/>
                                <w:szCs w:val="15"/>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78D8" id="Rectangle 2" o:spid="_x0000_s1034" style="position:absolute;margin-left:888.6pt;margin-top:57.35pt;width:255.55pt;height:487.6pt;z-index:25142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" fillcolor="white [3212]" strokecolor="#1f4d78 [1604]" strokeweight="1pt">
                <v:textbox>
                  <w:txbxContent>
                    <w:p w14:paraId="5908D957" w14:textId="713CBC76" w:rsidR="002A4001" w:rsidRDefault="00C839CF" w:rsidP="00DD5AB0">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9B3717">
                        <w:rPr>
                          <w:rFonts w:ascii="Klee Medium" w:eastAsia="Klee Medium" w:hAnsi="Klee Medium" w:cstheme="minorHAnsi"/>
                          <w:b/>
                          <w:bCs/>
                          <w:color w:val="0000FF"/>
                          <w:sz w:val="15"/>
                          <w:szCs w:val="15"/>
                          <w:u w:val="single"/>
                          <w:bdr w:val="none" w:sz="0" w:space="0" w:color="auto" w:frame="1"/>
                        </w:rPr>
                        <w:t xml:space="preserve">P.E. </w:t>
                      </w:r>
                      <w:r w:rsidR="000830A6">
                        <w:rPr>
                          <w:rFonts w:ascii="Klee Medium" w:eastAsia="Klee Medium" w:hAnsi="Klee Medium" w:cstheme="minorHAnsi"/>
                          <w:b/>
                          <w:bCs/>
                          <w:color w:val="0000FF"/>
                          <w:sz w:val="15"/>
                          <w:szCs w:val="15"/>
                          <w:u w:val="single"/>
                          <w:bdr w:val="none" w:sz="0" w:space="0" w:color="auto" w:frame="1"/>
                        </w:rPr>
                        <w:t>– Gymnastics</w:t>
                      </w:r>
                    </w:p>
                    <w:p w14:paraId="4F2C753B" w14:textId="4216F2AD" w:rsidR="000830A6" w:rsidRPr="009B3717" w:rsidRDefault="000830A6" w:rsidP="00DD5AB0">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827C8D">
                        <w:rPr>
                          <w:rFonts w:ascii="Klee Medium" w:eastAsia="Klee Medium" w:hAnsi="Klee Medium"/>
                          <w:noProof/>
                          <w:sz w:val="20"/>
                          <w:szCs w:val="20"/>
                        </w:rPr>
                        <w:drawing>
                          <wp:inline distT="0" distB="0" distL="0" distR="0" wp14:anchorId="0568C1C6" wp14:editId="1EDE8420">
                            <wp:extent cx="1052619" cy="525641"/>
                            <wp:effectExtent l="0" t="0" r="0" b="59055"/>
                            <wp:docPr id="16" name="Picture 16" descr="What is Gymnastics? - Answered - Teaching Gymn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Gymnastics? - Answered - Teaching Gymnast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124990" flipV="1">
                                      <a:off x="0" y="0"/>
                                      <a:ext cx="1080296" cy="539462"/>
                                    </a:xfrm>
                                    <a:prstGeom prst="rect">
                                      <a:avLst/>
                                    </a:prstGeom>
                                    <a:noFill/>
                                    <a:ln>
                                      <a:noFill/>
                                    </a:ln>
                                  </pic:spPr>
                                </pic:pic>
                              </a:graphicData>
                            </a:graphic>
                          </wp:inline>
                        </w:drawing>
                      </w:r>
                    </w:p>
                    <w:p w14:paraId="4FC59636" w14:textId="3AB0A1FC" w:rsidR="000830A6" w:rsidRDefault="000830A6" w:rsidP="000830A6">
                      <w:pPr>
                        <w:pStyle w:val="xmsonormal"/>
                        <w:shd w:val="clear" w:color="auto" w:fill="FFFFFF"/>
                        <w:spacing w:after="0"/>
                        <w:jc w:val="center"/>
                        <w:rPr>
                          <w:rFonts w:ascii="Klee Medium" w:eastAsia="Klee Medium" w:hAnsi="Klee Medium" w:cstheme="minorHAnsi"/>
                          <w:b/>
                          <w:bCs/>
                          <w:color w:val="0000FF"/>
                          <w:sz w:val="15"/>
                          <w:szCs w:val="15"/>
                          <w:u w:val="single"/>
                          <w:bdr w:val="none" w:sz="0" w:space="0" w:color="auto" w:frame="1"/>
                        </w:rPr>
                      </w:pPr>
                      <w:r>
                        <w:rPr>
                          <w:rFonts w:ascii="Klee Medium" w:eastAsia="Klee Medium" w:hAnsi="Klee Medium" w:cstheme="minorHAnsi"/>
                          <w:b/>
                          <w:bCs/>
                          <w:color w:val="0000FF"/>
                          <w:sz w:val="15"/>
                          <w:szCs w:val="15"/>
                          <w:u w:val="single"/>
                          <w:bdr w:val="none" w:sz="0" w:space="0" w:color="auto" w:frame="1"/>
                        </w:rPr>
                        <w:t>Skills Year 3:</w:t>
                      </w:r>
                    </w:p>
                    <w:p w14:paraId="6AD687FA" w14:textId="170FF712" w:rsidR="000830A6" w:rsidRPr="000830A6" w:rsidRDefault="000830A6" w:rsidP="000830A6">
                      <w:pPr>
                        <w:pStyle w:val="xmsonormal"/>
                        <w:shd w:val="clear" w:color="auto" w:fill="FFFFFF"/>
                        <w:spacing w:after="0"/>
                        <w:jc w:val="center"/>
                        <w:rPr>
                          <w:rFonts w:ascii="Klee Medium" w:eastAsia="Klee Medium" w:hAnsi="Klee Medium" w:cstheme="minorHAnsi"/>
                          <w:bCs/>
                          <w:color w:val="0000FF"/>
                          <w:sz w:val="15"/>
                          <w:szCs w:val="15"/>
                          <w:bdr w:val="none" w:sz="0" w:space="0" w:color="auto" w:frame="1"/>
                        </w:rPr>
                      </w:pPr>
                      <w:r w:rsidRPr="000830A6">
                        <w:rPr>
                          <w:rFonts w:ascii="Klee Medium" w:eastAsia="Klee Medium" w:hAnsi="Klee Medium" w:cstheme="minorHAnsi"/>
                          <w:bCs/>
                          <w:color w:val="0000FF"/>
                          <w:sz w:val="15"/>
                          <w:szCs w:val="15"/>
                          <w:bdr w:val="none" w:sz="0" w:space="0" w:color="auto" w:frame="1"/>
                        </w:rPr>
                        <w:t xml:space="preserve">To balance on points and patches with my hips higher than my head. To show my spatial awareness when I move (considering others). To create different shapes with my body. To balance on my head, with a partner supporting my legs if needed. To create interesting point and patch balances with a partner, to describe exactly what I’m doing using gymnastic vocabulary. To perform a series of rolls (forward, pencil). To jump from a small height, turning 90° or 180° and landing safely. To make shapes in the air when jumping from a small height. To travel on apparatus in different ways (forwards, backwards, </w:t>
                      </w:r>
                      <w:proofErr w:type="spellStart"/>
                      <w:r w:rsidRPr="000830A6">
                        <w:rPr>
                          <w:rFonts w:ascii="Klee Medium" w:eastAsia="Klee Medium" w:hAnsi="Klee Medium" w:cstheme="minorHAnsi"/>
                          <w:bCs/>
                          <w:color w:val="0000FF"/>
                          <w:sz w:val="15"/>
                          <w:szCs w:val="15"/>
                          <w:bdr w:val="none" w:sz="0" w:space="0" w:color="auto" w:frame="1"/>
                        </w:rPr>
                        <w:t>sidewards</w:t>
                      </w:r>
                      <w:proofErr w:type="spellEnd"/>
                      <w:r w:rsidRPr="000830A6">
                        <w:rPr>
                          <w:rFonts w:ascii="Klee Medium" w:eastAsia="Klee Medium" w:hAnsi="Klee Medium" w:cstheme="minorHAnsi"/>
                          <w:bCs/>
                          <w:color w:val="0000FF"/>
                          <w:sz w:val="15"/>
                          <w:szCs w:val="15"/>
                          <w:bdr w:val="none" w:sz="0" w:space="0" w:color="auto" w:frame="1"/>
                        </w:rPr>
                        <w:t>, slither, crawl).</w:t>
                      </w:r>
                    </w:p>
                    <w:p w14:paraId="432B8339" w14:textId="6EF0DB4A" w:rsidR="000830A6" w:rsidRPr="000830A6" w:rsidRDefault="000830A6" w:rsidP="000830A6">
                      <w:pPr>
                        <w:pStyle w:val="xmsonormal"/>
                        <w:shd w:val="clear" w:color="auto" w:fill="FFFFFF"/>
                        <w:spacing w:after="0"/>
                        <w:jc w:val="center"/>
                        <w:rPr>
                          <w:rFonts w:ascii="Klee Medium" w:eastAsia="Klee Medium" w:hAnsi="Klee Medium" w:cstheme="minorHAnsi"/>
                          <w:b/>
                          <w:bCs/>
                          <w:color w:val="0000FF"/>
                          <w:sz w:val="15"/>
                          <w:szCs w:val="15"/>
                          <w:u w:val="single"/>
                          <w:bdr w:val="none" w:sz="0" w:space="0" w:color="auto" w:frame="1"/>
                        </w:rPr>
                      </w:pPr>
                      <w:r>
                        <w:rPr>
                          <w:rFonts w:ascii="Klee Medium" w:eastAsia="Klee Medium" w:hAnsi="Klee Medium" w:cstheme="minorHAnsi"/>
                          <w:b/>
                          <w:bCs/>
                          <w:color w:val="0000FF"/>
                          <w:sz w:val="15"/>
                          <w:szCs w:val="15"/>
                          <w:u w:val="single"/>
                          <w:bdr w:val="none" w:sz="0" w:space="0" w:color="auto" w:frame="1"/>
                        </w:rPr>
                        <w:t xml:space="preserve">Skills </w:t>
                      </w:r>
                      <w:r w:rsidRPr="000830A6">
                        <w:rPr>
                          <w:rFonts w:ascii="Klee Medium" w:eastAsia="Klee Medium" w:hAnsi="Klee Medium" w:cstheme="minorHAnsi"/>
                          <w:b/>
                          <w:bCs/>
                          <w:color w:val="0000FF"/>
                          <w:sz w:val="15"/>
                          <w:szCs w:val="15"/>
                          <w:u w:val="single"/>
                          <w:bdr w:val="none" w:sz="0" w:space="0" w:color="auto" w:frame="1"/>
                        </w:rPr>
                        <w:t>Year 4</w:t>
                      </w:r>
                      <w:r>
                        <w:rPr>
                          <w:rFonts w:ascii="Klee Medium" w:eastAsia="Klee Medium" w:hAnsi="Klee Medium" w:cstheme="minorHAnsi"/>
                          <w:b/>
                          <w:bCs/>
                          <w:color w:val="0000FF"/>
                          <w:sz w:val="15"/>
                          <w:szCs w:val="15"/>
                          <w:u w:val="single"/>
                          <w:bdr w:val="none" w:sz="0" w:space="0" w:color="auto" w:frame="1"/>
                        </w:rPr>
                        <w:t>:</w:t>
                      </w:r>
                    </w:p>
                    <w:p w14:paraId="7755EFDB" w14:textId="77777777" w:rsidR="000830A6" w:rsidRPr="000830A6" w:rsidRDefault="000830A6" w:rsidP="000830A6">
                      <w:pPr>
                        <w:pStyle w:val="xmsonormal"/>
                        <w:shd w:val="clear" w:color="auto" w:fill="FFFFFF"/>
                        <w:spacing w:after="0"/>
                        <w:jc w:val="center"/>
                        <w:rPr>
                          <w:rFonts w:ascii="Klee Medium" w:eastAsia="Klee Medium" w:hAnsi="Klee Medium" w:cstheme="minorHAnsi"/>
                          <w:bCs/>
                          <w:color w:val="0000FF"/>
                          <w:sz w:val="15"/>
                          <w:szCs w:val="15"/>
                          <w:bdr w:val="none" w:sz="0" w:space="0" w:color="auto" w:frame="1"/>
                        </w:rPr>
                      </w:pPr>
                      <w:r w:rsidRPr="000830A6">
                        <w:rPr>
                          <w:rFonts w:ascii="Klee Medium" w:eastAsia="Klee Medium" w:hAnsi="Klee Medium" w:cstheme="minorHAnsi"/>
                          <w:bCs/>
                          <w:color w:val="0000FF"/>
                          <w:sz w:val="15"/>
                          <w:szCs w:val="15"/>
                          <w:bdr w:val="none" w:sz="0" w:space="0" w:color="auto" w:frame="1"/>
                        </w:rPr>
                        <w:t>To balance on my head, with my legs straight and toes pointed, with partner supporting if needed. To perform a handstand against a wall or using a partner for support. To create symmetrical and asymmetrical balances with a partner.  Perform a sequence of 4 or more gymnastic movements that are linked (e.g., travel, jump, roll, stand, balance). Jump from apparatus, using my body correctly to gain height and land safely. To turn180° when jumping to the right and left. Always show a good gymnastic finishing position. To use a range of available apparatus safely, with caution. Balance on a narrow beam (upturned bench) independently.  Travel showing different speeds, directions, foot patterns and levels</w:t>
                      </w:r>
                    </w:p>
                    <w:p w14:paraId="303191EF" w14:textId="77777777" w:rsidR="000830A6" w:rsidRPr="000830A6" w:rsidRDefault="000830A6" w:rsidP="000830A6">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0830A6">
                        <w:rPr>
                          <w:rFonts w:ascii="Klee Medium" w:eastAsia="Klee Medium" w:hAnsi="Klee Medium" w:cstheme="minorHAnsi"/>
                          <w:b/>
                          <w:bCs/>
                          <w:color w:val="0000FF"/>
                          <w:sz w:val="15"/>
                          <w:szCs w:val="15"/>
                          <w:u w:val="single"/>
                          <w:bdr w:val="none" w:sz="0" w:space="0" w:color="auto" w:frame="1"/>
                        </w:rPr>
                        <w:t>Key vocabulary:</w:t>
                      </w:r>
                    </w:p>
                    <w:p w14:paraId="2D9CF789" w14:textId="7ED44394" w:rsidR="00537D9E" w:rsidRPr="000830A6" w:rsidRDefault="000830A6" w:rsidP="000830A6">
                      <w:pPr>
                        <w:pStyle w:val="xmsonormal"/>
                        <w:shd w:val="clear" w:color="auto" w:fill="FFFFFF"/>
                        <w:spacing w:before="0" w:beforeAutospacing="0" w:after="0" w:afterAutospacing="0"/>
                        <w:jc w:val="center"/>
                        <w:rPr>
                          <w:rFonts w:ascii="Klee Medium" w:eastAsia="Klee Medium" w:hAnsi="Klee Medium" w:cstheme="minorHAnsi"/>
                          <w:bCs/>
                          <w:color w:val="0000FF"/>
                          <w:sz w:val="15"/>
                          <w:szCs w:val="15"/>
                          <w:bdr w:val="none" w:sz="0" w:space="0" w:color="auto" w:frame="1"/>
                        </w:rPr>
                      </w:pPr>
                      <w:r w:rsidRPr="000830A6">
                        <w:rPr>
                          <w:rFonts w:ascii="Klee Medium" w:eastAsia="Klee Medium" w:hAnsi="Klee Medium" w:cstheme="minorHAnsi"/>
                          <w:bCs/>
                          <w:color w:val="0000FF"/>
                          <w:sz w:val="15"/>
                          <w:szCs w:val="15"/>
                          <w:bdr w:val="none" w:sz="0" w:space="0" w:color="auto" w:frame="1"/>
                        </w:rPr>
                        <w:t xml:space="preserve"> Sequence: Two or more skills which are performed together creating a different combination skill. 90 degree and 180 degree turns. Symmetrical shapes: mirror image shape from a partner. Asymmetrical: a shape that is different on either side of the body</w:t>
                      </w:r>
                    </w:p>
                    <w:p w14:paraId="74F0DDA3" w14:textId="77777777" w:rsidR="00537D9E" w:rsidRPr="009B3717" w:rsidRDefault="00537D9E" w:rsidP="00427260">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p>
                    <w:p w14:paraId="06847B9D" w14:textId="557D88F5" w:rsidR="00427260" w:rsidRPr="009B3717" w:rsidRDefault="00926CFC" w:rsidP="00C95BB8">
                      <w:pPr>
                        <w:pStyle w:val="xmsonormal"/>
                        <w:shd w:val="clear" w:color="auto" w:fill="FFFFFF"/>
                        <w:spacing w:before="0" w:beforeAutospacing="0" w:after="0" w:afterAutospacing="0"/>
                        <w:jc w:val="center"/>
                        <w:rPr>
                          <w:rFonts w:ascii="Klee Medium" w:eastAsia="Klee Medium" w:hAnsi="Klee Medium" w:cstheme="minorHAnsi"/>
                          <w:b/>
                          <w:bCs/>
                          <w:color w:val="0000FF"/>
                          <w:sz w:val="15"/>
                          <w:szCs w:val="15"/>
                          <w:u w:val="single"/>
                          <w:bdr w:val="none" w:sz="0" w:space="0" w:color="auto" w:frame="1"/>
                        </w:rPr>
                      </w:pPr>
                      <w:r w:rsidRPr="009B3717">
                        <w:rPr>
                          <w:rFonts w:ascii="Klee Medium" w:eastAsia="Klee Medium" w:hAnsi="Klee Medium" w:cstheme="minorHAnsi"/>
                          <w:bCs/>
                          <w:color w:val="0000FF"/>
                          <w:sz w:val="15"/>
                          <w:szCs w:val="15"/>
                          <w:bdr w:val="none" w:sz="0" w:space="0" w:color="auto" w:frame="1"/>
                        </w:rPr>
                        <w:t xml:space="preserve"> </w:t>
                      </w:r>
                    </w:p>
                    <w:p w14:paraId="13403D31" w14:textId="77777777" w:rsidR="00427260" w:rsidRPr="009B3717" w:rsidRDefault="00427260" w:rsidP="00F041BF">
                      <w:pPr>
                        <w:shd w:val="clear" w:color="auto" w:fill="FFFFFF"/>
                        <w:spacing w:after="0" w:line="240" w:lineRule="auto"/>
                        <w:jc w:val="center"/>
                        <w:rPr>
                          <w:rFonts w:ascii="Klee Medium" w:eastAsia="Klee Medium" w:hAnsi="Klee Medium" w:cstheme="minorHAnsi"/>
                          <w:b/>
                          <w:bCs/>
                          <w:color w:val="0000FF"/>
                          <w:sz w:val="15"/>
                          <w:szCs w:val="15"/>
                          <w:u w:val="single"/>
                          <w:bdr w:val="none" w:sz="0" w:space="0" w:color="auto" w:frame="1"/>
                          <w:lang w:eastAsia="en-GB"/>
                        </w:rPr>
                      </w:pPr>
                    </w:p>
                    <w:p w14:paraId="6CE091CA" w14:textId="77777777" w:rsidR="006C1BFB" w:rsidRPr="009B3717" w:rsidRDefault="006C1BFB" w:rsidP="00F041BF">
                      <w:pPr>
                        <w:shd w:val="clear" w:color="auto" w:fill="FFFFFF"/>
                        <w:spacing w:after="0" w:line="240" w:lineRule="auto"/>
                        <w:jc w:val="center"/>
                        <w:rPr>
                          <w:rFonts w:ascii="Klee Medium" w:eastAsia="Klee Medium" w:hAnsi="Klee Medium" w:cs="Times New Roman"/>
                          <w:b/>
                          <w:color w:val="000000"/>
                          <w:sz w:val="15"/>
                          <w:szCs w:val="15"/>
                          <w:lang w:eastAsia="en-GB"/>
                        </w:rPr>
                      </w:pPr>
                    </w:p>
                    <w:p w14:paraId="1C6962FD" w14:textId="6310AAE6" w:rsidR="009A6ADE" w:rsidRPr="009B3717" w:rsidRDefault="009A6ADE" w:rsidP="00F041BF">
                      <w:pPr>
                        <w:shd w:val="clear" w:color="auto" w:fill="FFFFFF"/>
                        <w:spacing w:after="0" w:line="240" w:lineRule="auto"/>
                        <w:jc w:val="center"/>
                        <w:rPr>
                          <w:rFonts w:ascii="Klee Medium" w:eastAsia="Klee Medium" w:hAnsi="Klee Medium" w:cs="Calibri"/>
                          <w:color w:val="000000"/>
                          <w:sz w:val="15"/>
                          <w:szCs w:val="15"/>
                          <w:lang w:eastAsia="en-GB"/>
                        </w:rPr>
                      </w:pPr>
                    </w:p>
                    <w:p w14:paraId="6615298C" w14:textId="12074061" w:rsidR="00BB3F5E" w:rsidRPr="009B3717" w:rsidRDefault="00BB3F5E" w:rsidP="00F041BF">
                      <w:pPr>
                        <w:shd w:val="clear" w:color="auto" w:fill="FFFFFF"/>
                        <w:spacing w:after="0" w:line="240" w:lineRule="auto"/>
                        <w:jc w:val="center"/>
                        <w:textAlignment w:val="baseline"/>
                        <w:rPr>
                          <w:rFonts w:ascii="Klee Medium" w:eastAsia="Klee Medium" w:hAnsi="Klee Medium" w:cs="Arial"/>
                          <w:b/>
                          <w:bCs/>
                          <w:color w:val="0000FF"/>
                          <w:sz w:val="15"/>
                          <w:szCs w:val="15"/>
                          <w:u w:val="single"/>
                          <w:bdr w:val="none" w:sz="0" w:space="0" w:color="auto" w:frame="1"/>
                          <w:lang w:eastAsia="en-GB"/>
                        </w:rPr>
                      </w:pPr>
                    </w:p>
                    <w:p w14:paraId="181A03A6" w14:textId="77777777" w:rsidR="00FE561E" w:rsidRPr="009B3717" w:rsidRDefault="00FE561E" w:rsidP="00F041BF">
                      <w:pPr>
                        <w:shd w:val="clear" w:color="auto" w:fill="FFFFFF"/>
                        <w:spacing w:after="0" w:line="240" w:lineRule="auto"/>
                        <w:jc w:val="center"/>
                        <w:textAlignment w:val="baseline"/>
                        <w:rPr>
                          <w:rFonts w:ascii="Klee Medium" w:eastAsia="Klee Medium" w:hAnsi="Klee Medium" w:cs="Arial"/>
                          <w:color w:val="0000FF"/>
                          <w:sz w:val="15"/>
                          <w:szCs w:val="15"/>
                          <w:bdr w:val="none" w:sz="0" w:space="0" w:color="auto" w:frame="1"/>
                          <w:lang w:eastAsia="en-GB"/>
                        </w:rPr>
                      </w:pPr>
                    </w:p>
                    <w:p w14:paraId="23E7F288" w14:textId="107D28EF" w:rsidR="002627E1" w:rsidRPr="009B3717" w:rsidRDefault="002627E1" w:rsidP="00F041BF">
                      <w:pPr>
                        <w:jc w:val="center"/>
                        <w:rPr>
                          <w:rFonts w:ascii="Klee Medium" w:eastAsia="Klee Medium" w:hAnsi="Klee Medium"/>
                          <w:color w:val="0000FF"/>
                          <w:sz w:val="15"/>
                          <w:szCs w:val="15"/>
                          <w14:textOutline w14:w="0" w14:cap="flat" w14:cmpd="sng" w14:algn="ctr">
                            <w14:noFill/>
                            <w14:prstDash w14:val="solid"/>
                            <w14:round/>
                          </w14:textOutline>
                        </w:rPr>
                      </w:pPr>
                    </w:p>
                    <w:p w14:paraId="243A3846" w14:textId="2B394648" w:rsidR="002627E1" w:rsidRPr="009B3717" w:rsidRDefault="002627E1" w:rsidP="00F041BF">
                      <w:pPr>
                        <w:spacing w:after="0" w:line="240" w:lineRule="auto"/>
                        <w:jc w:val="center"/>
                        <w:rPr>
                          <w:rFonts w:ascii="Klee Medium" w:eastAsia="Klee Medium" w:hAnsi="Klee Medium"/>
                          <w:color w:val="0000FF"/>
                          <w:sz w:val="15"/>
                          <w:szCs w:val="15"/>
                          <w14:textOutline w14:w="0" w14:cap="flat" w14:cmpd="sng" w14:algn="ctr">
                            <w14:noFill/>
                            <w14:prstDash w14:val="solid"/>
                            <w14:round/>
                          </w14:textOutline>
                        </w:rPr>
                      </w:pPr>
                    </w:p>
                  </w:txbxContent>
                </v:textbox>
                <w10:wrap anchorx="margin"/>
              </v:rect>
            </w:pict>
          </mc:Fallback>
        </mc:AlternateContent>
      </w:r>
      <w:r w:rsidR="000830A6">
        <w:rPr>
          <w:noProof/>
          <w:lang w:eastAsia="en-GB"/>
        </w:rPr>
        <mc:AlternateContent>
          <mc:Choice Requires="wps">
            <w:drawing>
              <wp:anchor distT="0" distB="0" distL="114300" distR="114300" simplePos="0" relativeHeight="251840512" behindDoc="0" locked="0" layoutInCell="1" allowOverlap="1" wp14:anchorId="68E279FD" wp14:editId="2386163C">
                <wp:simplePos x="0" y="0"/>
                <wp:positionH relativeFrom="column">
                  <wp:posOffset>7518903</wp:posOffset>
                </wp:positionH>
                <wp:positionV relativeFrom="paragraph">
                  <wp:posOffset>1452798</wp:posOffset>
                </wp:positionV>
                <wp:extent cx="3639789" cy="5454015"/>
                <wp:effectExtent l="0" t="0" r="18415" b="13335"/>
                <wp:wrapNone/>
                <wp:docPr id="3" name="Text Box 3"/>
                <wp:cNvGraphicFramePr/>
                <a:graphic xmlns:a="http://schemas.openxmlformats.org/drawingml/2006/main">
                  <a:graphicData uri="http://schemas.microsoft.com/office/word/2010/wordprocessingShape">
                    <wps:wsp>
                      <wps:cNvSpPr txBox="1"/>
                      <wps:spPr>
                        <a:xfrm>
                          <a:off x="0" y="0"/>
                          <a:ext cx="3639789" cy="5454015"/>
                        </a:xfrm>
                        <a:prstGeom prst="rect">
                          <a:avLst/>
                        </a:prstGeom>
                        <a:solidFill>
                          <a:schemeClr val="lt1"/>
                        </a:solidFill>
                        <a:ln w="6350">
                          <a:solidFill>
                            <a:prstClr val="black"/>
                          </a:solidFill>
                        </a:ln>
                      </wps:spPr>
                      <wps:txbx>
                        <w:txbxContent>
                          <w:p w14:paraId="17167CBB"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r w:rsidRPr="00C15B2D">
                              <w:rPr>
                                <w:rFonts w:ascii="Klee Medium" w:eastAsia="Klee Medium" w:hAnsi="Klee Medium" w:cstheme="majorHAnsi"/>
                                <w:b/>
                                <w:color w:val="0432FF"/>
                                <w:sz w:val="15"/>
                                <w:szCs w:val="15"/>
                                <w:u w:val="single"/>
                                <w:lang w:eastAsia="en-GB"/>
                              </w:rPr>
                              <w:t>RE - Why do Christians call Jesus the light of the world?</w:t>
                            </w:r>
                          </w:p>
                          <w:p w14:paraId="54BBC748"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p>
                          <w:p w14:paraId="42D8FB95" w14:textId="77777777" w:rsidR="0096778D" w:rsidRPr="001714F3" w:rsidRDefault="0096778D" w:rsidP="0096778D">
                            <w:pPr>
                              <w:spacing w:after="0" w:line="240" w:lineRule="auto"/>
                              <w:jc w:val="center"/>
                              <w:rPr>
                                <w:rFonts w:ascii="Klee Medium" w:eastAsia="Klee Medium" w:hAnsi="Klee Medium" w:cstheme="majorHAnsi"/>
                                <w:color w:val="0432FF"/>
                                <w:sz w:val="15"/>
                                <w:szCs w:val="15"/>
                                <w:lang w:eastAsia="en-GB"/>
                              </w:rPr>
                            </w:pPr>
                            <w:r w:rsidRPr="001714F3">
                              <w:rPr>
                                <w:rFonts w:ascii="Klee Medium" w:eastAsia="Klee Medium" w:hAnsi="Klee Medium" w:cstheme="majorHAnsi"/>
                                <w:noProof/>
                                <w:color w:val="0432FF"/>
                                <w:sz w:val="15"/>
                                <w:szCs w:val="15"/>
                              </w:rPr>
                              <w:drawing>
                                <wp:inline distT="0" distB="0" distL="0" distR="0" wp14:anchorId="3A9B9B64" wp14:editId="7EA517FA">
                                  <wp:extent cx="1637414" cy="1098367"/>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320" cy="1105012"/>
                                          </a:xfrm>
                                          <a:prstGeom prst="rect">
                                            <a:avLst/>
                                          </a:prstGeom>
                                          <a:noFill/>
                                          <a:ln>
                                            <a:noFill/>
                                          </a:ln>
                                        </pic:spPr>
                                      </pic:pic>
                                    </a:graphicData>
                                  </a:graphic>
                                </wp:inline>
                              </w:drawing>
                            </w:r>
                          </w:p>
                          <w:p w14:paraId="19386896" w14:textId="77777777" w:rsidR="0096778D" w:rsidRDefault="0096778D" w:rsidP="0096778D">
                            <w:pPr>
                              <w:spacing w:after="0" w:line="240" w:lineRule="auto"/>
                              <w:jc w:val="center"/>
                              <w:rPr>
                                <w:rFonts w:ascii="Klee Medium" w:eastAsia="Klee Medium" w:hAnsi="Klee Medium" w:cstheme="majorHAnsi"/>
                                <w:color w:val="0432FF"/>
                                <w:sz w:val="15"/>
                                <w:szCs w:val="15"/>
                                <w:u w:val="single"/>
                                <w:lang w:eastAsia="en-GB"/>
                              </w:rPr>
                            </w:pPr>
                          </w:p>
                          <w:p w14:paraId="2410F3B9"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r w:rsidRPr="009B3717">
                              <w:rPr>
                                <w:rFonts w:ascii="Klee Medium" w:eastAsia="Klee Medium" w:hAnsi="Klee Medium" w:cstheme="majorHAnsi"/>
                                <w:b/>
                                <w:color w:val="0432FF"/>
                                <w:sz w:val="15"/>
                                <w:szCs w:val="15"/>
                                <w:u w:val="single"/>
                                <w:lang w:eastAsia="en-GB"/>
                              </w:rPr>
                              <w:t>Key Knowledge</w:t>
                            </w:r>
                          </w:p>
                          <w:p w14:paraId="3962C0A5" w14:textId="77777777" w:rsidR="0096778D" w:rsidRPr="00C9767B" w:rsidRDefault="0096778D" w:rsidP="0096778D">
                            <w:pPr>
                              <w:spacing w:after="0" w:line="240" w:lineRule="auto"/>
                              <w:jc w:val="center"/>
                              <w:rPr>
                                <w:rFonts w:ascii="Klee Medium" w:eastAsia="Klee Medium" w:hAnsi="Klee Medium" w:cstheme="majorHAnsi"/>
                                <w:b/>
                                <w:color w:val="0432FF"/>
                                <w:sz w:val="15"/>
                                <w:szCs w:val="15"/>
                                <w:u w:val="single"/>
                                <w:lang w:eastAsia="en-GB"/>
                              </w:rPr>
                            </w:pPr>
                          </w:p>
                          <w:p w14:paraId="1C855BE0" w14:textId="77777777" w:rsidR="0096778D" w:rsidRDefault="0096778D" w:rsidP="0096778D">
                            <w:pPr>
                              <w:spacing w:after="0" w:line="240" w:lineRule="auto"/>
                              <w:jc w:val="center"/>
                              <w:rPr>
                                <w:rFonts w:ascii="Klee Medium" w:eastAsia="Klee Medium" w:hAnsi="Klee Medium" w:cstheme="majorHAnsi"/>
                                <w:color w:val="0432FF"/>
                                <w:sz w:val="17"/>
                                <w:szCs w:val="17"/>
                                <w:lang w:eastAsia="en-GB"/>
                              </w:rPr>
                            </w:pPr>
                            <w:r w:rsidRPr="00BF6761">
                              <w:rPr>
                                <w:rFonts w:ascii="Klee Medium" w:eastAsia="Klee Medium" w:hAnsi="Klee Medium" w:cstheme="majorHAnsi"/>
                                <w:color w:val="0432FF"/>
                                <w:sz w:val="17"/>
                                <w:szCs w:val="17"/>
                                <w:lang w:eastAsia="en-GB"/>
                              </w:rPr>
                              <w:t>Christians be</w:t>
                            </w:r>
                            <w:r>
                              <w:rPr>
                                <w:rFonts w:ascii="Klee Medium" w:eastAsia="Klee Medium" w:hAnsi="Klee Medium" w:cstheme="majorHAnsi"/>
                                <w:color w:val="0432FF"/>
                                <w:sz w:val="17"/>
                                <w:szCs w:val="17"/>
                                <w:lang w:eastAsia="en-GB"/>
                              </w:rPr>
                              <w:t xml:space="preserve">lieve that Jesus is the light of the world and he shows them the way along dark paths. </w:t>
                            </w:r>
                          </w:p>
                          <w:p w14:paraId="4322635C" w14:textId="77777777" w:rsidR="0096778D" w:rsidRDefault="0096778D" w:rsidP="0096778D">
                            <w:pPr>
                              <w:spacing w:after="0" w:line="240" w:lineRule="auto"/>
                              <w:jc w:val="center"/>
                              <w:rPr>
                                <w:rFonts w:ascii="Klee Medium" w:eastAsia="Klee Medium" w:hAnsi="Klee Medium" w:cstheme="majorHAnsi"/>
                                <w:color w:val="0432FF"/>
                                <w:sz w:val="17"/>
                                <w:szCs w:val="17"/>
                                <w:lang w:eastAsia="en-GB"/>
                              </w:rPr>
                            </w:pPr>
                          </w:p>
                          <w:p w14:paraId="194AA919" w14:textId="77777777" w:rsidR="0096778D" w:rsidRPr="00BF6761" w:rsidRDefault="0096778D" w:rsidP="0096778D">
                            <w:pPr>
                              <w:spacing w:after="0" w:line="240" w:lineRule="auto"/>
                              <w:jc w:val="center"/>
                              <w:rPr>
                                <w:rFonts w:ascii="Klee Medium" w:eastAsia="Klee Medium" w:hAnsi="Klee Medium" w:cstheme="majorHAnsi"/>
                                <w:color w:val="0432FF"/>
                                <w:sz w:val="17"/>
                                <w:szCs w:val="17"/>
                                <w:lang w:eastAsia="en-GB"/>
                              </w:rPr>
                            </w:pPr>
                            <w:r>
                              <w:rPr>
                                <w:rFonts w:ascii="Klee Medium" w:eastAsia="Klee Medium" w:hAnsi="Klee Medium" w:cstheme="majorHAnsi"/>
                                <w:color w:val="0432FF"/>
                                <w:sz w:val="17"/>
                                <w:szCs w:val="17"/>
                                <w:lang w:eastAsia="en-GB"/>
                              </w:rPr>
                              <w:t xml:space="preserve">The metaphor of Jesus being the light of the world is told throughout the Bible and hymns such as ‘Colours of day’ and ‘Shine Jesus Shine’. These songs tell us the belief Christians have about Jesus. </w:t>
                            </w:r>
                          </w:p>
                          <w:p w14:paraId="6045F467" w14:textId="77777777" w:rsidR="0096778D" w:rsidRPr="009A1924" w:rsidRDefault="0096778D" w:rsidP="0096778D">
                            <w:pPr>
                              <w:spacing w:after="0" w:line="240" w:lineRule="auto"/>
                              <w:jc w:val="center"/>
                              <w:rPr>
                                <w:rFonts w:ascii="Klee Medium" w:eastAsia="Klee Medium" w:hAnsi="Klee Medium" w:cstheme="majorHAnsi"/>
                                <w:bCs/>
                                <w:color w:val="0432FF"/>
                                <w:sz w:val="15"/>
                                <w:szCs w:val="15"/>
                                <w:u w:val="single"/>
                                <w:lang w:eastAsia="en-GB"/>
                              </w:rPr>
                            </w:pPr>
                            <w:r w:rsidRPr="009A1924">
                              <w:rPr>
                                <w:rFonts w:ascii="Klee Medium" w:eastAsia="Klee Medium" w:hAnsi="Klee Medium" w:cstheme="majorHAnsi"/>
                                <w:bCs/>
                                <w:color w:val="0432FF"/>
                                <w:sz w:val="15"/>
                                <w:szCs w:val="15"/>
                                <w:u w:val="single"/>
                                <w:lang w:eastAsia="en-GB"/>
                              </w:rPr>
                              <w:t xml:space="preserve"> </w:t>
                            </w:r>
                          </w:p>
                          <w:p w14:paraId="76BE08D4"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r w:rsidRPr="009A1924">
                              <w:rPr>
                                <w:rFonts w:ascii="Klee Medium" w:eastAsia="Klee Medium" w:hAnsi="Klee Medium" w:cstheme="majorHAnsi"/>
                                <w:bCs/>
                                <w:color w:val="0432FF"/>
                                <w:sz w:val="15"/>
                                <w:szCs w:val="15"/>
                                <w:lang w:eastAsia="en-GB"/>
                              </w:rPr>
                              <w:t xml:space="preserve">Jesus is also portrayed as the light of the world in many pictures using a </w:t>
                            </w:r>
                            <w:r w:rsidRPr="001714F3">
                              <w:rPr>
                                <w:rFonts w:ascii="Klee Medium" w:eastAsia="Klee Medium" w:hAnsi="Klee Medium" w:cstheme="majorHAnsi"/>
                                <w:bCs/>
                                <w:color w:val="0432FF"/>
                                <w:sz w:val="15"/>
                                <w:szCs w:val="15"/>
                                <w:lang w:eastAsia="en-GB"/>
                              </w:rPr>
                              <w:t xml:space="preserve">variety of colours and shapes. </w:t>
                            </w:r>
                          </w:p>
                          <w:p w14:paraId="73659F0E"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p>
                          <w:p w14:paraId="1C93C79C"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r w:rsidRPr="001714F3">
                              <w:rPr>
                                <w:rFonts w:ascii="Klee Medium" w:eastAsia="Klee Medium" w:hAnsi="Klee Medium" w:cstheme="majorHAnsi"/>
                                <w:bCs/>
                                <w:color w:val="0432FF"/>
                                <w:sz w:val="15"/>
                                <w:szCs w:val="15"/>
                                <w:lang w:eastAsia="en-GB"/>
                              </w:rPr>
                              <w:t xml:space="preserve">Christians believe that the light of Jesus fills their hearts and that they walk in his light. This is reflected in people’s actions towards certain situations. That they bring light into the lives of those around them, family and friends. </w:t>
                            </w:r>
                          </w:p>
                          <w:p w14:paraId="6C5D7852" w14:textId="77777777" w:rsidR="0096778D" w:rsidRDefault="0096778D" w:rsidP="0096778D">
                            <w:pPr>
                              <w:spacing w:after="0" w:line="240" w:lineRule="auto"/>
                              <w:jc w:val="center"/>
                              <w:rPr>
                                <w:rFonts w:ascii="Klee Medium" w:eastAsia="Klee Medium" w:hAnsi="Klee Medium" w:cstheme="majorHAnsi"/>
                                <w:b/>
                                <w:color w:val="0432FF"/>
                                <w:sz w:val="15"/>
                                <w:szCs w:val="15"/>
                                <w:lang w:eastAsia="en-GB"/>
                              </w:rPr>
                            </w:pPr>
                          </w:p>
                          <w:p w14:paraId="58DDDB06" w14:textId="77777777" w:rsidR="0096778D" w:rsidRPr="00A102F7" w:rsidRDefault="0096778D" w:rsidP="0096778D">
                            <w:pPr>
                              <w:spacing w:after="0" w:line="240" w:lineRule="auto"/>
                              <w:jc w:val="center"/>
                              <w:rPr>
                                <w:rFonts w:ascii="Klee Medium" w:eastAsia="Klee Medium" w:hAnsi="Klee Medium" w:cstheme="majorHAnsi"/>
                                <w:b/>
                                <w:color w:val="0432FF"/>
                                <w:sz w:val="15"/>
                                <w:szCs w:val="15"/>
                                <w:lang w:eastAsia="en-GB"/>
                              </w:rPr>
                            </w:pPr>
                          </w:p>
                          <w:p w14:paraId="52284B1F"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r w:rsidRPr="009B3717">
                              <w:rPr>
                                <w:rFonts w:ascii="Klee Medium" w:eastAsia="Klee Medium" w:hAnsi="Klee Medium" w:cstheme="majorHAnsi"/>
                                <w:b/>
                                <w:color w:val="0432FF"/>
                                <w:sz w:val="15"/>
                                <w:szCs w:val="15"/>
                                <w:u w:val="single"/>
                                <w:lang w:eastAsia="en-GB"/>
                              </w:rPr>
                              <w:t>Key Vocabulary</w:t>
                            </w:r>
                          </w:p>
                          <w:p w14:paraId="6ED6CB36" w14:textId="77777777" w:rsidR="0096778D" w:rsidRDefault="0096778D" w:rsidP="0096778D">
                            <w:pPr>
                              <w:spacing w:after="0" w:line="240" w:lineRule="auto"/>
                              <w:rPr>
                                <w:rFonts w:ascii="Klee Medium" w:eastAsia="Klee Medium" w:hAnsi="Klee Medium" w:cstheme="majorHAnsi"/>
                                <w:b/>
                                <w:color w:val="0432FF"/>
                                <w:sz w:val="15"/>
                                <w:szCs w:val="15"/>
                                <w:u w:val="single"/>
                                <w:lang w:eastAsia="en-GB"/>
                              </w:rPr>
                            </w:pPr>
                          </w:p>
                          <w:p w14:paraId="413EC67C"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r>
                              <w:rPr>
                                <w:rFonts w:ascii="Klee Medium" w:eastAsia="Klee Medium" w:hAnsi="Klee Medium" w:cstheme="majorHAnsi"/>
                                <w:b/>
                                <w:color w:val="0432FF"/>
                                <w:sz w:val="15"/>
                                <w:szCs w:val="15"/>
                                <w:lang w:eastAsia="en-GB"/>
                              </w:rPr>
                              <w:t xml:space="preserve">Symbol of light: </w:t>
                            </w:r>
                            <w:r w:rsidRPr="001714F3">
                              <w:rPr>
                                <w:rFonts w:ascii="Klee Medium" w:eastAsia="Klee Medium" w:hAnsi="Klee Medium" w:cstheme="majorHAnsi"/>
                                <w:bCs/>
                                <w:color w:val="0432FF"/>
                                <w:sz w:val="15"/>
                                <w:szCs w:val="15"/>
                                <w:lang w:eastAsia="en-GB"/>
                              </w:rPr>
                              <w:t>A metaphor of</w:t>
                            </w:r>
                            <w:r>
                              <w:rPr>
                                <w:rFonts w:ascii="Klee Medium" w:eastAsia="Klee Medium" w:hAnsi="Klee Medium" w:cstheme="majorHAnsi"/>
                                <w:bCs/>
                                <w:color w:val="0432FF"/>
                                <w:sz w:val="15"/>
                                <w:szCs w:val="15"/>
                                <w:lang w:eastAsia="en-GB"/>
                              </w:rPr>
                              <w:t xml:space="preserve"> the believe Christian’s have about </w:t>
                            </w:r>
                            <w:r w:rsidRPr="001714F3">
                              <w:rPr>
                                <w:rFonts w:ascii="Klee Medium" w:eastAsia="Klee Medium" w:hAnsi="Klee Medium" w:cstheme="majorHAnsi"/>
                                <w:bCs/>
                                <w:color w:val="0432FF"/>
                                <w:sz w:val="15"/>
                                <w:szCs w:val="15"/>
                                <w:lang w:eastAsia="en-GB"/>
                              </w:rPr>
                              <w:t>Jesus</w:t>
                            </w:r>
                            <w:r>
                              <w:rPr>
                                <w:rFonts w:ascii="Klee Medium" w:eastAsia="Klee Medium" w:hAnsi="Klee Medium" w:cstheme="majorHAnsi"/>
                                <w:bCs/>
                                <w:color w:val="0432FF"/>
                                <w:sz w:val="15"/>
                                <w:szCs w:val="15"/>
                                <w:lang w:eastAsia="en-GB"/>
                              </w:rPr>
                              <w:t xml:space="preserve">. </w:t>
                            </w:r>
                          </w:p>
                          <w:p w14:paraId="2051643B" w14:textId="77777777" w:rsidR="0096778D" w:rsidRDefault="0096778D" w:rsidP="0096778D">
                            <w:pPr>
                              <w:spacing w:after="0" w:line="240" w:lineRule="auto"/>
                              <w:jc w:val="center"/>
                              <w:rPr>
                                <w:rFonts w:ascii="Klee Medium" w:eastAsia="Klee Medium" w:hAnsi="Klee Medium" w:cstheme="majorHAnsi"/>
                                <w:b/>
                                <w:color w:val="0432FF"/>
                                <w:sz w:val="15"/>
                                <w:szCs w:val="15"/>
                                <w:lang w:eastAsia="en-GB"/>
                              </w:rPr>
                            </w:pPr>
                          </w:p>
                          <w:p w14:paraId="6D7EF576" w14:textId="77777777" w:rsidR="0096778D" w:rsidRPr="009B3717" w:rsidRDefault="0096778D" w:rsidP="0096778D">
                            <w:pPr>
                              <w:spacing w:after="0" w:line="240" w:lineRule="auto"/>
                              <w:jc w:val="center"/>
                              <w:rPr>
                                <w:rFonts w:ascii="Klee Medium" w:eastAsia="Klee Medium" w:hAnsi="Klee Medium" w:cstheme="majorHAnsi"/>
                                <w:color w:val="0432FF"/>
                                <w:sz w:val="15"/>
                                <w:szCs w:val="15"/>
                                <w:lang w:eastAsia="en-GB"/>
                              </w:rPr>
                            </w:pPr>
                            <w:r>
                              <w:rPr>
                                <w:rFonts w:ascii="Klee Medium" w:eastAsia="Klee Medium" w:hAnsi="Klee Medium" w:cstheme="majorHAnsi"/>
                                <w:b/>
                                <w:color w:val="0432FF"/>
                                <w:sz w:val="15"/>
                                <w:szCs w:val="15"/>
                                <w:lang w:eastAsia="en-GB"/>
                              </w:rPr>
                              <w:t xml:space="preserve">Hymns: </w:t>
                            </w:r>
                            <w:r>
                              <w:rPr>
                                <w:rFonts w:ascii="Klee Medium" w:eastAsia="Klee Medium" w:hAnsi="Klee Medium" w:cstheme="majorHAnsi"/>
                                <w:color w:val="0432FF"/>
                                <w:sz w:val="15"/>
                                <w:szCs w:val="15"/>
                                <w:lang w:eastAsia="en-GB"/>
                              </w:rPr>
                              <w:t xml:space="preserve">A religious song or poem of praise to God. </w:t>
                            </w:r>
                          </w:p>
                          <w:p w14:paraId="1B964BD7" w14:textId="0B07D16A" w:rsidR="002F1FF8" w:rsidRPr="009B3717" w:rsidRDefault="002F1FF8" w:rsidP="002F1FF8">
                            <w:pPr>
                              <w:spacing w:after="0" w:line="240" w:lineRule="auto"/>
                              <w:rPr>
                                <w:rFonts w:ascii="Klee Medium" w:eastAsia="Klee Medium" w:hAnsi="Klee Medium" w:cstheme="majorHAnsi"/>
                                <w:color w:val="0432FF"/>
                                <w:sz w:val="15"/>
                                <w:szCs w:val="15"/>
                                <w:lang w:eastAsia="en-GB"/>
                              </w:rPr>
                            </w:pPr>
                          </w:p>
                          <w:p w14:paraId="602A894E" w14:textId="469406DA" w:rsidR="00A83E54" w:rsidRPr="00A83E54" w:rsidRDefault="00A83E54" w:rsidP="00A83E54">
                            <w:pPr>
                              <w:spacing w:after="0" w:line="240" w:lineRule="auto"/>
                              <w:jc w:val="center"/>
                              <w:rPr>
                                <w:rFonts w:ascii="Klee Medium" w:eastAsia="Klee Medium" w:hAnsi="Klee Medium" w:cstheme="majorHAnsi"/>
                                <w:color w:val="0432FF"/>
                                <w:sz w:val="15"/>
                                <w:szCs w:val="15"/>
                                <w:lang w:eastAsia="en-GB"/>
                              </w:rPr>
                            </w:pPr>
                          </w:p>
                          <w:p w14:paraId="332BE6B7" w14:textId="57133556" w:rsidR="00A83E54" w:rsidRPr="00A83E54" w:rsidRDefault="00A83E54" w:rsidP="00A83E54">
                            <w:pPr>
                              <w:spacing w:after="0" w:line="240" w:lineRule="auto"/>
                              <w:rPr>
                                <w:rFonts w:ascii="Klee Medium" w:eastAsia="Klee Medium" w:hAnsi="Klee Medium" w:cstheme="majorHAnsi"/>
                                <w:color w:val="0432FF"/>
                                <w:sz w:val="15"/>
                                <w:szCs w:val="15"/>
                                <w:lang w:eastAsia="en-GB"/>
                              </w:rPr>
                            </w:pPr>
                          </w:p>
                          <w:p w14:paraId="0AEEC4A7" w14:textId="39655922" w:rsidR="00A83E54" w:rsidRPr="00A83E54" w:rsidRDefault="00A83E54" w:rsidP="00A83E54">
                            <w:pPr>
                              <w:spacing w:after="0" w:line="240" w:lineRule="auto"/>
                              <w:jc w:val="center"/>
                              <w:rPr>
                                <w:rFonts w:ascii="Klee Medium" w:eastAsia="Klee Medium" w:hAnsi="Klee Medium" w:cstheme="majorHAnsi"/>
                                <w:color w:val="0432FF"/>
                                <w:sz w:val="15"/>
                                <w:szCs w:val="15"/>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279FD" id="Text Box 3" o:spid="_x0000_s1035" type="#_x0000_t202" style="position:absolute;margin-left:592.05pt;margin-top:114.4pt;width:286.6pt;height:429.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" fillcolor="white [3201]" strokeweight=".5pt">
                <v:textbox>
                  <w:txbxContent>
                    <w:p w14:paraId="17167CBB"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r w:rsidRPr="00C15B2D">
                        <w:rPr>
                          <w:rFonts w:ascii="Klee Medium" w:eastAsia="Klee Medium" w:hAnsi="Klee Medium" w:cstheme="majorHAnsi"/>
                          <w:b/>
                          <w:color w:val="0432FF"/>
                          <w:sz w:val="15"/>
                          <w:szCs w:val="15"/>
                          <w:u w:val="single"/>
                          <w:lang w:eastAsia="en-GB"/>
                        </w:rPr>
                        <w:t>RE - Why do Christians call Jesus the light of the world?</w:t>
                      </w:r>
                    </w:p>
                    <w:p w14:paraId="54BBC748"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p>
                    <w:p w14:paraId="42D8FB95" w14:textId="77777777" w:rsidR="0096778D" w:rsidRPr="001714F3" w:rsidRDefault="0096778D" w:rsidP="0096778D">
                      <w:pPr>
                        <w:spacing w:after="0" w:line="240" w:lineRule="auto"/>
                        <w:jc w:val="center"/>
                        <w:rPr>
                          <w:rFonts w:ascii="Klee Medium" w:eastAsia="Klee Medium" w:hAnsi="Klee Medium" w:cstheme="majorHAnsi"/>
                          <w:color w:val="0432FF"/>
                          <w:sz w:val="15"/>
                          <w:szCs w:val="15"/>
                          <w:lang w:eastAsia="en-GB"/>
                        </w:rPr>
                      </w:pPr>
                      <w:r w:rsidRPr="001714F3">
                        <w:rPr>
                          <w:rFonts w:ascii="Klee Medium" w:eastAsia="Klee Medium" w:hAnsi="Klee Medium" w:cstheme="majorHAnsi"/>
                          <w:noProof/>
                          <w:color w:val="0432FF"/>
                          <w:sz w:val="15"/>
                          <w:szCs w:val="15"/>
                        </w:rPr>
                        <w:drawing>
                          <wp:inline distT="0" distB="0" distL="0" distR="0" wp14:anchorId="3A9B9B64" wp14:editId="7EA517FA">
                            <wp:extent cx="1637414" cy="1098367"/>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320" cy="1105012"/>
                                    </a:xfrm>
                                    <a:prstGeom prst="rect">
                                      <a:avLst/>
                                    </a:prstGeom>
                                    <a:noFill/>
                                    <a:ln>
                                      <a:noFill/>
                                    </a:ln>
                                  </pic:spPr>
                                </pic:pic>
                              </a:graphicData>
                            </a:graphic>
                          </wp:inline>
                        </w:drawing>
                      </w:r>
                    </w:p>
                    <w:p w14:paraId="19386896" w14:textId="77777777" w:rsidR="0096778D" w:rsidRDefault="0096778D" w:rsidP="0096778D">
                      <w:pPr>
                        <w:spacing w:after="0" w:line="240" w:lineRule="auto"/>
                        <w:jc w:val="center"/>
                        <w:rPr>
                          <w:rFonts w:ascii="Klee Medium" w:eastAsia="Klee Medium" w:hAnsi="Klee Medium" w:cstheme="majorHAnsi"/>
                          <w:color w:val="0432FF"/>
                          <w:sz w:val="15"/>
                          <w:szCs w:val="15"/>
                          <w:u w:val="single"/>
                          <w:lang w:eastAsia="en-GB"/>
                        </w:rPr>
                      </w:pPr>
                    </w:p>
                    <w:p w14:paraId="2410F3B9"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r w:rsidRPr="009B3717">
                        <w:rPr>
                          <w:rFonts w:ascii="Klee Medium" w:eastAsia="Klee Medium" w:hAnsi="Klee Medium" w:cstheme="majorHAnsi"/>
                          <w:b/>
                          <w:color w:val="0432FF"/>
                          <w:sz w:val="15"/>
                          <w:szCs w:val="15"/>
                          <w:u w:val="single"/>
                          <w:lang w:eastAsia="en-GB"/>
                        </w:rPr>
                        <w:t>Key Knowledge</w:t>
                      </w:r>
                    </w:p>
                    <w:p w14:paraId="3962C0A5" w14:textId="77777777" w:rsidR="0096778D" w:rsidRPr="00C9767B" w:rsidRDefault="0096778D" w:rsidP="0096778D">
                      <w:pPr>
                        <w:spacing w:after="0" w:line="240" w:lineRule="auto"/>
                        <w:jc w:val="center"/>
                        <w:rPr>
                          <w:rFonts w:ascii="Klee Medium" w:eastAsia="Klee Medium" w:hAnsi="Klee Medium" w:cstheme="majorHAnsi"/>
                          <w:b/>
                          <w:color w:val="0432FF"/>
                          <w:sz w:val="15"/>
                          <w:szCs w:val="15"/>
                          <w:u w:val="single"/>
                          <w:lang w:eastAsia="en-GB"/>
                        </w:rPr>
                      </w:pPr>
                    </w:p>
                    <w:p w14:paraId="1C855BE0" w14:textId="77777777" w:rsidR="0096778D" w:rsidRDefault="0096778D" w:rsidP="0096778D">
                      <w:pPr>
                        <w:spacing w:after="0" w:line="240" w:lineRule="auto"/>
                        <w:jc w:val="center"/>
                        <w:rPr>
                          <w:rFonts w:ascii="Klee Medium" w:eastAsia="Klee Medium" w:hAnsi="Klee Medium" w:cstheme="majorHAnsi"/>
                          <w:color w:val="0432FF"/>
                          <w:sz w:val="17"/>
                          <w:szCs w:val="17"/>
                          <w:lang w:eastAsia="en-GB"/>
                        </w:rPr>
                      </w:pPr>
                      <w:r w:rsidRPr="00BF6761">
                        <w:rPr>
                          <w:rFonts w:ascii="Klee Medium" w:eastAsia="Klee Medium" w:hAnsi="Klee Medium" w:cstheme="majorHAnsi"/>
                          <w:color w:val="0432FF"/>
                          <w:sz w:val="17"/>
                          <w:szCs w:val="17"/>
                          <w:lang w:eastAsia="en-GB"/>
                        </w:rPr>
                        <w:t>Christians be</w:t>
                      </w:r>
                      <w:r>
                        <w:rPr>
                          <w:rFonts w:ascii="Klee Medium" w:eastAsia="Klee Medium" w:hAnsi="Klee Medium" w:cstheme="majorHAnsi"/>
                          <w:color w:val="0432FF"/>
                          <w:sz w:val="17"/>
                          <w:szCs w:val="17"/>
                          <w:lang w:eastAsia="en-GB"/>
                        </w:rPr>
                        <w:t xml:space="preserve">lieve that Jesus is the light of the world and he shows them the way along dark paths. </w:t>
                      </w:r>
                    </w:p>
                    <w:p w14:paraId="4322635C" w14:textId="77777777" w:rsidR="0096778D" w:rsidRDefault="0096778D" w:rsidP="0096778D">
                      <w:pPr>
                        <w:spacing w:after="0" w:line="240" w:lineRule="auto"/>
                        <w:jc w:val="center"/>
                        <w:rPr>
                          <w:rFonts w:ascii="Klee Medium" w:eastAsia="Klee Medium" w:hAnsi="Klee Medium" w:cstheme="majorHAnsi"/>
                          <w:color w:val="0432FF"/>
                          <w:sz w:val="17"/>
                          <w:szCs w:val="17"/>
                          <w:lang w:eastAsia="en-GB"/>
                        </w:rPr>
                      </w:pPr>
                    </w:p>
                    <w:p w14:paraId="194AA919" w14:textId="77777777" w:rsidR="0096778D" w:rsidRPr="00BF6761" w:rsidRDefault="0096778D" w:rsidP="0096778D">
                      <w:pPr>
                        <w:spacing w:after="0" w:line="240" w:lineRule="auto"/>
                        <w:jc w:val="center"/>
                        <w:rPr>
                          <w:rFonts w:ascii="Klee Medium" w:eastAsia="Klee Medium" w:hAnsi="Klee Medium" w:cstheme="majorHAnsi"/>
                          <w:color w:val="0432FF"/>
                          <w:sz w:val="17"/>
                          <w:szCs w:val="17"/>
                          <w:lang w:eastAsia="en-GB"/>
                        </w:rPr>
                      </w:pPr>
                      <w:r>
                        <w:rPr>
                          <w:rFonts w:ascii="Klee Medium" w:eastAsia="Klee Medium" w:hAnsi="Klee Medium" w:cstheme="majorHAnsi"/>
                          <w:color w:val="0432FF"/>
                          <w:sz w:val="17"/>
                          <w:szCs w:val="17"/>
                          <w:lang w:eastAsia="en-GB"/>
                        </w:rPr>
                        <w:t xml:space="preserve">The metaphor of Jesus being the light of the world is told throughout the Bible and hymns such as ‘Colours of day’ and ‘Shine Jesus Shine’. These songs tell us the belief Christians have about Jesus. </w:t>
                      </w:r>
                    </w:p>
                    <w:p w14:paraId="6045F467" w14:textId="77777777" w:rsidR="0096778D" w:rsidRPr="009A1924" w:rsidRDefault="0096778D" w:rsidP="0096778D">
                      <w:pPr>
                        <w:spacing w:after="0" w:line="240" w:lineRule="auto"/>
                        <w:jc w:val="center"/>
                        <w:rPr>
                          <w:rFonts w:ascii="Klee Medium" w:eastAsia="Klee Medium" w:hAnsi="Klee Medium" w:cstheme="majorHAnsi"/>
                          <w:bCs/>
                          <w:color w:val="0432FF"/>
                          <w:sz w:val="15"/>
                          <w:szCs w:val="15"/>
                          <w:u w:val="single"/>
                          <w:lang w:eastAsia="en-GB"/>
                        </w:rPr>
                      </w:pPr>
                      <w:r w:rsidRPr="009A1924">
                        <w:rPr>
                          <w:rFonts w:ascii="Klee Medium" w:eastAsia="Klee Medium" w:hAnsi="Klee Medium" w:cstheme="majorHAnsi"/>
                          <w:bCs/>
                          <w:color w:val="0432FF"/>
                          <w:sz w:val="15"/>
                          <w:szCs w:val="15"/>
                          <w:u w:val="single"/>
                          <w:lang w:eastAsia="en-GB"/>
                        </w:rPr>
                        <w:t xml:space="preserve"> </w:t>
                      </w:r>
                    </w:p>
                    <w:p w14:paraId="76BE08D4"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r w:rsidRPr="009A1924">
                        <w:rPr>
                          <w:rFonts w:ascii="Klee Medium" w:eastAsia="Klee Medium" w:hAnsi="Klee Medium" w:cstheme="majorHAnsi"/>
                          <w:bCs/>
                          <w:color w:val="0432FF"/>
                          <w:sz w:val="15"/>
                          <w:szCs w:val="15"/>
                          <w:lang w:eastAsia="en-GB"/>
                        </w:rPr>
                        <w:t xml:space="preserve">Jesus is also portrayed as the light of the world in many pictures using a </w:t>
                      </w:r>
                      <w:r w:rsidRPr="001714F3">
                        <w:rPr>
                          <w:rFonts w:ascii="Klee Medium" w:eastAsia="Klee Medium" w:hAnsi="Klee Medium" w:cstheme="majorHAnsi"/>
                          <w:bCs/>
                          <w:color w:val="0432FF"/>
                          <w:sz w:val="15"/>
                          <w:szCs w:val="15"/>
                          <w:lang w:eastAsia="en-GB"/>
                        </w:rPr>
                        <w:t xml:space="preserve">variety of colours and shapes. </w:t>
                      </w:r>
                    </w:p>
                    <w:p w14:paraId="73659F0E"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p>
                    <w:p w14:paraId="1C93C79C"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r w:rsidRPr="001714F3">
                        <w:rPr>
                          <w:rFonts w:ascii="Klee Medium" w:eastAsia="Klee Medium" w:hAnsi="Klee Medium" w:cstheme="majorHAnsi"/>
                          <w:bCs/>
                          <w:color w:val="0432FF"/>
                          <w:sz w:val="15"/>
                          <w:szCs w:val="15"/>
                          <w:lang w:eastAsia="en-GB"/>
                        </w:rPr>
                        <w:t xml:space="preserve">Christians believe that the light of Jesus fills their hearts and that they walk in his light. This is reflected in people’s actions towards certain situations. That they bring light into the lives of those around them, family and friends. </w:t>
                      </w:r>
                    </w:p>
                    <w:p w14:paraId="6C5D7852" w14:textId="77777777" w:rsidR="0096778D" w:rsidRDefault="0096778D" w:rsidP="0096778D">
                      <w:pPr>
                        <w:spacing w:after="0" w:line="240" w:lineRule="auto"/>
                        <w:jc w:val="center"/>
                        <w:rPr>
                          <w:rFonts w:ascii="Klee Medium" w:eastAsia="Klee Medium" w:hAnsi="Klee Medium" w:cstheme="majorHAnsi"/>
                          <w:b/>
                          <w:color w:val="0432FF"/>
                          <w:sz w:val="15"/>
                          <w:szCs w:val="15"/>
                          <w:lang w:eastAsia="en-GB"/>
                        </w:rPr>
                      </w:pPr>
                    </w:p>
                    <w:p w14:paraId="58DDDB06" w14:textId="77777777" w:rsidR="0096778D" w:rsidRPr="00A102F7" w:rsidRDefault="0096778D" w:rsidP="0096778D">
                      <w:pPr>
                        <w:spacing w:after="0" w:line="240" w:lineRule="auto"/>
                        <w:jc w:val="center"/>
                        <w:rPr>
                          <w:rFonts w:ascii="Klee Medium" w:eastAsia="Klee Medium" w:hAnsi="Klee Medium" w:cstheme="majorHAnsi"/>
                          <w:b/>
                          <w:color w:val="0432FF"/>
                          <w:sz w:val="15"/>
                          <w:szCs w:val="15"/>
                          <w:lang w:eastAsia="en-GB"/>
                        </w:rPr>
                      </w:pPr>
                    </w:p>
                    <w:p w14:paraId="52284B1F" w14:textId="77777777" w:rsidR="0096778D" w:rsidRDefault="0096778D" w:rsidP="0096778D">
                      <w:pPr>
                        <w:spacing w:after="0" w:line="240" w:lineRule="auto"/>
                        <w:jc w:val="center"/>
                        <w:rPr>
                          <w:rFonts w:ascii="Klee Medium" w:eastAsia="Klee Medium" w:hAnsi="Klee Medium" w:cstheme="majorHAnsi"/>
                          <w:b/>
                          <w:color w:val="0432FF"/>
                          <w:sz w:val="15"/>
                          <w:szCs w:val="15"/>
                          <w:u w:val="single"/>
                          <w:lang w:eastAsia="en-GB"/>
                        </w:rPr>
                      </w:pPr>
                      <w:r w:rsidRPr="009B3717">
                        <w:rPr>
                          <w:rFonts w:ascii="Klee Medium" w:eastAsia="Klee Medium" w:hAnsi="Klee Medium" w:cstheme="majorHAnsi"/>
                          <w:b/>
                          <w:color w:val="0432FF"/>
                          <w:sz w:val="15"/>
                          <w:szCs w:val="15"/>
                          <w:u w:val="single"/>
                          <w:lang w:eastAsia="en-GB"/>
                        </w:rPr>
                        <w:t>Key Vocabulary</w:t>
                      </w:r>
                    </w:p>
                    <w:p w14:paraId="6ED6CB36" w14:textId="77777777" w:rsidR="0096778D" w:rsidRDefault="0096778D" w:rsidP="0096778D">
                      <w:pPr>
                        <w:spacing w:after="0" w:line="240" w:lineRule="auto"/>
                        <w:rPr>
                          <w:rFonts w:ascii="Klee Medium" w:eastAsia="Klee Medium" w:hAnsi="Klee Medium" w:cstheme="majorHAnsi"/>
                          <w:b/>
                          <w:color w:val="0432FF"/>
                          <w:sz w:val="15"/>
                          <w:szCs w:val="15"/>
                          <w:u w:val="single"/>
                          <w:lang w:eastAsia="en-GB"/>
                        </w:rPr>
                      </w:pPr>
                    </w:p>
                    <w:p w14:paraId="413EC67C" w14:textId="77777777" w:rsidR="0096778D" w:rsidRPr="001714F3" w:rsidRDefault="0096778D" w:rsidP="0096778D">
                      <w:pPr>
                        <w:spacing w:after="0" w:line="240" w:lineRule="auto"/>
                        <w:jc w:val="center"/>
                        <w:rPr>
                          <w:rFonts w:ascii="Klee Medium" w:eastAsia="Klee Medium" w:hAnsi="Klee Medium" w:cstheme="majorHAnsi"/>
                          <w:bCs/>
                          <w:color w:val="0432FF"/>
                          <w:sz w:val="15"/>
                          <w:szCs w:val="15"/>
                          <w:lang w:eastAsia="en-GB"/>
                        </w:rPr>
                      </w:pPr>
                      <w:r>
                        <w:rPr>
                          <w:rFonts w:ascii="Klee Medium" w:eastAsia="Klee Medium" w:hAnsi="Klee Medium" w:cstheme="majorHAnsi"/>
                          <w:b/>
                          <w:color w:val="0432FF"/>
                          <w:sz w:val="15"/>
                          <w:szCs w:val="15"/>
                          <w:lang w:eastAsia="en-GB"/>
                        </w:rPr>
                        <w:t xml:space="preserve">Symbol of light: </w:t>
                      </w:r>
                      <w:r w:rsidRPr="001714F3">
                        <w:rPr>
                          <w:rFonts w:ascii="Klee Medium" w:eastAsia="Klee Medium" w:hAnsi="Klee Medium" w:cstheme="majorHAnsi"/>
                          <w:bCs/>
                          <w:color w:val="0432FF"/>
                          <w:sz w:val="15"/>
                          <w:szCs w:val="15"/>
                          <w:lang w:eastAsia="en-GB"/>
                        </w:rPr>
                        <w:t>A metaphor of</w:t>
                      </w:r>
                      <w:r>
                        <w:rPr>
                          <w:rFonts w:ascii="Klee Medium" w:eastAsia="Klee Medium" w:hAnsi="Klee Medium" w:cstheme="majorHAnsi"/>
                          <w:bCs/>
                          <w:color w:val="0432FF"/>
                          <w:sz w:val="15"/>
                          <w:szCs w:val="15"/>
                          <w:lang w:eastAsia="en-GB"/>
                        </w:rPr>
                        <w:t xml:space="preserve"> the believe Christian’s have about </w:t>
                      </w:r>
                      <w:r w:rsidRPr="001714F3">
                        <w:rPr>
                          <w:rFonts w:ascii="Klee Medium" w:eastAsia="Klee Medium" w:hAnsi="Klee Medium" w:cstheme="majorHAnsi"/>
                          <w:bCs/>
                          <w:color w:val="0432FF"/>
                          <w:sz w:val="15"/>
                          <w:szCs w:val="15"/>
                          <w:lang w:eastAsia="en-GB"/>
                        </w:rPr>
                        <w:t>Jesus</w:t>
                      </w:r>
                      <w:r>
                        <w:rPr>
                          <w:rFonts w:ascii="Klee Medium" w:eastAsia="Klee Medium" w:hAnsi="Klee Medium" w:cstheme="majorHAnsi"/>
                          <w:bCs/>
                          <w:color w:val="0432FF"/>
                          <w:sz w:val="15"/>
                          <w:szCs w:val="15"/>
                          <w:lang w:eastAsia="en-GB"/>
                        </w:rPr>
                        <w:t xml:space="preserve">. </w:t>
                      </w:r>
                    </w:p>
                    <w:p w14:paraId="2051643B" w14:textId="77777777" w:rsidR="0096778D" w:rsidRDefault="0096778D" w:rsidP="0096778D">
                      <w:pPr>
                        <w:spacing w:after="0" w:line="240" w:lineRule="auto"/>
                        <w:jc w:val="center"/>
                        <w:rPr>
                          <w:rFonts w:ascii="Klee Medium" w:eastAsia="Klee Medium" w:hAnsi="Klee Medium" w:cstheme="majorHAnsi"/>
                          <w:b/>
                          <w:color w:val="0432FF"/>
                          <w:sz w:val="15"/>
                          <w:szCs w:val="15"/>
                          <w:lang w:eastAsia="en-GB"/>
                        </w:rPr>
                      </w:pPr>
                    </w:p>
                    <w:p w14:paraId="6D7EF576" w14:textId="77777777" w:rsidR="0096778D" w:rsidRPr="009B3717" w:rsidRDefault="0096778D" w:rsidP="0096778D">
                      <w:pPr>
                        <w:spacing w:after="0" w:line="240" w:lineRule="auto"/>
                        <w:jc w:val="center"/>
                        <w:rPr>
                          <w:rFonts w:ascii="Klee Medium" w:eastAsia="Klee Medium" w:hAnsi="Klee Medium" w:cstheme="majorHAnsi"/>
                          <w:color w:val="0432FF"/>
                          <w:sz w:val="15"/>
                          <w:szCs w:val="15"/>
                          <w:lang w:eastAsia="en-GB"/>
                        </w:rPr>
                      </w:pPr>
                      <w:r>
                        <w:rPr>
                          <w:rFonts w:ascii="Klee Medium" w:eastAsia="Klee Medium" w:hAnsi="Klee Medium" w:cstheme="majorHAnsi"/>
                          <w:b/>
                          <w:color w:val="0432FF"/>
                          <w:sz w:val="15"/>
                          <w:szCs w:val="15"/>
                          <w:lang w:eastAsia="en-GB"/>
                        </w:rPr>
                        <w:t xml:space="preserve">Hymns: </w:t>
                      </w:r>
                      <w:r>
                        <w:rPr>
                          <w:rFonts w:ascii="Klee Medium" w:eastAsia="Klee Medium" w:hAnsi="Klee Medium" w:cstheme="majorHAnsi"/>
                          <w:color w:val="0432FF"/>
                          <w:sz w:val="15"/>
                          <w:szCs w:val="15"/>
                          <w:lang w:eastAsia="en-GB"/>
                        </w:rPr>
                        <w:t xml:space="preserve">A religious song or poem of praise to God. </w:t>
                      </w:r>
                    </w:p>
                    <w:p w14:paraId="1B964BD7" w14:textId="0B07D16A" w:rsidR="002F1FF8" w:rsidRPr="009B3717" w:rsidRDefault="002F1FF8" w:rsidP="002F1FF8">
                      <w:pPr>
                        <w:spacing w:after="0" w:line="240" w:lineRule="auto"/>
                        <w:rPr>
                          <w:rFonts w:ascii="Klee Medium" w:eastAsia="Klee Medium" w:hAnsi="Klee Medium" w:cstheme="majorHAnsi"/>
                          <w:color w:val="0432FF"/>
                          <w:sz w:val="15"/>
                          <w:szCs w:val="15"/>
                          <w:lang w:eastAsia="en-GB"/>
                        </w:rPr>
                      </w:pPr>
                    </w:p>
                    <w:p w14:paraId="602A894E" w14:textId="469406DA" w:rsidR="00A83E54" w:rsidRPr="00A83E54" w:rsidRDefault="00A83E54" w:rsidP="00A83E54">
                      <w:pPr>
                        <w:spacing w:after="0" w:line="240" w:lineRule="auto"/>
                        <w:jc w:val="center"/>
                        <w:rPr>
                          <w:rFonts w:ascii="Klee Medium" w:eastAsia="Klee Medium" w:hAnsi="Klee Medium" w:cstheme="majorHAnsi"/>
                          <w:color w:val="0432FF"/>
                          <w:sz w:val="15"/>
                          <w:szCs w:val="15"/>
                          <w:lang w:eastAsia="en-GB"/>
                        </w:rPr>
                      </w:pPr>
                    </w:p>
                    <w:p w14:paraId="332BE6B7" w14:textId="57133556" w:rsidR="00A83E54" w:rsidRPr="00A83E54" w:rsidRDefault="00A83E54" w:rsidP="00A83E54">
                      <w:pPr>
                        <w:spacing w:after="0" w:line="240" w:lineRule="auto"/>
                        <w:rPr>
                          <w:rFonts w:ascii="Klee Medium" w:eastAsia="Klee Medium" w:hAnsi="Klee Medium" w:cstheme="majorHAnsi"/>
                          <w:color w:val="0432FF"/>
                          <w:sz w:val="15"/>
                          <w:szCs w:val="15"/>
                          <w:lang w:eastAsia="en-GB"/>
                        </w:rPr>
                      </w:pPr>
                    </w:p>
                    <w:p w14:paraId="0AEEC4A7" w14:textId="39655922" w:rsidR="00A83E54" w:rsidRPr="00A83E54" w:rsidRDefault="00A83E54" w:rsidP="00A83E54">
                      <w:pPr>
                        <w:spacing w:after="0" w:line="240" w:lineRule="auto"/>
                        <w:jc w:val="center"/>
                        <w:rPr>
                          <w:rFonts w:ascii="Klee Medium" w:eastAsia="Klee Medium" w:hAnsi="Klee Medium" w:cstheme="majorHAnsi"/>
                          <w:color w:val="0432FF"/>
                          <w:sz w:val="15"/>
                          <w:szCs w:val="15"/>
                          <w:lang w:eastAsia="en-GB"/>
                        </w:rPr>
                      </w:pPr>
                    </w:p>
                  </w:txbxContent>
                </v:textbox>
              </v:shape>
            </w:pict>
          </mc:Fallback>
        </mc:AlternateContent>
      </w:r>
      <w:r w:rsidR="000830A6">
        <w:rPr>
          <w:noProof/>
          <w:lang w:eastAsia="en-GB"/>
        </w:rPr>
        <mc:AlternateContent>
          <mc:Choice Requires="wps">
            <w:drawing>
              <wp:anchor distT="0" distB="0" distL="114300" distR="114300" simplePos="0" relativeHeight="251318272" behindDoc="0" locked="0" layoutInCell="1" allowOverlap="1" wp14:anchorId="732671F2" wp14:editId="057E4B9A">
                <wp:simplePos x="0" y="0"/>
                <wp:positionH relativeFrom="margin">
                  <wp:posOffset>4947719</wp:posOffset>
                </wp:positionH>
                <wp:positionV relativeFrom="paragraph">
                  <wp:posOffset>1416584</wp:posOffset>
                </wp:positionV>
                <wp:extent cx="2408222" cy="5468620"/>
                <wp:effectExtent l="0" t="0" r="11430" b="17780"/>
                <wp:wrapNone/>
                <wp:docPr id="6" name="Rectangle 6"/>
                <wp:cNvGraphicFramePr/>
                <a:graphic xmlns:a="http://schemas.openxmlformats.org/drawingml/2006/main">
                  <a:graphicData uri="http://schemas.microsoft.com/office/word/2010/wordprocessingShape">
                    <wps:wsp>
                      <wps:cNvSpPr/>
                      <wps:spPr>
                        <a:xfrm>
                          <a:off x="0" y="0"/>
                          <a:ext cx="2408222" cy="54686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E8841A" w14:textId="73DEA88D" w:rsidR="00DB19C7" w:rsidRPr="005C0A06" w:rsidRDefault="004E37BC" w:rsidP="005C0A06">
                            <w:pPr>
                              <w:spacing w:line="240" w:lineRule="auto"/>
                              <w:jc w:val="center"/>
                              <w:rPr>
                                <w:rFonts w:ascii="Klee Medium" w:eastAsia="Klee Medium" w:hAnsi="Klee Medium" w:cstheme="minorHAnsi"/>
                                <w:b/>
                                <w:color w:val="0432FF"/>
                                <w:sz w:val="17"/>
                                <w:szCs w:val="13"/>
                                <w:u w:val="single"/>
                                <w14:textOutline w14:w="0" w14:cap="flat" w14:cmpd="sng" w14:algn="ctr">
                                  <w14:noFill/>
                                  <w14:prstDash w14:val="solid"/>
                                  <w14:round/>
                                </w14:textOutline>
                              </w:rPr>
                            </w:pPr>
                            <w:r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Geography- Land-use</w:t>
                            </w:r>
                          </w:p>
                          <w:p w14:paraId="16D3BA67" w14:textId="02261CAE" w:rsidR="00B91474" w:rsidRPr="005C0A06" w:rsidRDefault="007B443D" w:rsidP="009D27FD">
                            <w:pPr>
                              <w:spacing w:line="240" w:lineRule="auto"/>
                              <w:jc w:val="center"/>
                              <w:rPr>
                                <w:rFonts w:ascii="Klee Medium" w:eastAsia="Klee Medium" w:hAnsi="Klee Medium"/>
                                <w:color w:val="000000"/>
                                <w:sz w:val="17"/>
                                <w:szCs w:val="13"/>
                                <w:shd w:val="clear" w:color="auto" w:fill="FFFFFF"/>
                              </w:rPr>
                            </w:pPr>
                            <w:r w:rsidRPr="005C0A06">
                              <w:rPr>
                                <w:rFonts w:ascii="Klee Medium" w:eastAsia="Klee Medium" w:hAnsi="Klee Medium"/>
                                <w:noProof/>
                                <w:color w:val="000000"/>
                                <w:sz w:val="17"/>
                                <w:szCs w:val="13"/>
                                <w:shd w:val="clear" w:color="auto" w:fill="FFFFFF"/>
                                <w:lang w:eastAsia="en-GB"/>
                              </w:rPr>
                              <w:drawing>
                                <wp:inline distT="0" distB="0" distL="0" distR="0" wp14:anchorId="336A0B22" wp14:editId="005F1823">
                                  <wp:extent cx="491924" cy="448734"/>
                                  <wp:effectExtent l="0" t="0" r="3810" b="8890"/>
                                  <wp:docPr id="45" name="Picture 45" descr="C:\Users\cpickles\AppData\Local\Microsoft\Windows\INetCache\Content.MSO\641E75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ickles\AppData\Local\Microsoft\Windows\INetCache\Content.MSO\641E755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35" cy="501013"/>
                                          </a:xfrm>
                                          <a:prstGeom prst="rect">
                                            <a:avLst/>
                                          </a:prstGeom>
                                          <a:noFill/>
                                          <a:ln>
                                            <a:noFill/>
                                          </a:ln>
                                        </pic:spPr>
                                      </pic:pic>
                                    </a:graphicData>
                                  </a:graphic>
                                </wp:inline>
                              </w:drawing>
                            </w:r>
                            <w:r w:rsidR="004E37BC" w:rsidRPr="005C0A06">
                              <w:rPr>
                                <w:noProof/>
                                <w:sz w:val="28"/>
                                <w:lang w:eastAsia="en-GB"/>
                              </w:rPr>
                              <w:drawing>
                                <wp:inline distT="0" distB="0" distL="0" distR="0" wp14:anchorId="3DA52BDE" wp14:editId="3B09104A">
                                  <wp:extent cx="493824" cy="49771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92" cy="530435"/>
                                          </a:xfrm>
                                          <a:prstGeom prst="rect">
                                            <a:avLst/>
                                          </a:prstGeom>
                                          <a:noFill/>
                                          <a:ln>
                                            <a:noFill/>
                                          </a:ln>
                                        </pic:spPr>
                                      </pic:pic>
                                    </a:graphicData>
                                  </a:graphic>
                                </wp:inline>
                              </w:drawing>
                            </w:r>
                            <w:r w:rsidR="004E37BC" w:rsidRPr="005C0A06">
                              <w:rPr>
                                <w:noProof/>
                                <w:sz w:val="28"/>
                                <w:lang w:eastAsia="en-GB"/>
                              </w:rPr>
                              <w:drawing>
                                <wp:inline distT="0" distB="0" distL="0" distR="0" wp14:anchorId="4A35BF61" wp14:editId="2FF31938">
                                  <wp:extent cx="455877" cy="474562"/>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46" cy="519084"/>
                                          </a:xfrm>
                                          <a:prstGeom prst="rect">
                                            <a:avLst/>
                                          </a:prstGeom>
                                          <a:noFill/>
                                          <a:ln>
                                            <a:noFill/>
                                          </a:ln>
                                        </pic:spPr>
                                      </pic:pic>
                                    </a:graphicData>
                                  </a:graphic>
                                </wp:inline>
                              </w:drawing>
                            </w:r>
                          </w:p>
                          <w:p w14:paraId="1F6009BE" w14:textId="73EB35DB" w:rsidR="00A2744F" w:rsidRPr="005C0A06" w:rsidRDefault="007B443D" w:rsidP="009D27FD">
                            <w:pPr>
                              <w:spacing w:line="240" w:lineRule="auto"/>
                              <w:jc w:val="center"/>
                              <w:rPr>
                                <w:rFonts w:ascii="Klee Medium" w:eastAsia="Klee Medium" w:hAnsi="Klee Medium" w:cstheme="minorHAnsi"/>
                                <w:b/>
                                <w:color w:val="0432FF"/>
                                <w:sz w:val="17"/>
                                <w:szCs w:val="13"/>
                                <w:u w:val="single"/>
                                <w14:textOutline w14:w="0" w14:cap="flat" w14:cmpd="sng" w14:algn="ctr">
                                  <w14:noFill/>
                                  <w14:prstDash w14:val="solid"/>
                                  <w14:round/>
                                </w14:textOutline>
                              </w:rPr>
                            </w:pPr>
                            <w:r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Key Kno</w:t>
                            </w:r>
                            <w:r w:rsidR="008358E6"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wledge</w:t>
                            </w:r>
                            <w:r w:rsidR="00B67CAF"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 xml:space="preserve"> and Vocabulary:</w:t>
                            </w:r>
                          </w:p>
                          <w:p w14:paraId="05E1EC04" w14:textId="5A862728" w:rsidR="004E37BC" w:rsidRPr="005C0A06" w:rsidRDefault="004E37BC" w:rsidP="004E37BC">
                            <w:pPr>
                              <w:spacing w:line="240" w:lineRule="auto"/>
                              <w:jc w:val="center"/>
                              <w:rPr>
                                <w:rFonts w:ascii="Klee Medium" w:eastAsia="Klee Medium" w:hAnsi="Klee Medium"/>
                                <w:color w:val="0000FF"/>
                                <w:sz w:val="17"/>
                                <w:szCs w:val="13"/>
                                <w:shd w:val="clear" w:color="auto" w:fill="FFFFFF"/>
                              </w:rPr>
                            </w:pPr>
                            <w:r w:rsidRPr="005C0A06">
                              <w:rPr>
                                <w:rFonts w:ascii="Klee Medium" w:eastAsia="Klee Medium" w:hAnsi="Klee Medium"/>
                                <w:color w:val="000000"/>
                                <w:sz w:val="17"/>
                                <w:szCs w:val="13"/>
                                <w:shd w:val="clear" w:color="auto" w:fill="FFFFFF"/>
                              </w:rPr>
                              <w:t xml:space="preserve"> </w:t>
                            </w:r>
                            <w:r w:rsidRPr="005C0A06">
                              <w:rPr>
                                <w:rFonts w:ascii="Klee Medium" w:eastAsia="Klee Medium" w:hAnsi="Klee Medium"/>
                                <w:b/>
                                <w:color w:val="0000FF"/>
                                <w:sz w:val="17"/>
                                <w:szCs w:val="13"/>
                                <w:shd w:val="clear" w:color="auto" w:fill="FFFFFF"/>
                              </w:rPr>
                              <w:t>‘land-use’</w:t>
                            </w:r>
                            <w:r w:rsidRPr="005C0A06">
                              <w:rPr>
                                <w:rFonts w:ascii="Klee Medium" w:eastAsia="Klee Medium" w:hAnsi="Klee Medium"/>
                                <w:color w:val="0000FF"/>
                                <w:sz w:val="17"/>
                                <w:szCs w:val="13"/>
                                <w:shd w:val="clear" w:color="auto" w:fill="FFFFFF"/>
                              </w:rPr>
                              <w:t xml:space="preserve"> refers to an area being used for a specific purpose.</w:t>
                            </w:r>
                          </w:p>
                          <w:p w14:paraId="1290FB0A" w14:textId="5360CF07" w:rsidR="004E37BC" w:rsidRPr="005C0A06" w:rsidRDefault="004E37BC" w:rsidP="004E37BC">
                            <w:pPr>
                              <w:spacing w:line="240" w:lineRule="auto"/>
                              <w:jc w:val="center"/>
                              <w:rPr>
                                <w:rFonts w:ascii="Klee Medium" w:eastAsia="Klee Medium" w:hAnsi="Klee Medium"/>
                                <w:color w:val="0000FF"/>
                                <w:sz w:val="17"/>
                                <w:szCs w:val="13"/>
                                <w:shd w:val="clear" w:color="auto" w:fill="FFFFFF"/>
                              </w:rPr>
                            </w:pPr>
                            <w:r w:rsidRPr="005C0A06">
                              <w:rPr>
                                <w:rFonts w:ascii="Klee Medium" w:eastAsia="Klee Medium" w:hAnsi="Klee Medium"/>
                                <w:color w:val="0000FF"/>
                                <w:sz w:val="17"/>
                                <w:szCs w:val="13"/>
                                <w:shd w:val="clear" w:color="auto" w:fill="FFFFFF"/>
                              </w:rPr>
                              <w:t>Land uses include</w:t>
                            </w:r>
                            <w:r w:rsidRPr="005C0A06">
                              <w:rPr>
                                <w:rFonts w:ascii="Klee Medium" w:eastAsia="Klee Medium" w:hAnsi="Klee Medium"/>
                                <w:b/>
                                <w:color w:val="0000FF"/>
                                <w:sz w:val="17"/>
                                <w:szCs w:val="13"/>
                                <w:shd w:val="clear" w:color="auto" w:fill="FFFFFF"/>
                              </w:rPr>
                              <w:t xml:space="preserve"> urban</w:t>
                            </w:r>
                            <w:r w:rsidRPr="005C0A06">
                              <w:rPr>
                                <w:rFonts w:ascii="Klee Medium" w:eastAsia="Klee Medium" w:hAnsi="Klee Medium"/>
                                <w:color w:val="0000FF"/>
                                <w:sz w:val="17"/>
                                <w:szCs w:val="13"/>
                                <w:shd w:val="clear" w:color="auto" w:fill="FFFFFF"/>
                              </w:rPr>
                              <w:t xml:space="preserve"> (</w:t>
                            </w:r>
                            <w:r w:rsidR="0023709E" w:rsidRPr="005C0A06">
                              <w:rPr>
                                <w:rFonts w:ascii="Klee Medium" w:eastAsia="Klee Medium" w:hAnsi="Klee Medium"/>
                                <w:color w:val="0000FF"/>
                                <w:sz w:val="17"/>
                                <w:szCs w:val="13"/>
                                <w:shd w:val="clear" w:color="auto" w:fill="FFFFFF"/>
                              </w:rPr>
                              <w:t>towns and cities,</w:t>
                            </w:r>
                            <w:r w:rsidR="00621B87" w:rsidRPr="005C0A06">
                              <w:rPr>
                                <w:rFonts w:ascii="Klee Medium" w:eastAsia="Klee Medium" w:hAnsi="Klee Medium"/>
                                <w:color w:val="0000FF"/>
                                <w:sz w:val="17"/>
                                <w:szCs w:val="13"/>
                                <w:shd w:val="clear" w:color="auto" w:fill="FFFFFF"/>
                              </w:rPr>
                              <w:t xml:space="preserve"> built up areas</w:t>
                            </w:r>
                            <w:r w:rsidRPr="005C0A06">
                              <w:rPr>
                                <w:rFonts w:ascii="Klee Medium" w:eastAsia="Klee Medium" w:hAnsi="Klee Medium"/>
                                <w:color w:val="0000FF"/>
                                <w:sz w:val="17"/>
                                <w:szCs w:val="13"/>
                                <w:shd w:val="clear" w:color="auto" w:fill="FFFFFF"/>
                              </w:rPr>
                              <w:t>)</w:t>
                            </w:r>
                            <w:r w:rsidRPr="005C0A06">
                              <w:rPr>
                                <w:rFonts w:ascii="Klee Medium" w:eastAsia="Klee Medium" w:hAnsi="Klee Medium"/>
                                <w:b/>
                                <w:color w:val="0000FF"/>
                                <w:sz w:val="17"/>
                                <w:szCs w:val="13"/>
                                <w:shd w:val="clear" w:color="auto" w:fill="FFFFFF"/>
                              </w:rPr>
                              <w:t xml:space="preserve"> rural</w:t>
                            </w:r>
                            <w:r w:rsidRPr="005C0A06">
                              <w:rPr>
                                <w:rFonts w:ascii="Klee Medium" w:eastAsia="Klee Medium" w:hAnsi="Klee Medium"/>
                                <w:color w:val="0000FF"/>
                                <w:sz w:val="17"/>
                                <w:szCs w:val="13"/>
                                <w:shd w:val="clear" w:color="auto" w:fill="FFFFFF"/>
                              </w:rPr>
                              <w:t xml:space="preserve"> (</w:t>
                            </w:r>
                            <w:r w:rsidR="0023709E" w:rsidRPr="005C0A06">
                              <w:rPr>
                                <w:rFonts w:ascii="Klee Medium" w:eastAsia="Klee Medium" w:hAnsi="Klee Medium"/>
                                <w:color w:val="0000FF"/>
                                <w:sz w:val="17"/>
                                <w:szCs w:val="13"/>
                                <w:shd w:val="clear" w:color="auto" w:fill="FFFFFF"/>
                              </w:rPr>
                              <w:t xml:space="preserve">countryside and </w:t>
                            </w:r>
                            <w:proofErr w:type="gramStart"/>
                            <w:r w:rsidRPr="005C0A06">
                              <w:rPr>
                                <w:rFonts w:ascii="Klee Medium" w:eastAsia="Klee Medium" w:hAnsi="Klee Medium"/>
                                <w:color w:val="0000FF"/>
                                <w:sz w:val="17"/>
                                <w:szCs w:val="13"/>
                                <w:shd w:val="clear" w:color="auto" w:fill="FFFFFF"/>
                              </w:rPr>
                              <w:t xml:space="preserve">farming </w:t>
                            </w:r>
                            <w:r w:rsidR="00621B87" w:rsidRPr="005C0A06">
                              <w:rPr>
                                <w:rFonts w:ascii="Klee Medium" w:eastAsia="Klee Medium" w:hAnsi="Klee Medium"/>
                                <w:color w:val="0000FF"/>
                                <w:sz w:val="17"/>
                                <w:szCs w:val="13"/>
                                <w:shd w:val="clear" w:color="auto" w:fill="FFFFFF"/>
                              </w:rPr>
                              <w:t>)</w:t>
                            </w:r>
                            <w:r w:rsidRPr="005C0A06">
                              <w:rPr>
                                <w:rFonts w:ascii="Klee Medium" w:eastAsia="Klee Medium" w:hAnsi="Klee Medium"/>
                                <w:color w:val="0000FF"/>
                                <w:sz w:val="17"/>
                                <w:szCs w:val="13"/>
                                <w:shd w:val="clear" w:color="auto" w:fill="FFFFFF"/>
                              </w:rPr>
                              <w:t>and</w:t>
                            </w:r>
                            <w:proofErr w:type="gramEnd"/>
                            <w:r w:rsidRPr="005C0A06">
                              <w:rPr>
                                <w:rFonts w:ascii="Klee Medium" w:eastAsia="Klee Medium" w:hAnsi="Klee Medium"/>
                                <w:color w:val="0000FF"/>
                                <w:sz w:val="17"/>
                                <w:szCs w:val="13"/>
                                <w:shd w:val="clear" w:color="auto" w:fill="FFFFFF"/>
                              </w:rPr>
                              <w:t xml:space="preserve"> </w:t>
                            </w:r>
                            <w:r w:rsidRPr="005C0A06">
                              <w:rPr>
                                <w:rFonts w:ascii="Klee Medium" w:eastAsia="Klee Medium" w:hAnsi="Klee Medium"/>
                                <w:b/>
                                <w:color w:val="0000FF"/>
                                <w:sz w:val="17"/>
                                <w:szCs w:val="13"/>
                                <w:shd w:val="clear" w:color="auto" w:fill="FFFFFF"/>
                              </w:rPr>
                              <w:t>green</w:t>
                            </w:r>
                            <w:r w:rsidR="0023709E" w:rsidRPr="005C0A06">
                              <w:rPr>
                                <w:rFonts w:ascii="Klee Medium" w:eastAsia="Klee Medium" w:hAnsi="Klee Medium"/>
                                <w:b/>
                                <w:color w:val="0000FF"/>
                                <w:sz w:val="17"/>
                                <w:szCs w:val="13"/>
                                <w:shd w:val="clear" w:color="auto" w:fill="FFFFFF"/>
                              </w:rPr>
                              <w:t xml:space="preserve">belt </w:t>
                            </w:r>
                            <w:r w:rsidR="0023709E" w:rsidRPr="005C0A06">
                              <w:rPr>
                                <w:rFonts w:ascii="Klee Medium" w:eastAsia="Klee Medium" w:hAnsi="Klee Medium"/>
                                <w:color w:val="0000FF"/>
                                <w:sz w:val="17"/>
                                <w:szCs w:val="13"/>
                                <w:shd w:val="clear" w:color="auto" w:fill="FFFFFF"/>
                              </w:rPr>
                              <w:t>(rural land surrounding a town or city that cannot be built upon)</w:t>
                            </w:r>
                          </w:p>
                          <w:p w14:paraId="64AF325B" w14:textId="5C300A65" w:rsidR="004E37BC" w:rsidRPr="005C0A06" w:rsidRDefault="0015235F" w:rsidP="004E37BC">
                            <w:pPr>
                              <w:spacing w:line="240" w:lineRule="auto"/>
                              <w:jc w:val="center"/>
                              <w:rPr>
                                <w:rFonts w:ascii="Klee Medium" w:eastAsia="Klee Medium" w:hAnsi="Klee Medium"/>
                                <w:color w:val="0000FF"/>
                                <w:sz w:val="17"/>
                                <w:szCs w:val="13"/>
                                <w:shd w:val="clear" w:color="auto" w:fill="FFFFFF"/>
                              </w:rPr>
                            </w:pPr>
                            <w:r>
                              <w:rPr>
                                <w:rFonts w:ascii="Klee Medium" w:eastAsia="Klee Medium" w:hAnsi="Klee Medium"/>
                                <w:color w:val="0000FF"/>
                                <w:sz w:val="17"/>
                                <w:szCs w:val="13"/>
                                <w:shd w:val="clear" w:color="auto" w:fill="FFFFFF"/>
                              </w:rPr>
                              <w:t>I will be able to</w:t>
                            </w:r>
                            <w:r w:rsidR="004E37BC" w:rsidRPr="005C0A06">
                              <w:rPr>
                                <w:rFonts w:ascii="Klee Medium" w:eastAsia="Klee Medium" w:hAnsi="Klee Medium"/>
                                <w:color w:val="0000FF"/>
                                <w:sz w:val="17"/>
                                <w:szCs w:val="13"/>
                                <w:shd w:val="clear" w:color="auto" w:fill="FFFFFF"/>
                              </w:rPr>
                              <w:t xml:space="preserve"> compare how the </w:t>
                            </w:r>
                            <w:r w:rsidR="004E37BC" w:rsidRPr="005C0A06">
                              <w:rPr>
                                <w:rFonts w:ascii="Klee Medium" w:eastAsia="Klee Medium" w:hAnsi="Klee Medium"/>
                                <w:b/>
                                <w:color w:val="0000FF"/>
                                <w:sz w:val="17"/>
                                <w:szCs w:val="13"/>
                                <w:shd w:val="clear" w:color="auto" w:fill="FFFFFF"/>
                              </w:rPr>
                              <w:t>coastal</w:t>
                            </w:r>
                            <w:r w:rsidR="000830A6" w:rsidRPr="005C0A06">
                              <w:rPr>
                                <w:rFonts w:ascii="Klee Medium" w:eastAsia="Klee Medium" w:hAnsi="Klee Medium"/>
                                <w:color w:val="0000FF"/>
                                <w:sz w:val="17"/>
                                <w:szCs w:val="13"/>
                                <w:shd w:val="clear" w:color="auto" w:fill="FFFFFF"/>
                              </w:rPr>
                              <w:t xml:space="preserve"> (a place where land meets the sea)</w:t>
                            </w:r>
                            <w:r w:rsidR="004E37BC" w:rsidRPr="005C0A06">
                              <w:rPr>
                                <w:rFonts w:ascii="Klee Medium" w:eastAsia="Klee Medium" w:hAnsi="Klee Medium"/>
                                <w:color w:val="0000FF"/>
                                <w:sz w:val="17"/>
                                <w:szCs w:val="13"/>
                                <w:shd w:val="clear" w:color="auto" w:fill="FFFFFF"/>
                              </w:rPr>
                              <w:t xml:space="preserve"> and </w:t>
                            </w:r>
                            <w:r w:rsidR="004E37BC" w:rsidRPr="005C0A06">
                              <w:rPr>
                                <w:rFonts w:ascii="Klee Medium" w:eastAsia="Klee Medium" w:hAnsi="Klee Medium"/>
                                <w:b/>
                                <w:color w:val="0000FF"/>
                                <w:sz w:val="17"/>
                                <w:szCs w:val="13"/>
                                <w:shd w:val="clear" w:color="auto" w:fill="FFFFFF"/>
                              </w:rPr>
                              <w:t>market</w:t>
                            </w:r>
                            <w:r w:rsidR="004E37BC" w:rsidRPr="005C0A06">
                              <w:rPr>
                                <w:rFonts w:ascii="Klee Medium" w:eastAsia="Klee Medium" w:hAnsi="Klee Medium"/>
                                <w:color w:val="0000FF"/>
                                <w:sz w:val="17"/>
                                <w:szCs w:val="13"/>
                                <w:shd w:val="clear" w:color="auto" w:fill="FFFFFF"/>
                              </w:rPr>
                              <w:t xml:space="preserve"> </w:t>
                            </w:r>
                            <w:r w:rsidR="004E37BC" w:rsidRPr="005C0A06">
                              <w:rPr>
                                <w:rFonts w:ascii="Klee Medium" w:eastAsia="Klee Medium" w:hAnsi="Klee Medium"/>
                                <w:b/>
                                <w:color w:val="0000FF"/>
                                <w:sz w:val="17"/>
                                <w:szCs w:val="13"/>
                                <w:shd w:val="clear" w:color="auto" w:fill="FFFFFF"/>
                              </w:rPr>
                              <w:t>town</w:t>
                            </w:r>
                            <w:r w:rsidR="004E37BC" w:rsidRPr="005C0A06">
                              <w:rPr>
                                <w:rFonts w:ascii="Klee Medium" w:eastAsia="Klee Medium" w:hAnsi="Klee Medium"/>
                                <w:color w:val="0000FF"/>
                                <w:sz w:val="17"/>
                                <w:szCs w:val="13"/>
                                <w:shd w:val="clear" w:color="auto" w:fill="FFFFFF"/>
                              </w:rPr>
                              <w:t xml:space="preserve"> </w:t>
                            </w:r>
                            <w:r w:rsidR="000830A6" w:rsidRPr="005C0A06">
                              <w:rPr>
                                <w:rFonts w:ascii="Klee Medium" w:eastAsia="Klee Medium" w:hAnsi="Klee Medium"/>
                                <w:color w:val="0000FF"/>
                                <w:sz w:val="17"/>
                                <w:szCs w:val="13"/>
                                <w:shd w:val="clear" w:color="auto" w:fill="FFFFFF"/>
                              </w:rPr>
                              <w:t xml:space="preserve">(a small town) </w:t>
                            </w:r>
                            <w:r w:rsidR="004E37BC" w:rsidRPr="005C0A06">
                              <w:rPr>
                                <w:rFonts w:ascii="Klee Medium" w:eastAsia="Klee Medium" w:hAnsi="Klee Medium"/>
                                <w:color w:val="0000FF"/>
                                <w:sz w:val="17"/>
                                <w:szCs w:val="13"/>
                                <w:shd w:val="clear" w:color="auto" w:fill="FFFFFF"/>
                              </w:rPr>
                              <w:t>settlements are arranged in Hartlepool.</w:t>
                            </w:r>
                          </w:p>
                          <w:p w14:paraId="302BC5C5" w14:textId="1F6C20D6" w:rsidR="004E37BC" w:rsidRPr="005C0A06" w:rsidRDefault="0015235F" w:rsidP="004E37BC">
                            <w:pPr>
                              <w:spacing w:line="240" w:lineRule="auto"/>
                              <w:jc w:val="center"/>
                              <w:rPr>
                                <w:rFonts w:ascii="Klee Medium" w:eastAsia="Klee Medium" w:hAnsi="Klee Medium"/>
                                <w:color w:val="0000FF"/>
                                <w:sz w:val="17"/>
                                <w:szCs w:val="13"/>
                                <w:shd w:val="clear" w:color="auto" w:fill="FFFFFF"/>
                              </w:rPr>
                            </w:pPr>
                            <w:r>
                              <w:rPr>
                                <w:rFonts w:ascii="Klee Medium" w:eastAsia="Klee Medium" w:hAnsi="Klee Medium"/>
                                <w:color w:val="0000FF"/>
                                <w:sz w:val="17"/>
                                <w:szCs w:val="13"/>
                                <w:shd w:val="clear" w:color="auto" w:fill="FFFFFF"/>
                              </w:rPr>
                              <w:t>I will be able to give</w:t>
                            </w:r>
                            <w:r w:rsidR="004E37BC" w:rsidRPr="005C0A06">
                              <w:rPr>
                                <w:rFonts w:ascii="Klee Medium" w:eastAsia="Klee Medium" w:hAnsi="Klee Medium"/>
                                <w:color w:val="0000FF"/>
                                <w:sz w:val="17"/>
                                <w:szCs w:val="13"/>
                                <w:shd w:val="clear" w:color="auto" w:fill="FFFFFF"/>
                              </w:rPr>
                              <w:t xml:space="preserve"> reasons why these </w:t>
                            </w:r>
                            <w:r w:rsidR="004E37BC" w:rsidRPr="005C0A06">
                              <w:rPr>
                                <w:rFonts w:ascii="Klee Medium" w:eastAsia="Klee Medium" w:hAnsi="Klee Medium"/>
                                <w:b/>
                                <w:color w:val="0000FF"/>
                                <w:sz w:val="17"/>
                                <w:szCs w:val="13"/>
                                <w:shd w:val="clear" w:color="auto" w:fill="FFFFFF"/>
                              </w:rPr>
                              <w:t>settlements</w:t>
                            </w:r>
                            <w:r w:rsidR="005C0A06">
                              <w:rPr>
                                <w:rFonts w:ascii="Klee Medium" w:eastAsia="Klee Medium" w:hAnsi="Klee Medium"/>
                                <w:color w:val="0000FF"/>
                                <w:sz w:val="17"/>
                                <w:szCs w:val="13"/>
                                <w:shd w:val="clear" w:color="auto" w:fill="FFFFFF"/>
                              </w:rPr>
                              <w:t xml:space="preserve"> (places where people stay)</w:t>
                            </w:r>
                            <w:r w:rsidR="004E37BC" w:rsidRPr="005C0A06">
                              <w:rPr>
                                <w:rFonts w:ascii="Klee Medium" w:eastAsia="Klee Medium" w:hAnsi="Klee Medium"/>
                                <w:color w:val="0000FF"/>
                                <w:sz w:val="17"/>
                                <w:szCs w:val="13"/>
                                <w:shd w:val="clear" w:color="auto" w:fill="FFFFFF"/>
                              </w:rPr>
                              <w:t xml:space="preserve"> are where they are and explain how and why places are different. </w:t>
                            </w:r>
                          </w:p>
                          <w:p w14:paraId="1A4EE1F2" w14:textId="0E5FBD47" w:rsidR="004E37BC" w:rsidRPr="005C0A06" w:rsidRDefault="004E37BC" w:rsidP="004E37BC">
                            <w:pPr>
                              <w:spacing w:line="240" w:lineRule="auto"/>
                              <w:jc w:val="center"/>
                              <w:rPr>
                                <w:rFonts w:ascii="Klee Medium" w:eastAsia="Klee Medium" w:hAnsi="Klee Medium"/>
                                <w:color w:val="0000FF"/>
                                <w:sz w:val="17"/>
                                <w:szCs w:val="13"/>
                                <w:shd w:val="clear" w:color="auto" w:fill="FFFFFF"/>
                              </w:rPr>
                            </w:pPr>
                            <w:r w:rsidRPr="005C0A06">
                              <w:rPr>
                                <w:rFonts w:ascii="Klee Medium" w:eastAsia="Klee Medium" w:hAnsi="Klee Medium"/>
                                <w:color w:val="0000FF"/>
                                <w:sz w:val="17"/>
                                <w:szCs w:val="13"/>
                                <w:shd w:val="clear" w:color="auto" w:fill="FFFFFF"/>
                              </w:rPr>
                              <w:t>To understand and explain how land use patterns</w:t>
                            </w:r>
                            <w:r w:rsidR="000830A6" w:rsidRPr="005C0A06">
                              <w:rPr>
                                <w:rFonts w:ascii="Klee Medium" w:eastAsia="Klee Medium" w:hAnsi="Klee Medium"/>
                                <w:color w:val="0000FF"/>
                                <w:sz w:val="17"/>
                                <w:szCs w:val="13"/>
                                <w:shd w:val="clear" w:color="auto" w:fill="FFFFFF"/>
                              </w:rPr>
                              <w:t xml:space="preserve"> in Hartlepool</w:t>
                            </w:r>
                            <w:r w:rsidRPr="005C0A06">
                              <w:rPr>
                                <w:rFonts w:ascii="Klee Medium" w:eastAsia="Klee Medium" w:hAnsi="Klee Medium"/>
                                <w:color w:val="0000FF"/>
                                <w:sz w:val="17"/>
                                <w:szCs w:val="13"/>
                                <w:shd w:val="clear" w:color="auto" w:fill="FFFFFF"/>
                              </w:rPr>
                              <w:t xml:space="preserve"> have changed over time,</w:t>
                            </w:r>
                            <w:r w:rsidR="000830A6" w:rsidRPr="005C0A06">
                              <w:rPr>
                                <w:rFonts w:ascii="Klee Medium" w:eastAsia="Klee Medium" w:hAnsi="Klee Medium"/>
                                <w:color w:val="0000FF"/>
                                <w:sz w:val="17"/>
                                <w:szCs w:val="13"/>
                                <w:shd w:val="clear" w:color="auto" w:fill="FFFFFF"/>
                              </w:rPr>
                              <w:t xml:space="preserve"> using maps and symbols.</w:t>
                            </w:r>
                            <w:r w:rsidRPr="005C0A06">
                              <w:rPr>
                                <w:rFonts w:ascii="Klee Medium" w:eastAsia="Klee Medium" w:hAnsi="Klee Medium"/>
                                <w:color w:val="0000FF"/>
                                <w:sz w:val="17"/>
                                <w:szCs w:val="13"/>
                                <w:shd w:val="clear" w:color="auto" w:fill="FFFFFF"/>
                              </w:rPr>
                              <w:t xml:space="preserve"> </w:t>
                            </w:r>
                          </w:p>
                          <w:p w14:paraId="71A7CCAF" w14:textId="75DDB50D" w:rsidR="004E37BC" w:rsidRPr="005C0A06" w:rsidRDefault="0015235F" w:rsidP="004E37BC">
                            <w:pPr>
                              <w:spacing w:line="240" w:lineRule="auto"/>
                              <w:jc w:val="center"/>
                              <w:rPr>
                                <w:rFonts w:ascii="Klee Medium" w:eastAsia="Klee Medium" w:hAnsi="Klee Medium"/>
                                <w:color w:val="0000FF"/>
                                <w:sz w:val="17"/>
                                <w:szCs w:val="13"/>
                                <w:shd w:val="clear" w:color="auto" w:fill="FFFFFF"/>
                              </w:rPr>
                            </w:pPr>
                            <w:r>
                              <w:rPr>
                                <w:rFonts w:ascii="Klee Medium" w:eastAsia="Klee Medium" w:hAnsi="Klee Medium"/>
                                <w:color w:val="0000FF"/>
                                <w:sz w:val="17"/>
                                <w:szCs w:val="13"/>
                                <w:shd w:val="clear" w:color="auto" w:fill="FFFFFF"/>
                              </w:rPr>
                              <w:t>T</w:t>
                            </w:r>
                            <w:r w:rsidR="0023709E" w:rsidRPr="005C0A06">
                              <w:rPr>
                                <w:rFonts w:ascii="Klee Medium" w:eastAsia="Klee Medium" w:hAnsi="Klee Medium"/>
                                <w:color w:val="0000FF"/>
                                <w:sz w:val="17"/>
                                <w:szCs w:val="13"/>
                                <w:shd w:val="clear" w:color="auto" w:fill="FFFFFF"/>
                              </w:rPr>
                              <w:t xml:space="preserve">he national land-use issue in the U.K. is </w:t>
                            </w:r>
                            <w:r w:rsidR="004E37BC" w:rsidRPr="005C0A06">
                              <w:rPr>
                                <w:rFonts w:ascii="Klee Medium" w:eastAsia="Klee Medium" w:hAnsi="Klee Medium"/>
                                <w:color w:val="0000FF"/>
                                <w:sz w:val="17"/>
                                <w:szCs w:val="13"/>
                                <w:shd w:val="clear" w:color="auto" w:fill="FFFFFF"/>
                              </w:rPr>
                              <w:t>incre</w:t>
                            </w:r>
                            <w:r w:rsidR="0023709E" w:rsidRPr="005C0A06">
                              <w:rPr>
                                <w:rFonts w:ascii="Klee Medium" w:eastAsia="Klee Medium" w:hAnsi="Klee Medium"/>
                                <w:color w:val="0000FF"/>
                                <w:sz w:val="17"/>
                                <w:szCs w:val="13"/>
                                <w:shd w:val="clear" w:color="auto" w:fill="FFFFFF"/>
                              </w:rPr>
                              <w:t>asing housing demand.</w:t>
                            </w:r>
                          </w:p>
                          <w:p w14:paraId="6B930D85" w14:textId="37FE91E7" w:rsidR="004E37BC" w:rsidRPr="004E37BC" w:rsidRDefault="004E37BC" w:rsidP="004E37BC">
                            <w:pPr>
                              <w:spacing w:line="240" w:lineRule="auto"/>
                              <w:jc w:val="center"/>
                              <w:rPr>
                                <w:rFonts w:ascii="Klee Medium" w:eastAsia="Klee Medium" w:hAnsi="Klee Medium" w:cstheme="minorHAnsi"/>
                                <w:b/>
                                <w:color w:val="0432FF"/>
                                <w:sz w:val="13"/>
                                <w:szCs w:val="13"/>
                                <w:u w:val="single"/>
                                <w14:textOutline w14:w="0" w14:cap="flat" w14:cmpd="sng" w14:algn="ctr">
                                  <w14:noFill/>
                                  <w14:prstDash w14:val="solid"/>
                                  <w14:round/>
                                </w14:textOutline>
                              </w:rPr>
                            </w:pPr>
                          </w:p>
                          <w:p w14:paraId="77B5746D" w14:textId="7EB4ACDE" w:rsidR="004E37BC" w:rsidRPr="00EB6672" w:rsidRDefault="004E37BC" w:rsidP="004E37BC">
                            <w:pPr>
                              <w:spacing w:line="240" w:lineRule="auto"/>
                              <w:jc w:val="center"/>
                              <w:rPr>
                                <w:rFonts w:ascii="Klee Medium" w:eastAsia="Klee Medium" w:hAnsi="Klee Medium" w:cstheme="minorHAnsi"/>
                                <w:b/>
                                <w:color w:val="0432FF"/>
                                <w:sz w:val="13"/>
                                <w:szCs w:val="13"/>
                                <w:u w:val="single"/>
                                <w14:textOutline w14:w="0" w14:cap="flat" w14:cmpd="sng" w14:algn="ctr">
                                  <w14:noFill/>
                                  <w14:prstDash w14:val="solid"/>
                                  <w14:round/>
                                </w14:textOutline>
                              </w:rPr>
                            </w:pPr>
                          </w:p>
                          <w:p w14:paraId="2DD78638" w14:textId="77777777" w:rsidR="00B91474" w:rsidRPr="009B3717" w:rsidRDefault="00B91474"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285814F2" w14:textId="77777777" w:rsidR="00B91474" w:rsidRPr="009B3717" w:rsidRDefault="00B91474"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21DE9886" w14:textId="77777777" w:rsidR="00B91474" w:rsidRPr="009B3717" w:rsidRDefault="00B91474"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0A48E5F2" w14:textId="018E627A" w:rsidR="00B91474" w:rsidRPr="009B3717" w:rsidRDefault="00B91474" w:rsidP="00B91474">
                            <w:pPr>
                              <w:rPr>
                                <w:rFonts w:ascii="Klee Medium" w:eastAsia="Klee Medium" w:hAnsi="Klee Medium" w:cstheme="minorHAnsi"/>
                                <w:b/>
                                <w:color w:val="0432FF"/>
                                <w:sz w:val="15"/>
                                <w:szCs w:val="15"/>
                                <w:u w:val="single"/>
                                <w14:textOutline w14:w="0" w14:cap="flat" w14:cmpd="sng" w14:algn="ctr">
                                  <w14:noFill/>
                                  <w14:prstDash w14:val="solid"/>
                                  <w14:round/>
                                </w14:textOutline>
                              </w:rPr>
                            </w:pPr>
                            <w:r w:rsidRPr="009B3717">
                              <w:rPr>
                                <w:rFonts w:ascii="Klee Medium" w:eastAsia="Klee Medium" w:hAnsi="Klee Medium" w:cstheme="minorHAnsi"/>
                                <w:b/>
                                <w:color w:val="0432FF"/>
                                <w:sz w:val="15"/>
                                <w:szCs w:val="15"/>
                                <w:u w:val="single"/>
                                <w14:textOutline w14:w="0" w14:cap="flat" w14:cmpd="sng" w14:algn="ctr">
                                  <w14:noFill/>
                                  <w14:prstDash w14:val="solid"/>
                                  <w14:round/>
                                </w14:textOutline>
                              </w:rPr>
                              <w:t>:</w:t>
                            </w:r>
                          </w:p>
                          <w:p w14:paraId="4E648CE1" w14:textId="77777777" w:rsidR="00B91474" w:rsidRPr="009B3717" w:rsidRDefault="00B91474" w:rsidP="00B91474">
                            <w:pP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32F8C523" w14:textId="363623AC" w:rsidR="009F1463" w:rsidRPr="009B3717" w:rsidRDefault="00F13E40"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r w:rsidRPr="009B3717">
                              <w:rPr>
                                <w:rFonts w:ascii="Klee Medium" w:eastAsia="Klee Medium" w:hAnsi="Klee Medium" w:cstheme="minorHAnsi"/>
                                <w:bCs/>
                                <w:color w:val="0432FF"/>
                                <w:sz w:val="15"/>
                                <w:szCs w:val="15"/>
                                <w14:textOutline w14:w="0" w14:cap="flat" w14:cmpd="sng" w14:algn="ctr">
                                  <w14:noFill/>
                                  <w14:prstDash w14:val="solid"/>
                                  <w14:round/>
                                </w14:textOutline>
                              </w:rPr>
                              <w:br/>
                            </w:r>
                          </w:p>
                          <w:p w14:paraId="0E196E22" w14:textId="39072AE7" w:rsidR="00985722" w:rsidRPr="009B3717" w:rsidRDefault="00985722" w:rsidP="00111836">
                            <w:pPr>
                              <w:jc w:val="center"/>
                              <w:rPr>
                                <w:rFonts w:ascii="Klee Medium" w:eastAsia="Klee Medium" w:hAnsi="Klee Medium" w:cs="Arial"/>
                                <w:b/>
                                <w:color w:val="0432FF"/>
                                <w:sz w:val="15"/>
                                <w:szCs w:val="15"/>
                                <w:u w:val="single"/>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671F2" id="Rectangle 6" o:spid="_x0000_s1036" style="position:absolute;margin-left:389.6pt;margin-top:111.55pt;width:189.6pt;height:430.6pt;z-index:25131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" fillcolor="white [3212]" strokecolor="#1f4d78 [1604]" strokeweight="1pt">
                <v:textbox>
                  <w:txbxContent>
                    <w:p w14:paraId="0AE8841A" w14:textId="73DEA88D" w:rsidR="00DB19C7" w:rsidRPr="005C0A06" w:rsidRDefault="004E37BC" w:rsidP="005C0A06">
                      <w:pPr>
                        <w:spacing w:line="240" w:lineRule="auto"/>
                        <w:jc w:val="center"/>
                        <w:rPr>
                          <w:rFonts w:ascii="Klee Medium" w:eastAsia="Klee Medium" w:hAnsi="Klee Medium" w:cstheme="minorHAnsi"/>
                          <w:b/>
                          <w:color w:val="0432FF"/>
                          <w:sz w:val="17"/>
                          <w:szCs w:val="13"/>
                          <w:u w:val="single"/>
                          <w14:textOutline w14:w="0" w14:cap="flat" w14:cmpd="sng" w14:algn="ctr">
                            <w14:noFill/>
                            <w14:prstDash w14:val="solid"/>
                            <w14:round/>
                          </w14:textOutline>
                        </w:rPr>
                      </w:pPr>
                      <w:r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Geography- Land-use</w:t>
                      </w:r>
                    </w:p>
                    <w:p w14:paraId="16D3BA67" w14:textId="02261CAE" w:rsidR="00B91474" w:rsidRPr="005C0A06" w:rsidRDefault="007B443D" w:rsidP="009D27FD">
                      <w:pPr>
                        <w:spacing w:line="240" w:lineRule="auto"/>
                        <w:jc w:val="center"/>
                        <w:rPr>
                          <w:rFonts w:ascii="Klee Medium" w:eastAsia="Klee Medium" w:hAnsi="Klee Medium"/>
                          <w:color w:val="000000"/>
                          <w:sz w:val="17"/>
                          <w:szCs w:val="13"/>
                          <w:shd w:val="clear" w:color="auto" w:fill="FFFFFF"/>
                        </w:rPr>
                      </w:pPr>
                      <w:r w:rsidRPr="005C0A06">
                        <w:rPr>
                          <w:rFonts w:ascii="Klee Medium" w:eastAsia="Klee Medium" w:hAnsi="Klee Medium"/>
                          <w:noProof/>
                          <w:color w:val="000000"/>
                          <w:sz w:val="17"/>
                          <w:szCs w:val="13"/>
                          <w:shd w:val="clear" w:color="auto" w:fill="FFFFFF"/>
                          <w:lang w:eastAsia="en-GB"/>
                        </w:rPr>
                        <w:drawing>
                          <wp:inline distT="0" distB="0" distL="0" distR="0" wp14:anchorId="336A0B22" wp14:editId="005F1823">
                            <wp:extent cx="491924" cy="448734"/>
                            <wp:effectExtent l="0" t="0" r="3810" b="8890"/>
                            <wp:docPr id="45" name="Picture 45" descr="C:\Users\cpickles\AppData\Local\Microsoft\Windows\INetCache\Content.MSO\641E75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ickles\AppData\Local\Microsoft\Windows\INetCache\Content.MSO\641E755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35" cy="501013"/>
                                    </a:xfrm>
                                    <a:prstGeom prst="rect">
                                      <a:avLst/>
                                    </a:prstGeom>
                                    <a:noFill/>
                                    <a:ln>
                                      <a:noFill/>
                                    </a:ln>
                                  </pic:spPr>
                                </pic:pic>
                              </a:graphicData>
                            </a:graphic>
                          </wp:inline>
                        </w:drawing>
                      </w:r>
                      <w:r w:rsidR="004E37BC" w:rsidRPr="005C0A06">
                        <w:rPr>
                          <w:noProof/>
                          <w:sz w:val="28"/>
                          <w:lang w:eastAsia="en-GB"/>
                        </w:rPr>
                        <w:drawing>
                          <wp:inline distT="0" distB="0" distL="0" distR="0" wp14:anchorId="3DA52BDE" wp14:editId="3B09104A">
                            <wp:extent cx="493824" cy="49771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92" cy="530435"/>
                                    </a:xfrm>
                                    <a:prstGeom prst="rect">
                                      <a:avLst/>
                                    </a:prstGeom>
                                    <a:noFill/>
                                    <a:ln>
                                      <a:noFill/>
                                    </a:ln>
                                  </pic:spPr>
                                </pic:pic>
                              </a:graphicData>
                            </a:graphic>
                          </wp:inline>
                        </w:drawing>
                      </w:r>
                      <w:r w:rsidR="004E37BC" w:rsidRPr="005C0A06">
                        <w:rPr>
                          <w:noProof/>
                          <w:sz w:val="28"/>
                          <w:lang w:eastAsia="en-GB"/>
                        </w:rPr>
                        <w:drawing>
                          <wp:inline distT="0" distB="0" distL="0" distR="0" wp14:anchorId="4A35BF61" wp14:editId="2FF31938">
                            <wp:extent cx="455877" cy="474562"/>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46" cy="519084"/>
                                    </a:xfrm>
                                    <a:prstGeom prst="rect">
                                      <a:avLst/>
                                    </a:prstGeom>
                                    <a:noFill/>
                                    <a:ln>
                                      <a:noFill/>
                                    </a:ln>
                                  </pic:spPr>
                                </pic:pic>
                              </a:graphicData>
                            </a:graphic>
                          </wp:inline>
                        </w:drawing>
                      </w:r>
                    </w:p>
                    <w:p w14:paraId="1F6009BE" w14:textId="73EB35DB" w:rsidR="00A2744F" w:rsidRPr="005C0A06" w:rsidRDefault="007B443D" w:rsidP="009D27FD">
                      <w:pPr>
                        <w:spacing w:line="240" w:lineRule="auto"/>
                        <w:jc w:val="center"/>
                        <w:rPr>
                          <w:rFonts w:ascii="Klee Medium" w:eastAsia="Klee Medium" w:hAnsi="Klee Medium" w:cstheme="minorHAnsi"/>
                          <w:b/>
                          <w:color w:val="0432FF"/>
                          <w:sz w:val="17"/>
                          <w:szCs w:val="13"/>
                          <w:u w:val="single"/>
                          <w14:textOutline w14:w="0" w14:cap="flat" w14:cmpd="sng" w14:algn="ctr">
                            <w14:noFill/>
                            <w14:prstDash w14:val="solid"/>
                            <w14:round/>
                          </w14:textOutline>
                        </w:rPr>
                      </w:pPr>
                      <w:r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Key Kno</w:t>
                      </w:r>
                      <w:r w:rsidR="008358E6"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wledge</w:t>
                      </w:r>
                      <w:r w:rsidR="00B67CAF" w:rsidRPr="005C0A06">
                        <w:rPr>
                          <w:rFonts w:ascii="Klee Medium" w:eastAsia="Klee Medium" w:hAnsi="Klee Medium" w:cstheme="minorHAnsi"/>
                          <w:b/>
                          <w:color w:val="0432FF"/>
                          <w:sz w:val="17"/>
                          <w:szCs w:val="13"/>
                          <w:u w:val="single"/>
                          <w14:textOutline w14:w="0" w14:cap="flat" w14:cmpd="sng" w14:algn="ctr">
                            <w14:noFill/>
                            <w14:prstDash w14:val="solid"/>
                            <w14:round/>
                          </w14:textOutline>
                        </w:rPr>
                        <w:t xml:space="preserve"> and Vocabulary:</w:t>
                      </w:r>
                    </w:p>
                    <w:p w14:paraId="05E1EC04" w14:textId="5A862728" w:rsidR="004E37BC" w:rsidRPr="005C0A06" w:rsidRDefault="004E37BC" w:rsidP="004E37BC">
                      <w:pPr>
                        <w:spacing w:line="240" w:lineRule="auto"/>
                        <w:jc w:val="center"/>
                        <w:rPr>
                          <w:rFonts w:ascii="Klee Medium" w:eastAsia="Klee Medium" w:hAnsi="Klee Medium"/>
                          <w:color w:val="0000FF"/>
                          <w:sz w:val="17"/>
                          <w:szCs w:val="13"/>
                          <w:shd w:val="clear" w:color="auto" w:fill="FFFFFF"/>
                        </w:rPr>
                      </w:pPr>
                      <w:r w:rsidRPr="005C0A06">
                        <w:rPr>
                          <w:rFonts w:ascii="Klee Medium" w:eastAsia="Klee Medium" w:hAnsi="Klee Medium"/>
                          <w:color w:val="000000"/>
                          <w:sz w:val="17"/>
                          <w:szCs w:val="13"/>
                          <w:shd w:val="clear" w:color="auto" w:fill="FFFFFF"/>
                        </w:rPr>
                        <w:t xml:space="preserve"> </w:t>
                      </w:r>
                      <w:r w:rsidRPr="005C0A06">
                        <w:rPr>
                          <w:rFonts w:ascii="Klee Medium" w:eastAsia="Klee Medium" w:hAnsi="Klee Medium"/>
                          <w:b/>
                          <w:color w:val="0000FF"/>
                          <w:sz w:val="17"/>
                          <w:szCs w:val="13"/>
                          <w:shd w:val="clear" w:color="auto" w:fill="FFFFFF"/>
                        </w:rPr>
                        <w:t>‘land-use’</w:t>
                      </w:r>
                      <w:r w:rsidRPr="005C0A06">
                        <w:rPr>
                          <w:rFonts w:ascii="Klee Medium" w:eastAsia="Klee Medium" w:hAnsi="Klee Medium"/>
                          <w:color w:val="0000FF"/>
                          <w:sz w:val="17"/>
                          <w:szCs w:val="13"/>
                          <w:shd w:val="clear" w:color="auto" w:fill="FFFFFF"/>
                        </w:rPr>
                        <w:t xml:space="preserve"> refers to an area being used for a specific purpose.</w:t>
                      </w:r>
                    </w:p>
                    <w:p w14:paraId="1290FB0A" w14:textId="5360CF07" w:rsidR="004E37BC" w:rsidRPr="005C0A06" w:rsidRDefault="004E37BC" w:rsidP="004E37BC">
                      <w:pPr>
                        <w:spacing w:line="240" w:lineRule="auto"/>
                        <w:jc w:val="center"/>
                        <w:rPr>
                          <w:rFonts w:ascii="Klee Medium" w:eastAsia="Klee Medium" w:hAnsi="Klee Medium"/>
                          <w:color w:val="0000FF"/>
                          <w:sz w:val="17"/>
                          <w:szCs w:val="13"/>
                          <w:shd w:val="clear" w:color="auto" w:fill="FFFFFF"/>
                        </w:rPr>
                      </w:pPr>
                      <w:r w:rsidRPr="005C0A06">
                        <w:rPr>
                          <w:rFonts w:ascii="Klee Medium" w:eastAsia="Klee Medium" w:hAnsi="Klee Medium"/>
                          <w:color w:val="0000FF"/>
                          <w:sz w:val="17"/>
                          <w:szCs w:val="13"/>
                          <w:shd w:val="clear" w:color="auto" w:fill="FFFFFF"/>
                        </w:rPr>
                        <w:t>Land uses include</w:t>
                      </w:r>
                      <w:r w:rsidRPr="005C0A06">
                        <w:rPr>
                          <w:rFonts w:ascii="Klee Medium" w:eastAsia="Klee Medium" w:hAnsi="Klee Medium"/>
                          <w:b/>
                          <w:color w:val="0000FF"/>
                          <w:sz w:val="17"/>
                          <w:szCs w:val="13"/>
                          <w:shd w:val="clear" w:color="auto" w:fill="FFFFFF"/>
                        </w:rPr>
                        <w:t xml:space="preserve"> urban</w:t>
                      </w:r>
                      <w:r w:rsidRPr="005C0A06">
                        <w:rPr>
                          <w:rFonts w:ascii="Klee Medium" w:eastAsia="Klee Medium" w:hAnsi="Klee Medium"/>
                          <w:color w:val="0000FF"/>
                          <w:sz w:val="17"/>
                          <w:szCs w:val="13"/>
                          <w:shd w:val="clear" w:color="auto" w:fill="FFFFFF"/>
                        </w:rPr>
                        <w:t xml:space="preserve"> (</w:t>
                      </w:r>
                      <w:r w:rsidR="0023709E" w:rsidRPr="005C0A06">
                        <w:rPr>
                          <w:rFonts w:ascii="Klee Medium" w:eastAsia="Klee Medium" w:hAnsi="Klee Medium"/>
                          <w:color w:val="0000FF"/>
                          <w:sz w:val="17"/>
                          <w:szCs w:val="13"/>
                          <w:shd w:val="clear" w:color="auto" w:fill="FFFFFF"/>
                        </w:rPr>
                        <w:t>towns and cities,</w:t>
                      </w:r>
                      <w:r w:rsidR="00621B87" w:rsidRPr="005C0A06">
                        <w:rPr>
                          <w:rFonts w:ascii="Klee Medium" w:eastAsia="Klee Medium" w:hAnsi="Klee Medium"/>
                          <w:color w:val="0000FF"/>
                          <w:sz w:val="17"/>
                          <w:szCs w:val="13"/>
                          <w:shd w:val="clear" w:color="auto" w:fill="FFFFFF"/>
                        </w:rPr>
                        <w:t xml:space="preserve"> built up areas</w:t>
                      </w:r>
                      <w:r w:rsidRPr="005C0A06">
                        <w:rPr>
                          <w:rFonts w:ascii="Klee Medium" w:eastAsia="Klee Medium" w:hAnsi="Klee Medium"/>
                          <w:color w:val="0000FF"/>
                          <w:sz w:val="17"/>
                          <w:szCs w:val="13"/>
                          <w:shd w:val="clear" w:color="auto" w:fill="FFFFFF"/>
                        </w:rPr>
                        <w:t>)</w:t>
                      </w:r>
                      <w:r w:rsidRPr="005C0A06">
                        <w:rPr>
                          <w:rFonts w:ascii="Klee Medium" w:eastAsia="Klee Medium" w:hAnsi="Klee Medium"/>
                          <w:b/>
                          <w:color w:val="0000FF"/>
                          <w:sz w:val="17"/>
                          <w:szCs w:val="13"/>
                          <w:shd w:val="clear" w:color="auto" w:fill="FFFFFF"/>
                        </w:rPr>
                        <w:t xml:space="preserve"> rural</w:t>
                      </w:r>
                      <w:r w:rsidRPr="005C0A06">
                        <w:rPr>
                          <w:rFonts w:ascii="Klee Medium" w:eastAsia="Klee Medium" w:hAnsi="Klee Medium"/>
                          <w:color w:val="0000FF"/>
                          <w:sz w:val="17"/>
                          <w:szCs w:val="13"/>
                          <w:shd w:val="clear" w:color="auto" w:fill="FFFFFF"/>
                        </w:rPr>
                        <w:t xml:space="preserve"> (</w:t>
                      </w:r>
                      <w:r w:rsidR="0023709E" w:rsidRPr="005C0A06">
                        <w:rPr>
                          <w:rFonts w:ascii="Klee Medium" w:eastAsia="Klee Medium" w:hAnsi="Klee Medium"/>
                          <w:color w:val="0000FF"/>
                          <w:sz w:val="17"/>
                          <w:szCs w:val="13"/>
                          <w:shd w:val="clear" w:color="auto" w:fill="FFFFFF"/>
                        </w:rPr>
                        <w:t xml:space="preserve">countryside and </w:t>
                      </w:r>
                      <w:proofErr w:type="gramStart"/>
                      <w:r w:rsidRPr="005C0A06">
                        <w:rPr>
                          <w:rFonts w:ascii="Klee Medium" w:eastAsia="Klee Medium" w:hAnsi="Klee Medium"/>
                          <w:color w:val="0000FF"/>
                          <w:sz w:val="17"/>
                          <w:szCs w:val="13"/>
                          <w:shd w:val="clear" w:color="auto" w:fill="FFFFFF"/>
                        </w:rPr>
                        <w:t xml:space="preserve">farming </w:t>
                      </w:r>
                      <w:r w:rsidR="00621B87" w:rsidRPr="005C0A06">
                        <w:rPr>
                          <w:rFonts w:ascii="Klee Medium" w:eastAsia="Klee Medium" w:hAnsi="Klee Medium"/>
                          <w:color w:val="0000FF"/>
                          <w:sz w:val="17"/>
                          <w:szCs w:val="13"/>
                          <w:shd w:val="clear" w:color="auto" w:fill="FFFFFF"/>
                        </w:rPr>
                        <w:t>)</w:t>
                      </w:r>
                      <w:r w:rsidRPr="005C0A06">
                        <w:rPr>
                          <w:rFonts w:ascii="Klee Medium" w:eastAsia="Klee Medium" w:hAnsi="Klee Medium"/>
                          <w:color w:val="0000FF"/>
                          <w:sz w:val="17"/>
                          <w:szCs w:val="13"/>
                          <w:shd w:val="clear" w:color="auto" w:fill="FFFFFF"/>
                        </w:rPr>
                        <w:t>and</w:t>
                      </w:r>
                      <w:proofErr w:type="gramEnd"/>
                      <w:r w:rsidRPr="005C0A06">
                        <w:rPr>
                          <w:rFonts w:ascii="Klee Medium" w:eastAsia="Klee Medium" w:hAnsi="Klee Medium"/>
                          <w:color w:val="0000FF"/>
                          <w:sz w:val="17"/>
                          <w:szCs w:val="13"/>
                          <w:shd w:val="clear" w:color="auto" w:fill="FFFFFF"/>
                        </w:rPr>
                        <w:t xml:space="preserve"> </w:t>
                      </w:r>
                      <w:r w:rsidRPr="005C0A06">
                        <w:rPr>
                          <w:rFonts w:ascii="Klee Medium" w:eastAsia="Klee Medium" w:hAnsi="Klee Medium"/>
                          <w:b/>
                          <w:color w:val="0000FF"/>
                          <w:sz w:val="17"/>
                          <w:szCs w:val="13"/>
                          <w:shd w:val="clear" w:color="auto" w:fill="FFFFFF"/>
                        </w:rPr>
                        <w:t>green</w:t>
                      </w:r>
                      <w:r w:rsidR="0023709E" w:rsidRPr="005C0A06">
                        <w:rPr>
                          <w:rFonts w:ascii="Klee Medium" w:eastAsia="Klee Medium" w:hAnsi="Klee Medium"/>
                          <w:b/>
                          <w:color w:val="0000FF"/>
                          <w:sz w:val="17"/>
                          <w:szCs w:val="13"/>
                          <w:shd w:val="clear" w:color="auto" w:fill="FFFFFF"/>
                        </w:rPr>
                        <w:t xml:space="preserve">belt </w:t>
                      </w:r>
                      <w:r w:rsidR="0023709E" w:rsidRPr="005C0A06">
                        <w:rPr>
                          <w:rFonts w:ascii="Klee Medium" w:eastAsia="Klee Medium" w:hAnsi="Klee Medium"/>
                          <w:color w:val="0000FF"/>
                          <w:sz w:val="17"/>
                          <w:szCs w:val="13"/>
                          <w:shd w:val="clear" w:color="auto" w:fill="FFFFFF"/>
                        </w:rPr>
                        <w:t>(rural land surrounding a town or city that cannot be built upon)</w:t>
                      </w:r>
                    </w:p>
                    <w:p w14:paraId="64AF325B" w14:textId="5C300A65" w:rsidR="004E37BC" w:rsidRPr="005C0A06" w:rsidRDefault="0015235F" w:rsidP="004E37BC">
                      <w:pPr>
                        <w:spacing w:line="240" w:lineRule="auto"/>
                        <w:jc w:val="center"/>
                        <w:rPr>
                          <w:rFonts w:ascii="Klee Medium" w:eastAsia="Klee Medium" w:hAnsi="Klee Medium"/>
                          <w:color w:val="0000FF"/>
                          <w:sz w:val="17"/>
                          <w:szCs w:val="13"/>
                          <w:shd w:val="clear" w:color="auto" w:fill="FFFFFF"/>
                        </w:rPr>
                      </w:pPr>
                      <w:r>
                        <w:rPr>
                          <w:rFonts w:ascii="Klee Medium" w:eastAsia="Klee Medium" w:hAnsi="Klee Medium"/>
                          <w:color w:val="0000FF"/>
                          <w:sz w:val="17"/>
                          <w:szCs w:val="13"/>
                          <w:shd w:val="clear" w:color="auto" w:fill="FFFFFF"/>
                        </w:rPr>
                        <w:t>I will be able to</w:t>
                      </w:r>
                      <w:r w:rsidR="004E37BC" w:rsidRPr="005C0A06">
                        <w:rPr>
                          <w:rFonts w:ascii="Klee Medium" w:eastAsia="Klee Medium" w:hAnsi="Klee Medium"/>
                          <w:color w:val="0000FF"/>
                          <w:sz w:val="17"/>
                          <w:szCs w:val="13"/>
                          <w:shd w:val="clear" w:color="auto" w:fill="FFFFFF"/>
                        </w:rPr>
                        <w:t xml:space="preserve"> compare how the </w:t>
                      </w:r>
                      <w:r w:rsidR="004E37BC" w:rsidRPr="005C0A06">
                        <w:rPr>
                          <w:rFonts w:ascii="Klee Medium" w:eastAsia="Klee Medium" w:hAnsi="Klee Medium"/>
                          <w:b/>
                          <w:color w:val="0000FF"/>
                          <w:sz w:val="17"/>
                          <w:szCs w:val="13"/>
                          <w:shd w:val="clear" w:color="auto" w:fill="FFFFFF"/>
                        </w:rPr>
                        <w:t>coastal</w:t>
                      </w:r>
                      <w:r w:rsidR="000830A6" w:rsidRPr="005C0A06">
                        <w:rPr>
                          <w:rFonts w:ascii="Klee Medium" w:eastAsia="Klee Medium" w:hAnsi="Klee Medium"/>
                          <w:color w:val="0000FF"/>
                          <w:sz w:val="17"/>
                          <w:szCs w:val="13"/>
                          <w:shd w:val="clear" w:color="auto" w:fill="FFFFFF"/>
                        </w:rPr>
                        <w:t xml:space="preserve"> (a place where land meets the sea)</w:t>
                      </w:r>
                      <w:r w:rsidR="004E37BC" w:rsidRPr="005C0A06">
                        <w:rPr>
                          <w:rFonts w:ascii="Klee Medium" w:eastAsia="Klee Medium" w:hAnsi="Klee Medium"/>
                          <w:color w:val="0000FF"/>
                          <w:sz w:val="17"/>
                          <w:szCs w:val="13"/>
                          <w:shd w:val="clear" w:color="auto" w:fill="FFFFFF"/>
                        </w:rPr>
                        <w:t xml:space="preserve"> and </w:t>
                      </w:r>
                      <w:r w:rsidR="004E37BC" w:rsidRPr="005C0A06">
                        <w:rPr>
                          <w:rFonts w:ascii="Klee Medium" w:eastAsia="Klee Medium" w:hAnsi="Klee Medium"/>
                          <w:b/>
                          <w:color w:val="0000FF"/>
                          <w:sz w:val="17"/>
                          <w:szCs w:val="13"/>
                          <w:shd w:val="clear" w:color="auto" w:fill="FFFFFF"/>
                        </w:rPr>
                        <w:t>market</w:t>
                      </w:r>
                      <w:r w:rsidR="004E37BC" w:rsidRPr="005C0A06">
                        <w:rPr>
                          <w:rFonts w:ascii="Klee Medium" w:eastAsia="Klee Medium" w:hAnsi="Klee Medium"/>
                          <w:color w:val="0000FF"/>
                          <w:sz w:val="17"/>
                          <w:szCs w:val="13"/>
                          <w:shd w:val="clear" w:color="auto" w:fill="FFFFFF"/>
                        </w:rPr>
                        <w:t xml:space="preserve"> </w:t>
                      </w:r>
                      <w:r w:rsidR="004E37BC" w:rsidRPr="005C0A06">
                        <w:rPr>
                          <w:rFonts w:ascii="Klee Medium" w:eastAsia="Klee Medium" w:hAnsi="Klee Medium"/>
                          <w:b/>
                          <w:color w:val="0000FF"/>
                          <w:sz w:val="17"/>
                          <w:szCs w:val="13"/>
                          <w:shd w:val="clear" w:color="auto" w:fill="FFFFFF"/>
                        </w:rPr>
                        <w:t>town</w:t>
                      </w:r>
                      <w:r w:rsidR="004E37BC" w:rsidRPr="005C0A06">
                        <w:rPr>
                          <w:rFonts w:ascii="Klee Medium" w:eastAsia="Klee Medium" w:hAnsi="Klee Medium"/>
                          <w:color w:val="0000FF"/>
                          <w:sz w:val="17"/>
                          <w:szCs w:val="13"/>
                          <w:shd w:val="clear" w:color="auto" w:fill="FFFFFF"/>
                        </w:rPr>
                        <w:t xml:space="preserve"> </w:t>
                      </w:r>
                      <w:r w:rsidR="000830A6" w:rsidRPr="005C0A06">
                        <w:rPr>
                          <w:rFonts w:ascii="Klee Medium" w:eastAsia="Klee Medium" w:hAnsi="Klee Medium"/>
                          <w:color w:val="0000FF"/>
                          <w:sz w:val="17"/>
                          <w:szCs w:val="13"/>
                          <w:shd w:val="clear" w:color="auto" w:fill="FFFFFF"/>
                        </w:rPr>
                        <w:t xml:space="preserve">(a small town) </w:t>
                      </w:r>
                      <w:r w:rsidR="004E37BC" w:rsidRPr="005C0A06">
                        <w:rPr>
                          <w:rFonts w:ascii="Klee Medium" w:eastAsia="Klee Medium" w:hAnsi="Klee Medium"/>
                          <w:color w:val="0000FF"/>
                          <w:sz w:val="17"/>
                          <w:szCs w:val="13"/>
                          <w:shd w:val="clear" w:color="auto" w:fill="FFFFFF"/>
                        </w:rPr>
                        <w:t>settlements are arranged in Hartlepool.</w:t>
                      </w:r>
                    </w:p>
                    <w:p w14:paraId="302BC5C5" w14:textId="1F6C20D6" w:rsidR="004E37BC" w:rsidRPr="005C0A06" w:rsidRDefault="0015235F" w:rsidP="004E37BC">
                      <w:pPr>
                        <w:spacing w:line="240" w:lineRule="auto"/>
                        <w:jc w:val="center"/>
                        <w:rPr>
                          <w:rFonts w:ascii="Klee Medium" w:eastAsia="Klee Medium" w:hAnsi="Klee Medium"/>
                          <w:color w:val="0000FF"/>
                          <w:sz w:val="17"/>
                          <w:szCs w:val="13"/>
                          <w:shd w:val="clear" w:color="auto" w:fill="FFFFFF"/>
                        </w:rPr>
                      </w:pPr>
                      <w:r>
                        <w:rPr>
                          <w:rFonts w:ascii="Klee Medium" w:eastAsia="Klee Medium" w:hAnsi="Klee Medium"/>
                          <w:color w:val="0000FF"/>
                          <w:sz w:val="17"/>
                          <w:szCs w:val="13"/>
                          <w:shd w:val="clear" w:color="auto" w:fill="FFFFFF"/>
                        </w:rPr>
                        <w:t>I will be able to give</w:t>
                      </w:r>
                      <w:r w:rsidR="004E37BC" w:rsidRPr="005C0A06">
                        <w:rPr>
                          <w:rFonts w:ascii="Klee Medium" w:eastAsia="Klee Medium" w:hAnsi="Klee Medium"/>
                          <w:color w:val="0000FF"/>
                          <w:sz w:val="17"/>
                          <w:szCs w:val="13"/>
                          <w:shd w:val="clear" w:color="auto" w:fill="FFFFFF"/>
                        </w:rPr>
                        <w:t xml:space="preserve"> reasons why these </w:t>
                      </w:r>
                      <w:r w:rsidR="004E37BC" w:rsidRPr="005C0A06">
                        <w:rPr>
                          <w:rFonts w:ascii="Klee Medium" w:eastAsia="Klee Medium" w:hAnsi="Klee Medium"/>
                          <w:b/>
                          <w:color w:val="0000FF"/>
                          <w:sz w:val="17"/>
                          <w:szCs w:val="13"/>
                          <w:shd w:val="clear" w:color="auto" w:fill="FFFFFF"/>
                        </w:rPr>
                        <w:t>settlements</w:t>
                      </w:r>
                      <w:r w:rsidR="005C0A06">
                        <w:rPr>
                          <w:rFonts w:ascii="Klee Medium" w:eastAsia="Klee Medium" w:hAnsi="Klee Medium"/>
                          <w:color w:val="0000FF"/>
                          <w:sz w:val="17"/>
                          <w:szCs w:val="13"/>
                          <w:shd w:val="clear" w:color="auto" w:fill="FFFFFF"/>
                        </w:rPr>
                        <w:t xml:space="preserve"> (places where people stay)</w:t>
                      </w:r>
                      <w:r w:rsidR="004E37BC" w:rsidRPr="005C0A06">
                        <w:rPr>
                          <w:rFonts w:ascii="Klee Medium" w:eastAsia="Klee Medium" w:hAnsi="Klee Medium"/>
                          <w:color w:val="0000FF"/>
                          <w:sz w:val="17"/>
                          <w:szCs w:val="13"/>
                          <w:shd w:val="clear" w:color="auto" w:fill="FFFFFF"/>
                        </w:rPr>
                        <w:t xml:space="preserve"> are where they are and explain how and why places are different. </w:t>
                      </w:r>
                    </w:p>
                    <w:p w14:paraId="1A4EE1F2" w14:textId="0E5FBD47" w:rsidR="004E37BC" w:rsidRPr="005C0A06" w:rsidRDefault="004E37BC" w:rsidP="004E37BC">
                      <w:pPr>
                        <w:spacing w:line="240" w:lineRule="auto"/>
                        <w:jc w:val="center"/>
                        <w:rPr>
                          <w:rFonts w:ascii="Klee Medium" w:eastAsia="Klee Medium" w:hAnsi="Klee Medium"/>
                          <w:color w:val="0000FF"/>
                          <w:sz w:val="17"/>
                          <w:szCs w:val="13"/>
                          <w:shd w:val="clear" w:color="auto" w:fill="FFFFFF"/>
                        </w:rPr>
                      </w:pPr>
                      <w:r w:rsidRPr="005C0A06">
                        <w:rPr>
                          <w:rFonts w:ascii="Klee Medium" w:eastAsia="Klee Medium" w:hAnsi="Klee Medium"/>
                          <w:color w:val="0000FF"/>
                          <w:sz w:val="17"/>
                          <w:szCs w:val="13"/>
                          <w:shd w:val="clear" w:color="auto" w:fill="FFFFFF"/>
                        </w:rPr>
                        <w:t>To understand and explain how land use patterns</w:t>
                      </w:r>
                      <w:r w:rsidR="000830A6" w:rsidRPr="005C0A06">
                        <w:rPr>
                          <w:rFonts w:ascii="Klee Medium" w:eastAsia="Klee Medium" w:hAnsi="Klee Medium"/>
                          <w:color w:val="0000FF"/>
                          <w:sz w:val="17"/>
                          <w:szCs w:val="13"/>
                          <w:shd w:val="clear" w:color="auto" w:fill="FFFFFF"/>
                        </w:rPr>
                        <w:t xml:space="preserve"> in Hartlepool</w:t>
                      </w:r>
                      <w:r w:rsidRPr="005C0A06">
                        <w:rPr>
                          <w:rFonts w:ascii="Klee Medium" w:eastAsia="Klee Medium" w:hAnsi="Klee Medium"/>
                          <w:color w:val="0000FF"/>
                          <w:sz w:val="17"/>
                          <w:szCs w:val="13"/>
                          <w:shd w:val="clear" w:color="auto" w:fill="FFFFFF"/>
                        </w:rPr>
                        <w:t xml:space="preserve"> have changed over time,</w:t>
                      </w:r>
                      <w:r w:rsidR="000830A6" w:rsidRPr="005C0A06">
                        <w:rPr>
                          <w:rFonts w:ascii="Klee Medium" w:eastAsia="Klee Medium" w:hAnsi="Klee Medium"/>
                          <w:color w:val="0000FF"/>
                          <w:sz w:val="17"/>
                          <w:szCs w:val="13"/>
                          <w:shd w:val="clear" w:color="auto" w:fill="FFFFFF"/>
                        </w:rPr>
                        <w:t xml:space="preserve"> using maps and symbols.</w:t>
                      </w:r>
                      <w:r w:rsidRPr="005C0A06">
                        <w:rPr>
                          <w:rFonts w:ascii="Klee Medium" w:eastAsia="Klee Medium" w:hAnsi="Klee Medium"/>
                          <w:color w:val="0000FF"/>
                          <w:sz w:val="17"/>
                          <w:szCs w:val="13"/>
                          <w:shd w:val="clear" w:color="auto" w:fill="FFFFFF"/>
                        </w:rPr>
                        <w:t xml:space="preserve"> </w:t>
                      </w:r>
                    </w:p>
                    <w:p w14:paraId="71A7CCAF" w14:textId="75DDB50D" w:rsidR="004E37BC" w:rsidRPr="005C0A06" w:rsidRDefault="0015235F" w:rsidP="004E37BC">
                      <w:pPr>
                        <w:spacing w:line="240" w:lineRule="auto"/>
                        <w:jc w:val="center"/>
                        <w:rPr>
                          <w:rFonts w:ascii="Klee Medium" w:eastAsia="Klee Medium" w:hAnsi="Klee Medium"/>
                          <w:color w:val="0000FF"/>
                          <w:sz w:val="17"/>
                          <w:szCs w:val="13"/>
                          <w:shd w:val="clear" w:color="auto" w:fill="FFFFFF"/>
                        </w:rPr>
                      </w:pPr>
                      <w:r>
                        <w:rPr>
                          <w:rFonts w:ascii="Klee Medium" w:eastAsia="Klee Medium" w:hAnsi="Klee Medium"/>
                          <w:color w:val="0000FF"/>
                          <w:sz w:val="17"/>
                          <w:szCs w:val="13"/>
                          <w:shd w:val="clear" w:color="auto" w:fill="FFFFFF"/>
                        </w:rPr>
                        <w:t>T</w:t>
                      </w:r>
                      <w:r w:rsidR="0023709E" w:rsidRPr="005C0A06">
                        <w:rPr>
                          <w:rFonts w:ascii="Klee Medium" w:eastAsia="Klee Medium" w:hAnsi="Klee Medium"/>
                          <w:color w:val="0000FF"/>
                          <w:sz w:val="17"/>
                          <w:szCs w:val="13"/>
                          <w:shd w:val="clear" w:color="auto" w:fill="FFFFFF"/>
                        </w:rPr>
                        <w:t xml:space="preserve">he national land-use issue in the U.K. is </w:t>
                      </w:r>
                      <w:r w:rsidR="004E37BC" w:rsidRPr="005C0A06">
                        <w:rPr>
                          <w:rFonts w:ascii="Klee Medium" w:eastAsia="Klee Medium" w:hAnsi="Klee Medium"/>
                          <w:color w:val="0000FF"/>
                          <w:sz w:val="17"/>
                          <w:szCs w:val="13"/>
                          <w:shd w:val="clear" w:color="auto" w:fill="FFFFFF"/>
                        </w:rPr>
                        <w:t>incre</w:t>
                      </w:r>
                      <w:r w:rsidR="0023709E" w:rsidRPr="005C0A06">
                        <w:rPr>
                          <w:rFonts w:ascii="Klee Medium" w:eastAsia="Klee Medium" w:hAnsi="Klee Medium"/>
                          <w:color w:val="0000FF"/>
                          <w:sz w:val="17"/>
                          <w:szCs w:val="13"/>
                          <w:shd w:val="clear" w:color="auto" w:fill="FFFFFF"/>
                        </w:rPr>
                        <w:t>asing housing demand.</w:t>
                      </w:r>
                    </w:p>
                    <w:p w14:paraId="6B930D85" w14:textId="37FE91E7" w:rsidR="004E37BC" w:rsidRPr="004E37BC" w:rsidRDefault="004E37BC" w:rsidP="004E37BC">
                      <w:pPr>
                        <w:spacing w:line="240" w:lineRule="auto"/>
                        <w:jc w:val="center"/>
                        <w:rPr>
                          <w:rFonts w:ascii="Klee Medium" w:eastAsia="Klee Medium" w:hAnsi="Klee Medium" w:cstheme="minorHAnsi"/>
                          <w:b/>
                          <w:color w:val="0432FF"/>
                          <w:sz w:val="13"/>
                          <w:szCs w:val="13"/>
                          <w:u w:val="single"/>
                          <w14:textOutline w14:w="0" w14:cap="flat" w14:cmpd="sng" w14:algn="ctr">
                            <w14:noFill/>
                            <w14:prstDash w14:val="solid"/>
                            <w14:round/>
                          </w14:textOutline>
                        </w:rPr>
                      </w:pPr>
                    </w:p>
                    <w:p w14:paraId="77B5746D" w14:textId="7EB4ACDE" w:rsidR="004E37BC" w:rsidRPr="00EB6672" w:rsidRDefault="004E37BC" w:rsidP="004E37BC">
                      <w:pPr>
                        <w:spacing w:line="240" w:lineRule="auto"/>
                        <w:jc w:val="center"/>
                        <w:rPr>
                          <w:rFonts w:ascii="Klee Medium" w:eastAsia="Klee Medium" w:hAnsi="Klee Medium" w:cstheme="minorHAnsi"/>
                          <w:b/>
                          <w:color w:val="0432FF"/>
                          <w:sz w:val="13"/>
                          <w:szCs w:val="13"/>
                          <w:u w:val="single"/>
                          <w14:textOutline w14:w="0" w14:cap="flat" w14:cmpd="sng" w14:algn="ctr">
                            <w14:noFill/>
                            <w14:prstDash w14:val="solid"/>
                            <w14:round/>
                          </w14:textOutline>
                        </w:rPr>
                      </w:pPr>
                    </w:p>
                    <w:p w14:paraId="2DD78638" w14:textId="77777777" w:rsidR="00B91474" w:rsidRPr="009B3717" w:rsidRDefault="00B91474"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285814F2" w14:textId="77777777" w:rsidR="00B91474" w:rsidRPr="009B3717" w:rsidRDefault="00B91474"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21DE9886" w14:textId="77777777" w:rsidR="00B91474" w:rsidRPr="009B3717" w:rsidRDefault="00B91474"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0A48E5F2" w14:textId="018E627A" w:rsidR="00B91474" w:rsidRPr="009B3717" w:rsidRDefault="00B91474" w:rsidP="00B91474">
                      <w:pPr>
                        <w:rPr>
                          <w:rFonts w:ascii="Klee Medium" w:eastAsia="Klee Medium" w:hAnsi="Klee Medium" w:cstheme="minorHAnsi"/>
                          <w:b/>
                          <w:color w:val="0432FF"/>
                          <w:sz w:val="15"/>
                          <w:szCs w:val="15"/>
                          <w:u w:val="single"/>
                          <w14:textOutline w14:w="0" w14:cap="flat" w14:cmpd="sng" w14:algn="ctr">
                            <w14:noFill/>
                            <w14:prstDash w14:val="solid"/>
                            <w14:round/>
                          </w14:textOutline>
                        </w:rPr>
                      </w:pPr>
                      <w:r w:rsidRPr="009B3717">
                        <w:rPr>
                          <w:rFonts w:ascii="Klee Medium" w:eastAsia="Klee Medium" w:hAnsi="Klee Medium" w:cstheme="minorHAnsi"/>
                          <w:b/>
                          <w:color w:val="0432FF"/>
                          <w:sz w:val="15"/>
                          <w:szCs w:val="15"/>
                          <w:u w:val="single"/>
                          <w14:textOutline w14:w="0" w14:cap="flat" w14:cmpd="sng" w14:algn="ctr">
                            <w14:noFill/>
                            <w14:prstDash w14:val="solid"/>
                            <w14:round/>
                          </w14:textOutline>
                        </w:rPr>
                        <w:t>:</w:t>
                      </w:r>
                    </w:p>
                    <w:p w14:paraId="4E648CE1" w14:textId="77777777" w:rsidR="00B91474" w:rsidRPr="009B3717" w:rsidRDefault="00B91474" w:rsidP="00B91474">
                      <w:pPr>
                        <w:rPr>
                          <w:rFonts w:ascii="Klee Medium" w:eastAsia="Klee Medium" w:hAnsi="Klee Medium" w:cstheme="minorHAnsi"/>
                          <w:b/>
                          <w:color w:val="0432FF"/>
                          <w:sz w:val="15"/>
                          <w:szCs w:val="15"/>
                          <w:u w:val="single"/>
                          <w14:textOutline w14:w="0" w14:cap="flat" w14:cmpd="sng" w14:algn="ctr">
                            <w14:noFill/>
                            <w14:prstDash w14:val="solid"/>
                            <w14:round/>
                          </w14:textOutline>
                        </w:rPr>
                      </w:pPr>
                    </w:p>
                    <w:p w14:paraId="32F8C523" w14:textId="363623AC" w:rsidR="009F1463" w:rsidRPr="009B3717" w:rsidRDefault="00F13E40" w:rsidP="00DB19C7">
                      <w:pPr>
                        <w:jc w:val="center"/>
                        <w:rPr>
                          <w:rFonts w:ascii="Klee Medium" w:eastAsia="Klee Medium" w:hAnsi="Klee Medium" w:cstheme="minorHAnsi"/>
                          <w:b/>
                          <w:color w:val="0432FF"/>
                          <w:sz w:val="15"/>
                          <w:szCs w:val="15"/>
                          <w:u w:val="single"/>
                          <w14:textOutline w14:w="0" w14:cap="flat" w14:cmpd="sng" w14:algn="ctr">
                            <w14:noFill/>
                            <w14:prstDash w14:val="solid"/>
                            <w14:round/>
                          </w14:textOutline>
                        </w:rPr>
                      </w:pPr>
                      <w:r w:rsidRPr="009B3717">
                        <w:rPr>
                          <w:rFonts w:ascii="Klee Medium" w:eastAsia="Klee Medium" w:hAnsi="Klee Medium" w:cstheme="minorHAnsi"/>
                          <w:bCs/>
                          <w:color w:val="0432FF"/>
                          <w:sz w:val="15"/>
                          <w:szCs w:val="15"/>
                          <w14:textOutline w14:w="0" w14:cap="flat" w14:cmpd="sng" w14:algn="ctr">
                            <w14:noFill/>
                            <w14:prstDash w14:val="solid"/>
                            <w14:round/>
                          </w14:textOutline>
                        </w:rPr>
                        <w:br/>
                      </w:r>
                    </w:p>
                    <w:p w14:paraId="0E196E22" w14:textId="39072AE7" w:rsidR="00985722" w:rsidRPr="009B3717" w:rsidRDefault="00985722" w:rsidP="00111836">
                      <w:pPr>
                        <w:jc w:val="center"/>
                        <w:rPr>
                          <w:rFonts w:ascii="Klee Medium" w:eastAsia="Klee Medium" w:hAnsi="Klee Medium" w:cs="Arial"/>
                          <w:b/>
                          <w:color w:val="0432FF"/>
                          <w:sz w:val="15"/>
                          <w:szCs w:val="15"/>
                          <w:u w:val="single"/>
                          <w14:textOutline w14:w="0" w14:cap="flat" w14:cmpd="sng" w14:algn="ctr">
                            <w14:noFill/>
                            <w14:prstDash w14:val="solid"/>
                            <w14:round/>
                          </w14:textOutline>
                        </w:rPr>
                      </w:pPr>
                    </w:p>
                  </w:txbxContent>
                </v:textbox>
                <w10:wrap anchorx="margin"/>
              </v:rect>
            </w:pict>
          </mc:Fallback>
        </mc:AlternateContent>
      </w:r>
      <w:r w:rsidR="00FB20C9" w:rsidRPr="00FB20C9">
        <w:rPr>
          <w:rFonts w:ascii="Times New Roman" w:eastAsia="Times New Roman" w:hAnsi="Times New Roman" w:cs="Times New Roman"/>
          <w:sz w:val="24"/>
          <w:szCs w:val="24"/>
          <w:lang w:eastAsia="en-GB"/>
        </w:rPr>
        <w:fldChar w:fldCharType="begin"/>
      </w:r>
      <w:r w:rsidR="00FB20C9" w:rsidRPr="00FB20C9">
        <w:rPr>
          <w:rFonts w:ascii="Times New Roman" w:eastAsia="Times New Roman" w:hAnsi="Times New Roman" w:cs="Times New Roman"/>
          <w:sz w:val="24"/>
          <w:szCs w:val="24"/>
          <w:lang w:eastAsia="en-GB"/>
        </w:rPr>
        <w:instrText xml:space="preserve"> INCLUDEPICTURE "http://schoolshistory.org.uk/topics/wp-content/uploads/2017/11/Hartmann_Maschinenhalle_1868_01-300x195.jpg" \* MERGEFORMATINET </w:instrText>
      </w:r>
      <w:r w:rsidR="00FB20C9" w:rsidRPr="00FB20C9">
        <w:rPr>
          <w:rFonts w:ascii="Times New Roman" w:eastAsia="Times New Roman" w:hAnsi="Times New Roman" w:cs="Times New Roman"/>
          <w:sz w:val="24"/>
          <w:szCs w:val="24"/>
          <w:lang w:eastAsia="en-GB"/>
        </w:rPr>
        <w:fldChar w:fldCharType="end"/>
      </w:r>
      <w:r w:rsidR="002F1FF8">
        <w:t xml:space="preserve"> </w:t>
      </w:r>
    </w:p>
    <w:sectPr w:rsidR="00BB3F5E" w:rsidRPr="00C95BB8" w:rsidSect="002C5ABF">
      <w:pgSz w:w="23820" w:h="16840"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ee Medium">
    <w:altName w:val="Yu Gothic"/>
    <w:charset w:val="80"/>
    <w:family w:val="roman"/>
    <w:pitch w:val="variable"/>
    <w:sig w:usb0="00000283" w:usb1="2AC71C11" w:usb2="00000012" w:usb3="00000000" w:csb0="00020005"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C4039"/>
    <w:multiLevelType w:val="multilevel"/>
    <w:tmpl w:val="2F64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40087"/>
    <w:multiLevelType w:val="hybridMultilevel"/>
    <w:tmpl w:val="D3EA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F5045"/>
    <w:multiLevelType w:val="multilevel"/>
    <w:tmpl w:val="6592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33417F"/>
    <w:multiLevelType w:val="multilevel"/>
    <w:tmpl w:val="D060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C643C7"/>
    <w:multiLevelType w:val="multilevel"/>
    <w:tmpl w:val="DB6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FA10CA"/>
    <w:multiLevelType w:val="hybridMultilevel"/>
    <w:tmpl w:val="93B2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024B4"/>
    <w:multiLevelType w:val="multilevel"/>
    <w:tmpl w:val="A9AC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159EA"/>
    <w:multiLevelType w:val="multilevel"/>
    <w:tmpl w:val="3AE0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B8526B"/>
    <w:multiLevelType w:val="hybridMultilevel"/>
    <w:tmpl w:val="B3AC4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C73EE"/>
    <w:multiLevelType w:val="hybridMultilevel"/>
    <w:tmpl w:val="72E8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61925"/>
    <w:multiLevelType w:val="hybridMultilevel"/>
    <w:tmpl w:val="BB68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C46979"/>
    <w:multiLevelType w:val="hybridMultilevel"/>
    <w:tmpl w:val="381E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02E56"/>
    <w:multiLevelType w:val="multilevel"/>
    <w:tmpl w:val="8B86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38509D"/>
    <w:multiLevelType w:val="multilevel"/>
    <w:tmpl w:val="BFA82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AB7D27"/>
    <w:multiLevelType w:val="hybridMultilevel"/>
    <w:tmpl w:val="1A3E2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24473"/>
    <w:multiLevelType w:val="hybridMultilevel"/>
    <w:tmpl w:val="556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916CD"/>
    <w:multiLevelType w:val="hybridMultilevel"/>
    <w:tmpl w:val="3A1CA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683891"/>
    <w:multiLevelType w:val="hybridMultilevel"/>
    <w:tmpl w:val="A37A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230669"/>
    <w:multiLevelType w:val="hybridMultilevel"/>
    <w:tmpl w:val="08621C12"/>
    <w:lvl w:ilvl="0" w:tplc="79C0301C">
      <w:numFmt w:val="bullet"/>
      <w:lvlText w:val="-"/>
      <w:lvlJc w:val="left"/>
      <w:pPr>
        <w:ind w:left="720" w:hanging="360"/>
      </w:pPr>
      <w:rPr>
        <w:rFonts w:ascii="Klee Medium" w:eastAsia="Klee Medium" w:hAnsi="Klee Medium" w:cstheme="majorHAns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B62583"/>
    <w:multiLevelType w:val="multilevel"/>
    <w:tmpl w:val="A9C2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C918B2"/>
    <w:multiLevelType w:val="hybridMultilevel"/>
    <w:tmpl w:val="2C2C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F397B"/>
    <w:multiLevelType w:val="multilevel"/>
    <w:tmpl w:val="CD722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156DF2"/>
    <w:multiLevelType w:val="hybridMultilevel"/>
    <w:tmpl w:val="3D22C3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C561727"/>
    <w:multiLevelType w:val="multilevel"/>
    <w:tmpl w:val="F454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5D267D"/>
    <w:multiLevelType w:val="hybridMultilevel"/>
    <w:tmpl w:val="30D00FDC"/>
    <w:lvl w:ilvl="0" w:tplc="CECE468E">
      <w:numFmt w:val="bullet"/>
      <w:lvlText w:val="-"/>
      <w:lvlJc w:val="left"/>
      <w:pPr>
        <w:ind w:left="720" w:hanging="360"/>
      </w:pPr>
      <w:rPr>
        <w:rFonts w:ascii="Klee Medium" w:eastAsia="Klee Medium" w:hAnsi="Klee Medium" w:cstheme="majorHAns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227D61"/>
    <w:multiLevelType w:val="hybridMultilevel"/>
    <w:tmpl w:val="6936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32F68"/>
    <w:multiLevelType w:val="hybridMultilevel"/>
    <w:tmpl w:val="D29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DD66EE"/>
    <w:multiLevelType w:val="hybridMultilevel"/>
    <w:tmpl w:val="2A9642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F182F5F"/>
    <w:multiLevelType w:val="hybridMultilevel"/>
    <w:tmpl w:val="50648AFC"/>
    <w:lvl w:ilvl="0" w:tplc="7F963C3C">
      <w:start w:val="10"/>
      <w:numFmt w:val="bullet"/>
      <w:lvlText w:val="•"/>
      <w:lvlJc w:val="left"/>
      <w:pPr>
        <w:ind w:left="1080" w:hanging="720"/>
      </w:pPr>
      <w:rPr>
        <w:rFonts w:ascii="Klee Medium" w:eastAsia="Klee Medium" w:hAnsi="Klee Medium" w:cstheme="minorHAnsi" w:hint="eastAsia"/>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7470CE"/>
    <w:multiLevelType w:val="hybridMultilevel"/>
    <w:tmpl w:val="69229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B629358">
      <w:numFmt w:val="bullet"/>
      <w:lvlText w:val="•"/>
      <w:lvlJc w:val="left"/>
      <w:pPr>
        <w:ind w:left="2160" w:hanging="360"/>
      </w:pPr>
      <w:rPr>
        <w:rFonts w:ascii="Klee Medium" w:eastAsia="Klee Medium" w:hAnsi="Klee Medium" w:cs="Times New Roman" w:hint="eastAsia"/>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658C6"/>
    <w:multiLevelType w:val="hybridMultilevel"/>
    <w:tmpl w:val="C6C8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24B70"/>
    <w:multiLevelType w:val="hybridMultilevel"/>
    <w:tmpl w:val="7FFA1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FE54621"/>
    <w:multiLevelType w:val="hybridMultilevel"/>
    <w:tmpl w:val="3670D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1"/>
  </w:num>
  <w:num w:numId="4">
    <w:abstractNumId w:val="9"/>
  </w:num>
  <w:num w:numId="5">
    <w:abstractNumId w:val="4"/>
  </w:num>
  <w:num w:numId="6">
    <w:abstractNumId w:val="20"/>
  </w:num>
  <w:num w:numId="7">
    <w:abstractNumId w:val="14"/>
  </w:num>
  <w:num w:numId="8">
    <w:abstractNumId w:val="8"/>
  </w:num>
  <w:num w:numId="9">
    <w:abstractNumId w:val="6"/>
  </w:num>
  <w:num w:numId="10">
    <w:abstractNumId w:val="21"/>
  </w:num>
  <w:num w:numId="11">
    <w:abstractNumId w:val="13"/>
  </w:num>
  <w:num w:numId="12">
    <w:abstractNumId w:val="3"/>
  </w:num>
  <w:num w:numId="13">
    <w:abstractNumId w:val="19"/>
  </w:num>
  <w:num w:numId="14">
    <w:abstractNumId w:val="32"/>
  </w:num>
  <w:num w:numId="15">
    <w:abstractNumId w:val="12"/>
  </w:num>
  <w:num w:numId="16">
    <w:abstractNumId w:val="0"/>
  </w:num>
  <w:num w:numId="17">
    <w:abstractNumId w:val="7"/>
  </w:num>
  <w:num w:numId="18">
    <w:abstractNumId w:val="18"/>
  </w:num>
  <w:num w:numId="19">
    <w:abstractNumId w:val="24"/>
  </w:num>
  <w:num w:numId="20">
    <w:abstractNumId w:val="10"/>
  </w:num>
  <w:num w:numId="21">
    <w:abstractNumId w:val="16"/>
  </w:num>
  <w:num w:numId="22">
    <w:abstractNumId w:val="30"/>
  </w:num>
  <w:num w:numId="23">
    <w:abstractNumId w:val="28"/>
  </w:num>
  <w:num w:numId="24">
    <w:abstractNumId w:val="23"/>
  </w:num>
  <w:num w:numId="25">
    <w:abstractNumId w:val="2"/>
  </w:num>
  <w:num w:numId="26">
    <w:abstractNumId w:val="5"/>
  </w:num>
  <w:num w:numId="27">
    <w:abstractNumId w:val="11"/>
  </w:num>
  <w:num w:numId="28">
    <w:abstractNumId w:val="31"/>
  </w:num>
  <w:num w:numId="29">
    <w:abstractNumId w:val="15"/>
  </w:num>
  <w:num w:numId="30">
    <w:abstractNumId w:val="22"/>
  </w:num>
  <w:num w:numId="31">
    <w:abstractNumId w:val="25"/>
  </w:num>
  <w:num w:numId="32">
    <w:abstractNumId w:val="2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217"/>
    <w:rsid w:val="00006887"/>
    <w:rsid w:val="0001009F"/>
    <w:rsid w:val="00011229"/>
    <w:rsid w:val="00015697"/>
    <w:rsid w:val="00020AC2"/>
    <w:rsid w:val="00027CBD"/>
    <w:rsid w:val="000364DB"/>
    <w:rsid w:val="00050408"/>
    <w:rsid w:val="00050412"/>
    <w:rsid w:val="000567B2"/>
    <w:rsid w:val="00065A45"/>
    <w:rsid w:val="00067217"/>
    <w:rsid w:val="0007234B"/>
    <w:rsid w:val="00076AE7"/>
    <w:rsid w:val="00080971"/>
    <w:rsid w:val="000811FA"/>
    <w:rsid w:val="000830A6"/>
    <w:rsid w:val="00086241"/>
    <w:rsid w:val="00097D52"/>
    <w:rsid w:val="000A4E99"/>
    <w:rsid w:val="000A79B4"/>
    <w:rsid w:val="000A7EC4"/>
    <w:rsid w:val="000B1396"/>
    <w:rsid w:val="000B3531"/>
    <w:rsid w:val="000C3B2C"/>
    <w:rsid w:val="000D1EAF"/>
    <w:rsid w:val="000D74A7"/>
    <w:rsid w:val="000D7783"/>
    <w:rsid w:val="000E1394"/>
    <w:rsid w:val="000E1F7D"/>
    <w:rsid w:val="000E2430"/>
    <w:rsid w:val="000E3579"/>
    <w:rsid w:val="000E62F1"/>
    <w:rsid w:val="000F04D6"/>
    <w:rsid w:val="000F07B8"/>
    <w:rsid w:val="000F53CA"/>
    <w:rsid w:val="0010693A"/>
    <w:rsid w:val="00111836"/>
    <w:rsid w:val="001166F4"/>
    <w:rsid w:val="00125156"/>
    <w:rsid w:val="001275A1"/>
    <w:rsid w:val="00135FC5"/>
    <w:rsid w:val="00141707"/>
    <w:rsid w:val="001469D3"/>
    <w:rsid w:val="00146B23"/>
    <w:rsid w:val="00146D56"/>
    <w:rsid w:val="00147538"/>
    <w:rsid w:val="00151ADA"/>
    <w:rsid w:val="00151D34"/>
    <w:rsid w:val="0015235F"/>
    <w:rsid w:val="0015550D"/>
    <w:rsid w:val="0016714D"/>
    <w:rsid w:val="001675F8"/>
    <w:rsid w:val="00180295"/>
    <w:rsid w:val="00184164"/>
    <w:rsid w:val="00186E09"/>
    <w:rsid w:val="00196EF5"/>
    <w:rsid w:val="001A1A60"/>
    <w:rsid w:val="001B2AE9"/>
    <w:rsid w:val="001C15E5"/>
    <w:rsid w:val="001C481E"/>
    <w:rsid w:val="001C595B"/>
    <w:rsid w:val="001C5AB7"/>
    <w:rsid w:val="001D2CD4"/>
    <w:rsid w:val="001D4FF1"/>
    <w:rsid w:val="001E1ADC"/>
    <w:rsid w:val="001E1C60"/>
    <w:rsid w:val="001E2530"/>
    <w:rsid w:val="001E32AE"/>
    <w:rsid w:val="001E712F"/>
    <w:rsid w:val="001F0425"/>
    <w:rsid w:val="001F0F68"/>
    <w:rsid w:val="001F37A6"/>
    <w:rsid w:val="00201A02"/>
    <w:rsid w:val="002141B3"/>
    <w:rsid w:val="002169BA"/>
    <w:rsid w:val="00220A10"/>
    <w:rsid w:val="002212D2"/>
    <w:rsid w:val="002279A2"/>
    <w:rsid w:val="00231230"/>
    <w:rsid w:val="0023256B"/>
    <w:rsid w:val="00235382"/>
    <w:rsid w:val="0023709E"/>
    <w:rsid w:val="0023781A"/>
    <w:rsid w:val="00245E23"/>
    <w:rsid w:val="00251435"/>
    <w:rsid w:val="00254B6D"/>
    <w:rsid w:val="00255DA5"/>
    <w:rsid w:val="002627E1"/>
    <w:rsid w:val="0026340D"/>
    <w:rsid w:val="00271D4D"/>
    <w:rsid w:val="002722CC"/>
    <w:rsid w:val="002759C7"/>
    <w:rsid w:val="0027695A"/>
    <w:rsid w:val="002779EE"/>
    <w:rsid w:val="002839B7"/>
    <w:rsid w:val="00285C6C"/>
    <w:rsid w:val="002867A0"/>
    <w:rsid w:val="00286804"/>
    <w:rsid w:val="002931BF"/>
    <w:rsid w:val="00295A65"/>
    <w:rsid w:val="00297784"/>
    <w:rsid w:val="002A4001"/>
    <w:rsid w:val="002A4EB6"/>
    <w:rsid w:val="002C3749"/>
    <w:rsid w:val="002C5ABF"/>
    <w:rsid w:val="002D2707"/>
    <w:rsid w:val="002D2A6E"/>
    <w:rsid w:val="002D4B39"/>
    <w:rsid w:val="002E2371"/>
    <w:rsid w:val="002E799C"/>
    <w:rsid w:val="002F1AB5"/>
    <w:rsid w:val="002F1FF8"/>
    <w:rsid w:val="0031169C"/>
    <w:rsid w:val="00311745"/>
    <w:rsid w:val="003138E1"/>
    <w:rsid w:val="00314942"/>
    <w:rsid w:val="00323AFD"/>
    <w:rsid w:val="00341C5E"/>
    <w:rsid w:val="00344032"/>
    <w:rsid w:val="00344CF3"/>
    <w:rsid w:val="00353375"/>
    <w:rsid w:val="0036099B"/>
    <w:rsid w:val="00372B4C"/>
    <w:rsid w:val="003763CB"/>
    <w:rsid w:val="00381C27"/>
    <w:rsid w:val="0038236E"/>
    <w:rsid w:val="00385956"/>
    <w:rsid w:val="003A6A19"/>
    <w:rsid w:val="003B27A7"/>
    <w:rsid w:val="003B27F0"/>
    <w:rsid w:val="003B3ECB"/>
    <w:rsid w:val="003B52E3"/>
    <w:rsid w:val="003C250C"/>
    <w:rsid w:val="003C4A2B"/>
    <w:rsid w:val="003C57EE"/>
    <w:rsid w:val="003D46DE"/>
    <w:rsid w:val="003E0135"/>
    <w:rsid w:val="003F665A"/>
    <w:rsid w:val="003F68E6"/>
    <w:rsid w:val="003F6E84"/>
    <w:rsid w:val="00412BF0"/>
    <w:rsid w:val="00413981"/>
    <w:rsid w:val="00417588"/>
    <w:rsid w:val="00427260"/>
    <w:rsid w:val="00445595"/>
    <w:rsid w:val="00451141"/>
    <w:rsid w:val="004517FF"/>
    <w:rsid w:val="00452B15"/>
    <w:rsid w:val="00454F46"/>
    <w:rsid w:val="004613D5"/>
    <w:rsid w:val="004616D9"/>
    <w:rsid w:val="0046546A"/>
    <w:rsid w:val="004752A8"/>
    <w:rsid w:val="0048087F"/>
    <w:rsid w:val="004812F9"/>
    <w:rsid w:val="004941D6"/>
    <w:rsid w:val="00495E04"/>
    <w:rsid w:val="00497538"/>
    <w:rsid w:val="004977E6"/>
    <w:rsid w:val="004A7359"/>
    <w:rsid w:val="004B015C"/>
    <w:rsid w:val="004B3DB5"/>
    <w:rsid w:val="004B65DC"/>
    <w:rsid w:val="004B68F6"/>
    <w:rsid w:val="004C191F"/>
    <w:rsid w:val="004C48F6"/>
    <w:rsid w:val="004C68AB"/>
    <w:rsid w:val="004D045E"/>
    <w:rsid w:val="004D3122"/>
    <w:rsid w:val="004D55FF"/>
    <w:rsid w:val="004D5643"/>
    <w:rsid w:val="004D7578"/>
    <w:rsid w:val="004D7817"/>
    <w:rsid w:val="004D790A"/>
    <w:rsid w:val="004E37BC"/>
    <w:rsid w:val="004E38B8"/>
    <w:rsid w:val="004E3D41"/>
    <w:rsid w:val="004E6FB0"/>
    <w:rsid w:val="004E70AC"/>
    <w:rsid w:val="004F2471"/>
    <w:rsid w:val="005000A6"/>
    <w:rsid w:val="00501D06"/>
    <w:rsid w:val="005056EB"/>
    <w:rsid w:val="00505AC2"/>
    <w:rsid w:val="00511317"/>
    <w:rsid w:val="00521BCE"/>
    <w:rsid w:val="00530CA0"/>
    <w:rsid w:val="005320AC"/>
    <w:rsid w:val="00536C44"/>
    <w:rsid w:val="00537BD8"/>
    <w:rsid w:val="00537D9E"/>
    <w:rsid w:val="005449A0"/>
    <w:rsid w:val="00545C7C"/>
    <w:rsid w:val="00547174"/>
    <w:rsid w:val="005503F0"/>
    <w:rsid w:val="00561847"/>
    <w:rsid w:val="005650E8"/>
    <w:rsid w:val="005669B9"/>
    <w:rsid w:val="00566B8C"/>
    <w:rsid w:val="00567DAD"/>
    <w:rsid w:val="00571EB5"/>
    <w:rsid w:val="0057463E"/>
    <w:rsid w:val="0057679F"/>
    <w:rsid w:val="00592EBB"/>
    <w:rsid w:val="00594BB2"/>
    <w:rsid w:val="005966C1"/>
    <w:rsid w:val="005A33E5"/>
    <w:rsid w:val="005A3548"/>
    <w:rsid w:val="005B0635"/>
    <w:rsid w:val="005B06A8"/>
    <w:rsid w:val="005C0A06"/>
    <w:rsid w:val="005C557E"/>
    <w:rsid w:val="005C6C96"/>
    <w:rsid w:val="005C74A1"/>
    <w:rsid w:val="005D17B3"/>
    <w:rsid w:val="005D50E6"/>
    <w:rsid w:val="005D6E2F"/>
    <w:rsid w:val="005E300C"/>
    <w:rsid w:val="005E30FC"/>
    <w:rsid w:val="005E79F2"/>
    <w:rsid w:val="0061128F"/>
    <w:rsid w:val="00621939"/>
    <w:rsid w:val="00621B87"/>
    <w:rsid w:val="00624D94"/>
    <w:rsid w:val="006303C3"/>
    <w:rsid w:val="006337E0"/>
    <w:rsid w:val="006371CC"/>
    <w:rsid w:val="006376AA"/>
    <w:rsid w:val="00640425"/>
    <w:rsid w:val="006426C0"/>
    <w:rsid w:val="00647207"/>
    <w:rsid w:val="00653650"/>
    <w:rsid w:val="00654640"/>
    <w:rsid w:val="00656200"/>
    <w:rsid w:val="00657909"/>
    <w:rsid w:val="00663EBE"/>
    <w:rsid w:val="00670334"/>
    <w:rsid w:val="006728F2"/>
    <w:rsid w:val="006826D9"/>
    <w:rsid w:val="0068290A"/>
    <w:rsid w:val="0069694B"/>
    <w:rsid w:val="006A397C"/>
    <w:rsid w:val="006B22E6"/>
    <w:rsid w:val="006B2764"/>
    <w:rsid w:val="006C0221"/>
    <w:rsid w:val="006C06F8"/>
    <w:rsid w:val="006C1008"/>
    <w:rsid w:val="006C1BFB"/>
    <w:rsid w:val="006C5613"/>
    <w:rsid w:val="006D2C32"/>
    <w:rsid w:val="006E32DD"/>
    <w:rsid w:val="006F4BE2"/>
    <w:rsid w:val="00701CDA"/>
    <w:rsid w:val="0072218F"/>
    <w:rsid w:val="0072590D"/>
    <w:rsid w:val="0073479B"/>
    <w:rsid w:val="007406B4"/>
    <w:rsid w:val="0074391F"/>
    <w:rsid w:val="00744E93"/>
    <w:rsid w:val="00754D6A"/>
    <w:rsid w:val="00756B21"/>
    <w:rsid w:val="00761317"/>
    <w:rsid w:val="007712E8"/>
    <w:rsid w:val="00772880"/>
    <w:rsid w:val="00774C36"/>
    <w:rsid w:val="007767E0"/>
    <w:rsid w:val="00777ADA"/>
    <w:rsid w:val="00785953"/>
    <w:rsid w:val="00792B31"/>
    <w:rsid w:val="00794C84"/>
    <w:rsid w:val="007A33E1"/>
    <w:rsid w:val="007A5600"/>
    <w:rsid w:val="007B1D11"/>
    <w:rsid w:val="007B443D"/>
    <w:rsid w:val="007B5E9A"/>
    <w:rsid w:val="007B72A8"/>
    <w:rsid w:val="007C321D"/>
    <w:rsid w:val="007C5F44"/>
    <w:rsid w:val="007C723D"/>
    <w:rsid w:val="007C7771"/>
    <w:rsid w:val="007D04DB"/>
    <w:rsid w:val="007E1693"/>
    <w:rsid w:val="007E35C9"/>
    <w:rsid w:val="007E7E36"/>
    <w:rsid w:val="007F0C3D"/>
    <w:rsid w:val="00800BD5"/>
    <w:rsid w:val="008063FF"/>
    <w:rsid w:val="00806FCB"/>
    <w:rsid w:val="00815FA5"/>
    <w:rsid w:val="00817141"/>
    <w:rsid w:val="008179B2"/>
    <w:rsid w:val="00823F88"/>
    <w:rsid w:val="00827C8D"/>
    <w:rsid w:val="00831970"/>
    <w:rsid w:val="00833938"/>
    <w:rsid w:val="008358E6"/>
    <w:rsid w:val="00836B9B"/>
    <w:rsid w:val="0084603D"/>
    <w:rsid w:val="00856772"/>
    <w:rsid w:val="008616A9"/>
    <w:rsid w:val="00862586"/>
    <w:rsid w:val="00863414"/>
    <w:rsid w:val="00870855"/>
    <w:rsid w:val="008812C0"/>
    <w:rsid w:val="00895324"/>
    <w:rsid w:val="008A0ABF"/>
    <w:rsid w:val="008B4E62"/>
    <w:rsid w:val="008B5171"/>
    <w:rsid w:val="008D04D4"/>
    <w:rsid w:val="008D7C1F"/>
    <w:rsid w:val="008F0285"/>
    <w:rsid w:val="008F37CC"/>
    <w:rsid w:val="0091705D"/>
    <w:rsid w:val="0092161A"/>
    <w:rsid w:val="00923B9C"/>
    <w:rsid w:val="00926CFC"/>
    <w:rsid w:val="00934BC4"/>
    <w:rsid w:val="0094383C"/>
    <w:rsid w:val="00944AFF"/>
    <w:rsid w:val="00945F2D"/>
    <w:rsid w:val="00953618"/>
    <w:rsid w:val="00953E4F"/>
    <w:rsid w:val="00954011"/>
    <w:rsid w:val="00954304"/>
    <w:rsid w:val="0095490E"/>
    <w:rsid w:val="00965CA2"/>
    <w:rsid w:val="00966D5E"/>
    <w:rsid w:val="0096778D"/>
    <w:rsid w:val="00974619"/>
    <w:rsid w:val="00983681"/>
    <w:rsid w:val="00985722"/>
    <w:rsid w:val="00985A05"/>
    <w:rsid w:val="00996EA9"/>
    <w:rsid w:val="009A6ADE"/>
    <w:rsid w:val="009B2453"/>
    <w:rsid w:val="009B3717"/>
    <w:rsid w:val="009B68D6"/>
    <w:rsid w:val="009C07EF"/>
    <w:rsid w:val="009C196E"/>
    <w:rsid w:val="009C57DC"/>
    <w:rsid w:val="009C7728"/>
    <w:rsid w:val="009D0738"/>
    <w:rsid w:val="009D27FD"/>
    <w:rsid w:val="009D2F41"/>
    <w:rsid w:val="009D7DB9"/>
    <w:rsid w:val="009E05EB"/>
    <w:rsid w:val="009F066A"/>
    <w:rsid w:val="009F1463"/>
    <w:rsid w:val="009F3093"/>
    <w:rsid w:val="00A00FA8"/>
    <w:rsid w:val="00A02E08"/>
    <w:rsid w:val="00A03F5B"/>
    <w:rsid w:val="00A10CA5"/>
    <w:rsid w:val="00A14C6D"/>
    <w:rsid w:val="00A15906"/>
    <w:rsid w:val="00A233E1"/>
    <w:rsid w:val="00A235F1"/>
    <w:rsid w:val="00A247B5"/>
    <w:rsid w:val="00A2744F"/>
    <w:rsid w:val="00A3577D"/>
    <w:rsid w:val="00A36CF7"/>
    <w:rsid w:val="00A416BF"/>
    <w:rsid w:val="00A434A8"/>
    <w:rsid w:val="00A55094"/>
    <w:rsid w:val="00A77089"/>
    <w:rsid w:val="00A83E54"/>
    <w:rsid w:val="00A97DCF"/>
    <w:rsid w:val="00AA0AD8"/>
    <w:rsid w:val="00AA5B6A"/>
    <w:rsid w:val="00AB2B93"/>
    <w:rsid w:val="00AC0A16"/>
    <w:rsid w:val="00AC58C3"/>
    <w:rsid w:val="00AD0D19"/>
    <w:rsid w:val="00AD315F"/>
    <w:rsid w:val="00AD597B"/>
    <w:rsid w:val="00AE0E2B"/>
    <w:rsid w:val="00AE1458"/>
    <w:rsid w:val="00AE72C9"/>
    <w:rsid w:val="00AE7DC8"/>
    <w:rsid w:val="00AF3598"/>
    <w:rsid w:val="00AF726F"/>
    <w:rsid w:val="00B005E1"/>
    <w:rsid w:val="00B0221F"/>
    <w:rsid w:val="00B02CDE"/>
    <w:rsid w:val="00B03A03"/>
    <w:rsid w:val="00B20891"/>
    <w:rsid w:val="00B2463D"/>
    <w:rsid w:val="00B24D96"/>
    <w:rsid w:val="00B35370"/>
    <w:rsid w:val="00B37D6E"/>
    <w:rsid w:val="00B531B6"/>
    <w:rsid w:val="00B65093"/>
    <w:rsid w:val="00B6562E"/>
    <w:rsid w:val="00B6634B"/>
    <w:rsid w:val="00B67B63"/>
    <w:rsid w:val="00B67CAF"/>
    <w:rsid w:val="00B70EA6"/>
    <w:rsid w:val="00B74F90"/>
    <w:rsid w:val="00B774EE"/>
    <w:rsid w:val="00B8333F"/>
    <w:rsid w:val="00B87AE1"/>
    <w:rsid w:val="00B909BE"/>
    <w:rsid w:val="00B91474"/>
    <w:rsid w:val="00BB3F5E"/>
    <w:rsid w:val="00BB4673"/>
    <w:rsid w:val="00BB48E9"/>
    <w:rsid w:val="00BC3BD5"/>
    <w:rsid w:val="00BC4238"/>
    <w:rsid w:val="00BD091C"/>
    <w:rsid w:val="00BD1460"/>
    <w:rsid w:val="00BD235E"/>
    <w:rsid w:val="00BD376F"/>
    <w:rsid w:val="00BE06A0"/>
    <w:rsid w:val="00BE26CA"/>
    <w:rsid w:val="00C0553C"/>
    <w:rsid w:val="00C10A35"/>
    <w:rsid w:val="00C11E7B"/>
    <w:rsid w:val="00C136CA"/>
    <w:rsid w:val="00C137D0"/>
    <w:rsid w:val="00C21F47"/>
    <w:rsid w:val="00C24A2E"/>
    <w:rsid w:val="00C3157A"/>
    <w:rsid w:val="00C32B5C"/>
    <w:rsid w:val="00C414A6"/>
    <w:rsid w:val="00C4519C"/>
    <w:rsid w:val="00C5301D"/>
    <w:rsid w:val="00C531F6"/>
    <w:rsid w:val="00C54226"/>
    <w:rsid w:val="00C55861"/>
    <w:rsid w:val="00C6295A"/>
    <w:rsid w:val="00C6488D"/>
    <w:rsid w:val="00C64A49"/>
    <w:rsid w:val="00C6558B"/>
    <w:rsid w:val="00C667B0"/>
    <w:rsid w:val="00C6740E"/>
    <w:rsid w:val="00C7155B"/>
    <w:rsid w:val="00C745FD"/>
    <w:rsid w:val="00C762A7"/>
    <w:rsid w:val="00C7748D"/>
    <w:rsid w:val="00C839CF"/>
    <w:rsid w:val="00C842FE"/>
    <w:rsid w:val="00C86211"/>
    <w:rsid w:val="00C87B7E"/>
    <w:rsid w:val="00C90FA0"/>
    <w:rsid w:val="00C95BB8"/>
    <w:rsid w:val="00C96C93"/>
    <w:rsid w:val="00C9767B"/>
    <w:rsid w:val="00CA0DA6"/>
    <w:rsid w:val="00CA37A9"/>
    <w:rsid w:val="00CB2218"/>
    <w:rsid w:val="00CD57B6"/>
    <w:rsid w:val="00CD71C6"/>
    <w:rsid w:val="00CE7580"/>
    <w:rsid w:val="00CF4309"/>
    <w:rsid w:val="00CF5376"/>
    <w:rsid w:val="00D159CD"/>
    <w:rsid w:val="00D21B58"/>
    <w:rsid w:val="00D256AA"/>
    <w:rsid w:val="00D26E80"/>
    <w:rsid w:val="00D34F82"/>
    <w:rsid w:val="00D41C66"/>
    <w:rsid w:val="00D4359F"/>
    <w:rsid w:val="00D61CDF"/>
    <w:rsid w:val="00D65F10"/>
    <w:rsid w:val="00D70625"/>
    <w:rsid w:val="00D72475"/>
    <w:rsid w:val="00D73907"/>
    <w:rsid w:val="00D77322"/>
    <w:rsid w:val="00D82FF2"/>
    <w:rsid w:val="00D838EA"/>
    <w:rsid w:val="00D83DC9"/>
    <w:rsid w:val="00D909BF"/>
    <w:rsid w:val="00D92941"/>
    <w:rsid w:val="00DA15B5"/>
    <w:rsid w:val="00DA27A5"/>
    <w:rsid w:val="00DA5C2E"/>
    <w:rsid w:val="00DB19C7"/>
    <w:rsid w:val="00DB4CE5"/>
    <w:rsid w:val="00DB4E90"/>
    <w:rsid w:val="00DB71A2"/>
    <w:rsid w:val="00DC07F9"/>
    <w:rsid w:val="00DC1E16"/>
    <w:rsid w:val="00DC1FAE"/>
    <w:rsid w:val="00DC2828"/>
    <w:rsid w:val="00DC2FC5"/>
    <w:rsid w:val="00DC5A70"/>
    <w:rsid w:val="00DC6726"/>
    <w:rsid w:val="00DC75F6"/>
    <w:rsid w:val="00DD184B"/>
    <w:rsid w:val="00DD27D2"/>
    <w:rsid w:val="00DD2BA5"/>
    <w:rsid w:val="00DD30FF"/>
    <w:rsid w:val="00DD5AB0"/>
    <w:rsid w:val="00DE179A"/>
    <w:rsid w:val="00DE23EA"/>
    <w:rsid w:val="00DE66F6"/>
    <w:rsid w:val="00DF08A6"/>
    <w:rsid w:val="00DF3628"/>
    <w:rsid w:val="00E1115C"/>
    <w:rsid w:val="00E11B33"/>
    <w:rsid w:val="00E11E59"/>
    <w:rsid w:val="00E2216D"/>
    <w:rsid w:val="00E227D4"/>
    <w:rsid w:val="00E24D7D"/>
    <w:rsid w:val="00E3010B"/>
    <w:rsid w:val="00E30BC4"/>
    <w:rsid w:val="00E31FFB"/>
    <w:rsid w:val="00E373A9"/>
    <w:rsid w:val="00E4042B"/>
    <w:rsid w:val="00E473BE"/>
    <w:rsid w:val="00E479E8"/>
    <w:rsid w:val="00E502D6"/>
    <w:rsid w:val="00E55D91"/>
    <w:rsid w:val="00E61CAF"/>
    <w:rsid w:val="00E724BC"/>
    <w:rsid w:val="00E77CB5"/>
    <w:rsid w:val="00E84138"/>
    <w:rsid w:val="00E84A65"/>
    <w:rsid w:val="00E8735E"/>
    <w:rsid w:val="00E91A4A"/>
    <w:rsid w:val="00EA0C20"/>
    <w:rsid w:val="00EA5E49"/>
    <w:rsid w:val="00EB6672"/>
    <w:rsid w:val="00EB6C24"/>
    <w:rsid w:val="00EB7E86"/>
    <w:rsid w:val="00EE0221"/>
    <w:rsid w:val="00EE1807"/>
    <w:rsid w:val="00EF2C2C"/>
    <w:rsid w:val="00EF60CD"/>
    <w:rsid w:val="00F00C44"/>
    <w:rsid w:val="00F041BF"/>
    <w:rsid w:val="00F07D8D"/>
    <w:rsid w:val="00F13E40"/>
    <w:rsid w:val="00F2128C"/>
    <w:rsid w:val="00F22F9F"/>
    <w:rsid w:val="00F41253"/>
    <w:rsid w:val="00F4180C"/>
    <w:rsid w:val="00F442D2"/>
    <w:rsid w:val="00F44B41"/>
    <w:rsid w:val="00F46818"/>
    <w:rsid w:val="00F53F2F"/>
    <w:rsid w:val="00F573C3"/>
    <w:rsid w:val="00F62B5B"/>
    <w:rsid w:val="00F650DE"/>
    <w:rsid w:val="00F660B5"/>
    <w:rsid w:val="00F71805"/>
    <w:rsid w:val="00F73E73"/>
    <w:rsid w:val="00F73FB2"/>
    <w:rsid w:val="00F76474"/>
    <w:rsid w:val="00F7647D"/>
    <w:rsid w:val="00F8157F"/>
    <w:rsid w:val="00F84BBB"/>
    <w:rsid w:val="00F9316A"/>
    <w:rsid w:val="00F932D6"/>
    <w:rsid w:val="00FA08F9"/>
    <w:rsid w:val="00FA1403"/>
    <w:rsid w:val="00FA6733"/>
    <w:rsid w:val="00FB0C59"/>
    <w:rsid w:val="00FB110A"/>
    <w:rsid w:val="00FB20C9"/>
    <w:rsid w:val="00FB66C6"/>
    <w:rsid w:val="00FC07A0"/>
    <w:rsid w:val="00FC2122"/>
    <w:rsid w:val="00FC3B1F"/>
    <w:rsid w:val="00FD239F"/>
    <w:rsid w:val="00FD47C0"/>
    <w:rsid w:val="00FD5F66"/>
    <w:rsid w:val="00FD75E1"/>
    <w:rsid w:val="00FE561E"/>
    <w:rsid w:val="00FE6D6C"/>
    <w:rsid w:val="00FF359D"/>
    <w:rsid w:val="00FF52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2D9A95"/>
  <w15:docId w15:val="{7EC04B7C-F54B-4132-A2E4-B2FABDEE2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9B2"/>
    <w:rPr>
      <w:rFonts w:eastAsiaTheme="minorEastAsia"/>
    </w:rPr>
  </w:style>
  <w:style w:type="paragraph" w:styleId="Heading1">
    <w:name w:val="heading 1"/>
    <w:basedOn w:val="Normal"/>
    <w:next w:val="Normal"/>
    <w:link w:val="Heading1Char"/>
    <w:uiPriority w:val="9"/>
    <w:qFormat/>
    <w:rsid w:val="00966D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6A0"/>
    <w:pPr>
      <w:ind w:left="720"/>
      <w:contextualSpacing/>
    </w:pPr>
  </w:style>
  <w:style w:type="character" w:styleId="Hyperlink">
    <w:name w:val="Hyperlink"/>
    <w:basedOn w:val="DefaultParagraphFont"/>
    <w:uiPriority w:val="99"/>
    <w:unhideWhenUsed/>
    <w:rsid w:val="00777ADA"/>
    <w:rPr>
      <w:color w:val="0563C1" w:themeColor="hyperlink"/>
      <w:u w:val="single"/>
    </w:rPr>
  </w:style>
  <w:style w:type="paragraph" w:styleId="NormalWeb">
    <w:name w:val="Normal (Web)"/>
    <w:basedOn w:val="Normal"/>
    <w:uiPriority w:val="99"/>
    <w:unhideWhenUsed/>
    <w:rsid w:val="00561847"/>
    <w:pPr>
      <w:spacing w:after="0" w:line="240" w:lineRule="auto"/>
    </w:pPr>
    <w:rPr>
      <w:rFonts w:ascii="Calibri" w:hAnsi="Calibri" w:cs="Calibri"/>
      <w:lang w:eastAsia="en-GB"/>
    </w:rPr>
  </w:style>
  <w:style w:type="character" w:styleId="Strong">
    <w:name w:val="Strong"/>
    <w:basedOn w:val="DefaultParagraphFont"/>
    <w:uiPriority w:val="22"/>
    <w:qFormat/>
    <w:rsid w:val="00561847"/>
    <w:rPr>
      <w:b/>
      <w:bCs/>
    </w:rPr>
  </w:style>
  <w:style w:type="paragraph" w:styleId="BalloonText">
    <w:name w:val="Balloon Text"/>
    <w:basedOn w:val="Normal"/>
    <w:link w:val="BalloonTextChar"/>
    <w:uiPriority w:val="99"/>
    <w:semiHidden/>
    <w:unhideWhenUsed/>
    <w:rsid w:val="001F04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425"/>
    <w:rPr>
      <w:rFonts w:ascii="Lucida Grande" w:hAnsi="Lucida Grande" w:cs="Lucida Grande"/>
      <w:sz w:val="18"/>
      <w:szCs w:val="18"/>
    </w:rPr>
  </w:style>
  <w:style w:type="character" w:customStyle="1" w:styleId="apple-converted-space">
    <w:name w:val="apple-converted-space"/>
    <w:basedOn w:val="DefaultParagraphFont"/>
    <w:rsid w:val="00F73FB2"/>
  </w:style>
  <w:style w:type="character" w:customStyle="1" w:styleId="lrdctlblblk">
    <w:name w:val="lr_dct_lbl_blk"/>
    <w:basedOn w:val="DefaultParagraphFont"/>
    <w:rsid w:val="00285C6C"/>
  </w:style>
  <w:style w:type="paragraph" w:customStyle="1" w:styleId="paragraph">
    <w:name w:val="paragraph"/>
    <w:basedOn w:val="Normal"/>
    <w:rsid w:val="006C02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0221"/>
  </w:style>
  <w:style w:type="character" w:customStyle="1" w:styleId="eop">
    <w:name w:val="eop"/>
    <w:basedOn w:val="DefaultParagraphFont"/>
    <w:rsid w:val="006C0221"/>
  </w:style>
  <w:style w:type="character" w:customStyle="1" w:styleId="Heading1Char">
    <w:name w:val="Heading 1 Char"/>
    <w:basedOn w:val="DefaultParagraphFont"/>
    <w:link w:val="Heading1"/>
    <w:uiPriority w:val="9"/>
    <w:rsid w:val="00966D5E"/>
    <w:rPr>
      <w:rFonts w:asciiTheme="majorHAnsi" w:eastAsiaTheme="majorEastAsia" w:hAnsiTheme="majorHAnsi" w:cstheme="majorBidi"/>
      <w:color w:val="2E74B5" w:themeColor="accent1" w:themeShade="BF"/>
      <w:sz w:val="32"/>
      <w:szCs w:val="32"/>
    </w:rPr>
  </w:style>
  <w:style w:type="character" w:customStyle="1" w:styleId="tabchar">
    <w:name w:val="tabchar"/>
    <w:basedOn w:val="DefaultParagraphFont"/>
    <w:rsid w:val="00EA0C20"/>
  </w:style>
  <w:style w:type="paragraph" w:customStyle="1" w:styleId="xmsonormal">
    <w:name w:val="x_msonormal"/>
    <w:basedOn w:val="Normal"/>
    <w:rsid w:val="000E24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0E2430"/>
  </w:style>
  <w:style w:type="character" w:styleId="Emphasis">
    <w:name w:val="Emphasis"/>
    <w:basedOn w:val="DefaultParagraphFont"/>
    <w:uiPriority w:val="20"/>
    <w:qFormat/>
    <w:rsid w:val="00FF5272"/>
    <w:rPr>
      <w:i/>
      <w:iCs/>
    </w:rPr>
  </w:style>
  <w:style w:type="character" w:customStyle="1" w:styleId="markj0udylnax">
    <w:name w:val="markj0udylnax"/>
    <w:basedOn w:val="DefaultParagraphFont"/>
    <w:rsid w:val="00DC2828"/>
  </w:style>
  <w:style w:type="paragraph" w:customStyle="1" w:styleId="BodyA">
    <w:name w:val="Body A"/>
    <w:rsid w:val="0023781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paragraph" w:customStyle="1" w:styleId="xparagraph">
    <w:name w:val="x_paragraph"/>
    <w:basedOn w:val="Normal"/>
    <w:rsid w:val="009A6A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9A6ADE"/>
  </w:style>
  <w:style w:type="character" w:customStyle="1" w:styleId="scxw58160453">
    <w:name w:val="scxw58160453"/>
    <w:basedOn w:val="DefaultParagraphFont"/>
    <w:rsid w:val="00EE0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02703">
      <w:bodyDiv w:val="1"/>
      <w:marLeft w:val="0"/>
      <w:marRight w:val="0"/>
      <w:marTop w:val="0"/>
      <w:marBottom w:val="0"/>
      <w:divBdr>
        <w:top w:val="none" w:sz="0" w:space="0" w:color="auto"/>
        <w:left w:val="none" w:sz="0" w:space="0" w:color="auto"/>
        <w:bottom w:val="none" w:sz="0" w:space="0" w:color="auto"/>
        <w:right w:val="none" w:sz="0" w:space="0" w:color="auto"/>
      </w:divBdr>
    </w:div>
    <w:div w:id="50472314">
      <w:bodyDiv w:val="1"/>
      <w:marLeft w:val="0"/>
      <w:marRight w:val="0"/>
      <w:marTop w:val="0"/>
      <w:marBottom w:val="0"/>
      <w:divBdr>
        <w:top w:val="none" w:sz="0" w:space="0" w:color="auto"/>
        <w:left w:val="none" w:sz="0" w:space="0" w:color="auto"/>
        <w:bottom w:val="none" w:sz="0" w:space="0" w:color="auto"/>
        <w:right w:val="none" w:sz="0" w:space="0" w:color="auto"/>
      </w:divBdr>
      <w:divsChild>
        <w:div w:id="1901474342">
          <w:marLeft w:val="0"/>
          <w:marRight w:val="0"/>
          <w:marTop w:val="0"/>
          <w:marBottom w:val="0"/>
          <w:divBdr>
            <w:top w:val="none" w:sz="0" w:space="0" w:color="auto"/>
            <w:left w:val="none" w:sz="0" w:space="0" w:color="auto"/>
            <w:bottom w:val="none" w:sz="0" w:space="0" w:color="auto"/>
            <w:right w:val="none" w:sz="0" w:space="0" w:color="auto"/>
          </w:divBdr>
        </w:div>
        <w:div w:id="1752117740">
          <w:marLeft w:val="0"/>
          <w:marRight w:val="0"/>
          <w:marTop w:val="0"/>
          <w:marBottom w:val="0"/>
          <w:divBdr>
            <w:top w:val="none" w:sz="0" w:space="0" w:color="auto"/>
            <w:left w:val="none" w:sz="0" w:space="0" w:color="auto"/>
            <w:bottom w:val="none" w:sz="0" w:space="0" w:color="auto"/>
            <w:right w:val="none" w:sz="0" w:space="0" w:color="auto"/>
          </w:divBdr>
        </w:div>
        <w:div w:id="838279341">
          <w:marLeft w:val="0"/>
          <w:marRight w:val="0"/>
          <w:marTop w:val="0"/>
          <w:marBottom w:val="0"/>
          <w:divBdr>
            <w:top w:val="none" w:sz="0" w:space="0" w:color="auto"/>
            <w:left w:val="none" w:sz="0" w:space="0" w:color="auto"/>
            <w:bottom w:val="none" w:sz="0" w:space="0" w:color="auto"/>
            <w:right w:val="none" w:sz="0" w:space="0" w:color="auto"/>
          </w:divBdr>
        </w:div>
        <w:div w:id="787352960">
          <w:marLeft w:val="0"/>
          <w:marRight w:val="0"/>
          <w:marTop w:val="0"/>
          <w:marBottom w:val="0"/>
          <w:divBdr>
            <w:top w:val="none" w:sz="0" w:space="0" w:color="auto"/>
            <w:left w:val="none" w:sz="0" w:space="0" w:color="auto"/>
            <w:bottom w:val="none" w:sz="0" w:space="0" w:color="auto"/>
            <w:right w:val="none" w:sz="0" w:space="0" w:color="auto"/>
          </w:divBdr>
        </w:div>
      </w:divsChild>
    </w:div>
    <w:div w:id="52973902">
      <w:bodyDiv w:val="1"/>
      <w:marLeft w:val="0"/>
      <w:marRight w:val="0"/>
      <w:marTop w:val="0"/>
      <w:marBottom w:val="0"/>
      <w:divBdr>
        <w:top w:val="none" w:sz="0" w:space="0" w:color="auto"/>
        <w:left w:val="none" w:sz="0" w:space="0" w:color="auto"/>
        <w:bottom w:val="none" w:sz="0" w:space="0" w:color="auto"/>
        <w:right w:val="none" w:sz="0" w:space="0" w:color="auto"/>
      </w:divBdr>
      <w:divsChild>
        <w:div w:id="745495074">
          <w:marLeft w:val="0"/>
          <w:marRight w:val="0"/>
          <w:marTop w:val="0"/>
          <w:marBottom w:val="0"/>
          <w:divBdr>
            <w:top w:val="none" w:sz="0" w:space="0" w:color="auto"/>
            <w:left w:val="none" w:sz="0" w:space="0" w:color="auto"/>
            <w:bottom w:val="none" w:sz="0" w:space="0" w:color="auto"/>
            <w:right w:val="none" w:sz="0" w:space="0" w:color="auto"/>
          </w:divBdr>
        </w:div>
        <w:div w:id="2007048955">
          <w:marLeft w:val="0"/>
          <w:marRight w:val="0"/>
          <w:marTop w:val="0"/>
          <w:marBottom w:val="0"/>
          <w:divBdr>
            <w:top w:val="none" w:sz="0" w:space="0" w:color="auto"/>
            <w:left w:val="none" w:sz="0" w:space="0" w:color="auto"/>
            <w:bottom w:val="none" w:sz="0" w:space="0" w:color="auto"/>
            <w:right w:val="none" w:sz="0" w:space="0" w:color="auto"/>
          </w:divBdr>
        </w:div>
        <w:div w:id="342392344">
          <w:marLeft w:val="0"/>
          <w:marRight w:val="0"/>
          <w:marTop w:val="0"/>
          <w:marBottom w:val="0"/>
          <w:divBdr>
            <w:top w:val="none" w:sz="0" w:space="0" w:color="auto"/>
            <w:left w:val="none" w:sz="0" w:space="0" w:color="auto"/>
            <w:bottom w:val="none" w:sz="0" w:space="0" w:color="auto"/>
            <w:right w:val="none" w:sz="0" w:space="0" w:color="auto"/>
          </w:divBdr>
        </w:div>
        <w:div w:id="2070418131">
          <w:marLeft w:val="0"/>
          <w:marRight w:val="0"/>
          <w:marTop w:val="0"/>
          <w:marBottom w:val="0"/>
          <w:divBdr>
            <w:top w:val="none" w:sz="0" w:space="0" w:color="auto"/>
            <w:left w:val="none" w:sz="0" w:space="0" w:color="auto"/>
            <w:bottom w:val="none" w:sz="0" w:space="0" w:color="auto"/>
            <w:right w:val="none" w:sz="0" w:space="0" w:color="auto"/>
          </w:divBdr>
        </w:div>
        <w:div w:id="734864441">
          <w:marLeft w:val="0"/>
          <w:marRight w:val="0"/>
          <w:marTop w:val="0"/>
          <w:marBottom w:val="0"/>
          <w:divBdr>
            <w:top w:val="none" w:sz="0" w:space="0" w:color="auto"/>
            <w:left w:val="none" w:sz="0" w:space="0" w:color="auto"/>
            <w:bottom w:val="none" w:sz="0" w:space="0" w:color="auto"/>
            <w:right w:val="none" w:sz="0" w:space="0" w:color="auto"/>
          </w:divBdr>
        </w:div>
        <w:div w:id="963998204">
          <w:marLeft w:val="0"/>
          <w:marRight w:val="0"/>
          <w:marTop w:val="0"/>
          <w:marBottom w:val="0"/>
          <w:divBdr>
            <w:top w:val="none" w:sz="0" w:space="0" w:color="auto"/>
            <w:left w:val="none" w:sz="0" w:space="0" w:color="auto"/>
            <w:bottom w:val="none" w:sz="0" w:space="0" w:color="auto"/>
            <w:right w:val="none" w:sz="0" w:space="0" w:color="auto"/>
          </w:divBdr>
        </w:div>
        <w:div w:id="2043510028">
          <w:marLeft w:val="0"/>
          <w:marRight w:val="0"/>
          <w:marTop w:val="0"/>
          <w:marBottom w:val="0"/>
          <w:divBdr>
            <w:top w:val="none" w:sz="0" w:space="0" w:color="auto"/>
            <w:left w:val="none" w:sz="0" w:space="0" w:color="auto"/>
            <w:bottom w:val="none" w:sz="0" w:space="0" w:color="auto"/>
            <w:right w:val="none" w:sz="0" w:space="0" w:color="auto"/>
          </w:divBdr>
        </w:div>
        <w:div w:id="1529879193">
          <w:marLeft w:val="0"/>
          <w:marRight w:val="0"/>
          <w:marTop w:val="0"/>
          <w:marBottom w:val="0"/>
          <w:divBdr>
            <w:top w:val="none" w:sz="0" w:space="0" w:color="auto"/>
            <w:left w:val="none" w:sz="0" w:space="0" w:color="auto"/>
            <w:bottom w:val="none" w:sz="0" w:space="0" w:color="auto"/>
            <w:right w:val="none" w:sz="0" w:space="0" w:color="auto"/>
          </w:divBdr>
        </w:div>
        <w:div w:id="1737361598">
          <w:marLeft w:val="0"/>
          <w:marRight w:val="0"/>
          <w:marTop w:val="0"/>
          <w:marBottom w:val="0"/>
          <w:divBdr>
            <w:top w:val="none" w:sz="0" w:space="0" w:color="auto"/>
            <w:left w:val="none" w:sz="0" w:space="0" w:color="auto"/>
            <w:bottom w:val="none" w:sz="0" w:space="0" w:color="auto"/>
            <w:right w:val="none" w:sz="0" w:space="0" w:color="auto"/>
          </w:divBdr>
        </w:div>
        <w:div w:id="1817602973">
          <w:marLeft w:val="0"/>
          <w:marRight w:val="0"/>
          <w:marTop w:val="0"/>
          <w:marBottom w:val="0"/>
          <w:divBdr>
            <w:top w:val="none" w:sz="0" w:space="0" w:color="auto"/>
            <w:left w:val="none" w:sz="0" w:space="0" w:color="auto"/>
            <w:bottom w:val="none" w:sz="0" w:space="0" w:color="auto"/>
            <w:right w:val="none" w:sz="0" w:space="0" w:color="auto"/>
          </w:divBdr>
        </w:div>
      </w:divsChild>
    </w:div>
    <w:div w:id="53548631">
      <w:bodyDiv w:val="1"/>
      <w:marLeft w:val="0"/>
      <w:marRight w:val="0"/>
      <w:marTop w:val="0"/>
      <w:marBottom w:val="0"/>
      <w:divBdr>
        <w:top w:val="none" w:sz="0" w:space="0" w:color="auto"/>
        <w:left w:val="none" w:sz="0" w:space="0" w:color="auto"/>
        <w:bottom w:val="none" w:sz="0" w:space="0" w:color="auto"/>
        <w:right w:val="none" w:sz="0" w:space="0" w:color="auto"/>
      </w:divBdr>
      <w:divsChild>
        <w:div w:id="265891790">
          <w:marLeft w:val="0"/>
          <w:marRight w:val="0"/>
          <w:marTop w:val="0"/>
          <w:marBottom w:val="0"/>
          <w:divBdr>
            <w:top w:val="none" w:sz="0" w:space="0" w:color="auto"/>
            <w:left w:val="none" w:sz="0" w:space="0" w:color="auto"/>
            <w:bottom w:val="none" w:sz="0" w:space="0" w:color="auto"/>
            <w:right w:val="none" w:sz="0" w:space="0" w:color="auto"/>
          </w:divBdr>
        </w:div>
        <w:div w:id="94442257">
          <w:marLeft w:val="0"/>
          <w:marRight w:val="0"/>
          <w:marTop w:val="0"/>
          <w:marBottom w:val="0"/>
          <w:divBdr>
            <w:top w:val="none" w:sz="0" w:space="0" w:color="auto"/>
            <w:left w:val="none" w:sz="0" w:space="0" w:color="auto"/>
            <w:bottom w:val="none" w:sz="0" w:space="0" w:color="auto"/>
            <w:right w:val="none" w:sz="0" w:space="0" w:color="auto"/>
          </w:divBdr>
        </w:div>
        <w:div w:id="1963614962">
          <w:marLeft w:val="0"/>
          <w:marRight w:val="0"/>
          <w:marTop w:val="0"/>
          <w:marBottom w:val="0"/>
          <w:divBdr>
            <w:top w:val="none" w:sz="0" w:space="0" w:color="auto"/>
            <w:left w:val="none" w:sz="0" w:space="0" w:color="auto"/>
            <w:bottom w:val="none" w:sz="0" w:space="0" w:color="auto"/>
            <w:right w:val="none" w:sz="0" w:space="0" w:color="auto"/>
          </w:divBdr>
        </w:div>
        <w:div w:id="203444923">
          <w:marLeft w:val="0"/>
          <w:marRight w:val="0"/>
          <w:marTop w:val="0"/>
          <w:marBottom w:val="0"/>
          <w:divBdr>
            <w:top w:val="none" w:sz="0" w:space="0" w:color="auto"/>
            <w:left w:val="none" w:sz="0" w:space="0" w:color="auto"/>
            <w:bottom w:val="none" w:sz="0" w:space="0" w:color="auto"/>
            <w:right w:val="none" w:sz="0" w:space="0" w:color="auto"/>
          </w:divBdr>
        </w:div>
        <w:div w:id="2041660861">
          <w:marLeft w:val="0"/>
          <w:marRight w:val="0"/>
          <w:marTop w:val="0"/>
          <w:marBottom w:val="0"/>
          <w:divBdr>
            <w:top w:val="none" w:sz="0" w:space="0" w:color="auto"/>
            <w:left w:val="none" w:sz="0" w:space="0" w:color="auto"/>
            <w:bottom w:val="none" w:sz="0" w:space="0" w:color="auto"/>
            <w:right w:val="none" w:sz="0" w:space="0" w:color="auto"/>
          </w:divBdr>
        </w:div>
        <w:div w:id="209077600">
          <w:marLeft w:val="0"/>
          <w:marRight w:val="0"/>
          <w:marTop w:val="0"/>
          <w:marBottom w:val="0"/>
          <w:divBdr>
            <w:top w:val="none" w:sz="0" w:space="0" w:color="auto"/>
            <w:left w:val="none" w:sz="0" w:space="0" w:color="auto"/>
            <w:bottom w:val="none" w:sz="0" w:space="0" w:color="auto"/>
            <w:right w:val="none" w:sz="0" w:space="0" w:color="auto"/>
          </w:divBdr>
        </w:div>
      </w:divsChild>
    </w:div>
    <w:div w:id="56127713">
      <w:bodyDiv w:val="1"/>
      <w:marLeft w:val="0"/>
      <w:marRight w:val="0"/>
      <w:marTop w:val="0"/>
      <w:marBottom w:val="0"/>
      <w:divBdr>
        <w:top w:val="none" w:sz="0" w:space="0" w:color="auto"/>
        <w:left w:val="none" w:sz="0" w:space="0" w:color="auto"/>
        <w:bottom w:val="none" w:sz="0" w:space="0" w:color="auto"/>
        <w:right w:val="none" w:sz="0" w:space="0" w:color="auto"/>
      </w:divBdr>
    </w:div>
    <w:div w:id="84226655">
      <w:bodyDiv w:val="1"/>
      <w:marLeft w:val="0"/>
      <w:marRight w:val="0"/>
      <w:marTop w:val="0"/>
      <w:marBottom w:val="0"/>
      <w:divBdr>
        <w:top w:val="none" w:sz="0" w:space="0" w:color="auto"/>
        <w:left w:val="none" w:sz="0" w:space="0" w:color="auto"/>
        <w:bottom w:val="none" w:sz="0" w:space="0" w:color="auto"/>
        <w:right w:val="none" w:sz="0" w:space="0" w:color="auto"/>
      </w:divBdr>
    </w:div>
    <w:div w:id="112680382">
      <w:bodyDiv w:val="1"/>
      <w:marLeft w:val="0"/>
      <w:marRight w:val="0"/>
      <w:marTop w:val="0"/>
      <w:marBottom w:val="0"/>
      <w:divBdr>
        <w:top w:val="none" w:sz="0" w:space="0" w:color="auto"/>
        <w:left w:val="none" w:sz="0" w:space="0" w:color="auto"/>
        <w:bottom w:val="none" w:sz="0" w:space="0" w:color="auto"/>
        <w:right w:val="none" w:sz="0" w:space="0" w:color="auto"/>
      </w:divBdr>
    </w:div>
    <w:div w:id="130903533">
      <w:bodyDiv w:val="1"/>
      <w:marLeft w:val="0"/>
      <w:marRight w:val="0"/>
      <w:marTop w:val="0"/>
      <w:marBottom w:val="0"/>
      <w:divBdr>
        <w:top w:val="none" w:sz="0" w:space="0" w:color="auto"/>
        <w:left w:val="none" w:sz="0" w:space="0" w:color="auto"/>
        <w:bottom w:val="none" w:sz="0" w:space="0" w:color="auto"/>
        <w:right w:val="none" w:sz="0" w:space="0" w:color="auto"/>
      </w:divBdr>
    </w:div>
    <w:div w:id="148375707">
      <w:bodyDiv w:val="1"/>
      <w:marLeft w:val="0"/>
      <w:marRight w:val="0"/>
      <w:marTop w:val="0"/>
      <w:marBottom w:val="0"/>
      <w:divBdr>
        <w:top w:val="none" w:sz="0" w:space="0" w:color="auto"/>
        <w:left w:val="none" w:sz="0" w:space="0" w:color="auto"/>
        <w:bottom w:val="none" w:sz="0" w:space="0" w:color="auto"/>
        <w:right w:val="none" w:sz="0" w:space="0" w:color="auto"/>
      </w:divBdr>
    </w:div>
    <w:div w:id="173768218">
      <w:bodyDiv w:val="1"/>
      <w:marLeft w:val="0"/>
      <w:marRight w:val="0"/>
      <w:marTop w:val="0"/>
      <w:marBottom w:val="0"/>
      <w:divBdr>
        <w:top w:val="none" w:sz="0" w:space="0" w:color="auto"/>
        <w:left w:val="none" w:sz="0" w:space="0" w:color="auto"/>
        <w:bottom w:val="none" w:sz="0" w:space="0" w:color="auto"/>
        <w:right w:val="none" w:sz="0" w:space="0" w:color="auto"/>
      </w:divBdr>
      <w:divsChild>
        <w:div w:id="2074572708">
          <w:marLeft w:val="0"/>
          <w:marRight w:val="0"/>
          <w:marTop w:val="0"/>
          <w:marBottom w:val="0"/>
          <w:divBdr>
            <w:top w:val="none" w:sz="0" w:space="0" w:color="auto"/>
            <w:left w:val="none" w:sz="0" w:space="0" w:color="auto"/>
            <w:bottom w:val="none" w:sz="0" w:space="0" w:color="auto"/>
            <w:right w:val="none" w:sz="0" w:space="0" w:color="auto"/>
          </w:divBdr>
        </w:div>
        <w:div w:id="1942369020">
          <w:marLeft w:val="0"/>
          <w:marRight w:val="0"/>
          <w:marTop w:val="0"/>
          <w:marBottom w:val="0"/>
          <w:divBdr>
            <w:top w:val="none" w:sz="0" w:space="0" w:color="auto"/>
            <w:left w:val="none" w:sz="0" w:space="0" w:color="auto"/>
            <w:bottom w:val="none" w:sz="0" w:space="0" w:color="auto"/>
            <w:right w:val="none" w:sz="0" w:space="0" w:color="auto"/>
          </w:divBdr>
        </w:div>
        <w:div w:id="169024861">
          <w:marLeft w:val="0"/>
          <w:marRight w:val="0"/>
          <w:marTop w:val="0"/>
          <w:marBottom w:val="0"/>
          <w:divBdr>
            <w:top w:val="none" w:sz="0" w:space="0" w:color="auto"/>
            <w:left w:val="none" w:sz="0" w:space="0" w:color="auto"/>
            <w:bottom w:val="none" w:sz="0" w:space="0" w:color="auto"/>
            <w:right w:val="none" w:sz="0" w:space="0" w:color="auto"/>
          </w:divBdr>
        </w:div>
        <w:div w:id="2064019245">
          <w:marLeft w:val="0"/>
          <w:marRight w:val="0"/>
          <w:marTop w:val="0"/>
          <w:marBottom w:val="0"/>
          <w:divBdr>
            <w:top w:val="none" w:sz="0" w:space="0" w:color="auto"/>
            <w:left w:val="none" w:sz="0" w:space="0" w:color="auto"/>
            <w:bottom w:val="none" w:sz="0" w:space="0" w:color="auto"/>
            <w:right w:val="none" w:sz="0" w:space="0" w:color="auto"/>
          </w:divBdr>
        </w:div>
        <w:div w:id="1100832638">
          <w:marLeft w:val="0"/>
          <w:marRight w:val="0"/>
          <w:marTop w:val="0"/>
          <w:marBottom w:val="0"/>
          <w:divBdr>
            <w:top w:val="none" w:sz="0" w:space="0" w:color="auto"/>
            <w:left w:val="none" w:sz="0" w:space="0" w:color="auto"/>
            <w:bottom w:val="none" w:sz="0" w:space="0" w:color="auto"/>
            <w:right w:val="none" w:sz="0" w:space="0" w:color="auto"/>
          </w:divBdr>
        </w:div>
      </w:divsChild>
    </w:div>
    <w:div w:id="175266330">
      <w:bodyDiv w:val="1"/>
      <w:marLeft w:val="0"/>
      <w:marRight w:val="0"/>
      <w:marTop w:val="0"/>
      <w:marBottom w:val="0"/>
      <w:divBdr>
        <w:top w:val="none" w:sz="0" w:space="0" w:color="auto"/>
        <w:left w:val="none" w:sz="0" w:space="0" w:color="auto"/>
        <w:bottom w:val="none" w:sz="0" w:space="0" w:color="auto"/>
        <w:right w:val="none" w:sz="0" w:space="0" w:color="auto"/>
      </w:divBdr>
    </w:div>
    <w:div w:id="194732011">
      <w:bodyDiv w:val="1"/>
      <w:marLeft w:val="0"/>
      <w:marRight w:val="0"/>
      <w:marTop w:val="0"/>
      <w:marBottom w:val="0"/>
      <w:divBdr>
        <w:top w:val="none" w:sz="0" w:space="0" w:color="auto"/>
        <w:left w:val="none" w:sz="0" w:space="0" w:color="auto"/>
        <w:bottom w:val="none" w:sz="0" w:space="0" w:color="auto"/>
        <w:right w:val="none" w:sz="0" w:space="0" w:color="auto"/>
      </w:divBdr>
      <w:divsChild>
        <w:div w:id="452795901">
          <w:marLeft w:val="0"/>
          <w:marRight w:val="0"/>
          <w:marTop w:val="0"/>
          <w:marBottom w:val="0"/>
          <w:divBdr>
            <w:top w:val="none" w:sz="0" w:space="0" w:color="auto"/>
            <w:left w:val="none" w:sz="0" w:space="0" w:color="auto"/>
            <w:bottom w:val="none" w:sz="0" w:space="0" w:color="auto"/>
            <w:right w:val="none" w:sz="0" w:space="0" w:color="auto"/>
          </w:divBdr>
        </w:div>
        <w:div w:id="1913810726">
          <w:marLeft w:val="0"/>
          <w:marRight w:val="0"/>
          <w:marTop w:val="0"/>
          <w:marBottom w:val="0"/>
          <w:divBdr>
            <w:top w:val="none" w:sz="0" w:space="0" w:color="auto"/>
            <w:left w:val="none" w:sz="0" w:space="0" w:color="auto"/>
            <w:bottom w:val="none" w:sz="0" w:space="0" w:color="auto"/>
            <w:right w:val="none" w:sz="0" w:space="0" w:color="auto"/>
          </w:divBdr>
        </w:div>
        <w:div w:id="756291393">
          <w:marLeft w:val="0"/>
          <w:marRight w:val="0"/>
          <w:marTop w:val="0"/>
          <w:marBottom w:val="0"/>
          <w:divBdr>
            <w:top w:val="none" w:sz="0" w:space="0" w:color="auto"/>
            <w:left w:val="none" w:sz="0" w:space="0" w:color="auto"/>
            <w:bottom w:val="none" w:sz="0" w:space="0" w:color="auto"/>
            <w:right w:val="none" w:sz="0" w:space="0" w:color="auto"/>
          </w:divBdr>
        </w:div>
        <w:div w:id="707294180">
          <w:marLeft w:val="0"/>
          <w:marRight w:val="0"/>
          <w:marTop w:val="0"/>
          <w:marBottom w:val="0"/>
          <w:divBdr>
            <w:top w:val="none" w:sz="0" w:space="0" w:color="auto"/>
            <w:left w:val="none" w:sz="0" w:space="0" w:color="auto"/>
            <w:bottom w:val="none" w:sz="0" w:space="0" w:color="auto"/>
            <w:right w:val="none" w:sz="0" w:space="0" w:color="auto"/>
          </w:divBdr>
        </w:div>
      </w:divsChild>
    </w:div>
    <w:div w:id="196822946">
      <w:bodyDiv w:val="1"/>
      <w:marLeft w:val="0"/>
      <w:marRight w:val="0"/>
      <w:marTop w:val="0"/>
      <w:marBottom w:val="0"/>
      <w:divBdr>
        <w:top w:val="none" w:sz="0" w:space="0" w:color="auto"/>
        <w:left w:val="none" w:sz="0" w:space="0" w:color="auto"/>
        <w:bottom w:val="none" w:sz="0" w:space="0" w:color="auto"/>
        <w:right w:val="none" w:sz="0" w:space="0" w:color="auto"/>
      </w:divBdr>
      <w:divsChild>
        <w:div w:id="2026204879">
          <w:marLeft w:val="0"/>
          <w:marRight w:val="0"/>
          <w:marTop w:val="0"/>
          <w:marBottom w:val="0"/>
          <w:divBdr>
            <w:top w:val="none" w:sz="0" w:space="0" w:color="auto"/>
            <w:left w:val="none" w:sz="0" w:space="0" w:color="auto"/>
            <w:bottom w:val="none" w:sz="0" w:space="0" w:color="auto"/>
            <w:right w:val="none" w:sz="0" w:space="0" w:color="auto"/>
          </w:divBdr>
        </w:div>
        <w:div w:id="581767109">
          <w:marLeft w:val="0"/>
          <w:marRight w:val="0"/>
          <w:marTop w:val="0"/>
          <w:marBottom w:val="0"/>
          <w:divBdr>
            <w:top w:val="none" w:sz="0" w:space="0" w:color="auto"/>
            <w:left w:val="none" w:sz="0" w:space="0" w:color="auto"/>
            <w:bottom w:val="none" w:sz="0" w:space="0" w:color="auto"/>
            <w:right w:val="none" w:sz="0" w:space="0" w:color="auto"/>
          </w:divBdr>
        </w:div>
        <w:div w:id="1934894770">
          <w:marLeft w:val="0"/>
          <w:marRight w:val="0"/>
          <w:marTop w:val="0"/>
          <w:marBottom w:val="0"/>
          <w:divBdr>
            <w:top w:val="none" w:sz="0" w:space="0" w:color="auto"/>
            <w:left w:val="none" w:sz="0" w:space="0" w:color="auto"/>
            <w:bottom w:val="none" w:sz="0" w:space="0" w:color="auto"/>
            <w:right w:val="none" w:sz="0" w:space="0" w:color="auto"/>
          </w:divBdr>
        </w:div>
      </w:divsChild>
    </w:div>
    <w:div w:id="201478645">
      <w:bodyDiv w:val="1"/>
      <w:marLeft w:val="0"/>
      <w:marRight w:val="0"/>
      <w:marTop w:val="0"/>
      <w:marBottom w:val="0"/>
      <w:divBdr>
        <w:top w:val="none" w:sz="0" w:space="0" w:color="auto"/>
        <w:left w:val="none" w:sz="0" w:space="0" w:color="auto"/>
        <w:bottom w:val="none" w:sz="0" w:space="0" w:color="auto"/>
        <w:right w:val="none" w:sz="0" w:space="0" w:color="auto"/>
      </w:divBdr>
    </w:div>
    <w:div w:id="203755132">
      <w:bodyDiv w:val="1"/>
      <w:marLeft w:val="0"/>
      <w:marRight w:val="0"/>
      <w:marTop w:val="0"/>
      <w:marBottom w:val="0"/>
      <w:divBdr>
        <w:top w:val="none" w:sz="0" w:space="0" w:color="auto"/>
        <w:left w:val="none" w:sz="0" w:space="0" w:color="auto"/>
        <w:bottom w:val="none" w:sz="0" w:space="0" w:color="auto"/>
        <w:right w:val="none" w:sz="0" w:space="0" w:color="auto"/>
      </w:divBdr>
    </w:div>
    <w:div w:id="216625442">
      <w:bodyDiv w:val="1"/>
      <w:marLeft w:val="0"/>
      <w:marRight w:val="0"/>
      <w:marTop w:val="0"/>
      <w:marBottom w:val="0"/>
      <w:divBdr>
        <w:top w:val="none" w:sz="0" w:space="0" w:color="auto"/>
        <w:left w:val="none" w:sz="0" w:space="0" w:color="auto"/>
        <w:bottom w:val="none" w:sz="0" w:space="0" w:color="auto"/>
        <w:right w:val="none" w:sz="0" w:space="0" w:color="auto"/>
      </w:divBdr>
    </w:div>
    <w:div w:id="233901227">
      <w:bodyDiv w:val="1"/>
      <w:marLeft w:val="0"/>
      <w:marRight w:val="0"/>
      <w:marTop w:val="0"/>
      <w:marBottom w:val="0"/>
      <w:divBdr>
        <w:top w:val="none" w:sz="0" w:space="0" w:color="auto"/>
        <w:left w:val="none" w:sz="0" w:space="0" w:color="auto"/>
        <w:bottom w:val="none" w:sz="0" w:space="0" w:color="auto"/>
        <w:right w:val="none" w:sz="0" w:space="0" w:color="auto"/>
      </w:divBdr>
    </w:div>
    <w:div w:id="240991062">
      <w:bodyDiv w:val="1"/>
      <w:marLeft w:val="0"/>
      <w:marRight w:val="0"/>
      <w:marTop w:val="0"/>
      <w:marBottom w:val="0"/>
      <w:divBdr>
        <w:top w:val="none" w:sz="0" w:space="0" w:color="auto"/>
        <w:left w:val="none" w:sz="0" w:space="0" w:color="auto"/>
        <w:bottom w:val="none" w:sz="0" w:space="0" w:color="auto"/>
        <w:right w:val="none" w:sz="0" w:space="0" w:color="auto"/>
      </w:divBdr>
      <w:divsChild>
        <w:div w:id="348683371">
          <w:marLeft w:val="0"/>
          <w:marRight w:val="0"/>
          <w:marTop w:val="0"/>
          <w:marBottom w:val="0"/>
          <w:divBdr>
            <w:top w:val="none" w:sz="0" w:space="0" w:color="auto"/>
            <w:left w:val="none" w:sz="0" w:space="0" w:color="auto"/>
            <w:bottom w:val="none" w:sz="0" w:space="0" w:color="auto"/>
            <w:right w:val="none" w:sz="0" w:space="0" w:color="auto"/>
          </w:divBdr>
        </w:div>
        <w:div w:id="1033308691">
          <w:marLeft w:val="0"/>
          <w:marRight w:val="0"/>
          <w:marTop w:val="0"/>
          <w:marBottom w:val="0"/>
          <w:divBdr>
            <w:top w:val="none" w:sz="0" w:space="0" w:color="auto"/>
            <w:left w:val="none" w:sz="0" w:space="0" w:color="auto"/>
            <w:bottom w:val="none" w:sz="0" w:space="0" w:color="auto"/>
            <w:right w:val="none" w:sz="0" w:space="0" w:color="auto"/>
          </w:divBdr>
        </w:div>
        <w:div w:id="164519452">
          <w:marLeft w:val="0"/>
          <w:marRight w:val="0"/>
          <w:marTop w:val="0"/>
          <w:marBottom w:val="0"/>
          <w:divBdr>
            <w:top w:val="none" w:sz="0" w:space="0" w:color="auto"/>
            <w:left w:val="none" w:sz="0" w:space="0" w:color="auto"/>
            <w:bottom w:val="none" w:sz="0" w:space="0" w:color="auto"/>
            <w:right w:val="none" w:sz="0" w:space="0" w:color="auto"/>
          </w:divBdr>
        </w:div>
        <w:div w:id="2047949172">
          <w:marLeft w:val="0"/>
          <w:marRight w:val="0"/>
          <w:marTop w:val="0"/>
          <w:marBottom w:val="0"/>
          <w:divBdr>
            <w:top w:val="none" w:sz="0" w:space="0" w:color="auto"/>
            <w:left w:val="none" w:sz="0" w:space="0" w:color="auto"/>
            <w:bottom w:val="none" w:sz="0" w:space="0" w:color="auto"/>
            <w:right w:val="none" w:sz="0" w:space="0" w:color="auto"/>
          </w:divBdr>
        </w:div>
        <w:div w:id="619722079">
          <w:marLeft w:val="0"/>
          <w:marRight w:val="0"/>
          <w:marTop w:val="0"/>
          <w:marBottom w:val="0"/>
          <w:divBdr>
            <w:top w:val="none" w:sz="0" w:space="0" w:color="auto"/>
            <w:left w:val="none" w:sz="0" w:space="0" w:color="auto"/>
            <w:bottom w:val="none" w:sz="0" w:space="0" w:color="auto"/>
            <w:right w:val="none" w:sz="0" w:space="0" w:color="auto"/>
          </w:divBdr>
        </w:div>
      </w:divsChild>
    </w:div>
    <w:div w:id="254364731">
      <w:bodyDiv w:val="1"/>
      <w:marLeft w:val="0"/>
      <w:marRight w:val="0"/>
      <w:marTop w:val="0"/>
      <w:marBottom w:val="0"/>
      <w:divBdr>
        <w:top w:val="none" w:sz="0" w:space="0" w:color="auto"/>
        <w:left w:val="none" w:sz="0" w:space="0" w:color="auto"/>
        <w:bottom w:val="none" w:sz="0" w:space="0" w:color="auto"/>
        <w:right w:val="none" w:sz="0" w:space="0" w:color="auto"/>
      </w:divBdr>
      <w:divsChild>
        <w:div w:id="1679850204">
          <w:marLeft w:val="0"/>
          <w:marRight w:val="0"/>
          <w:marTop w:val="0"/>
          <w:marBottom w:val="0"/>
          <w:divBdr>
            <w:top w:val="none" w:sz="0" w:space="0" w:color="auto"/>
            <w:left w:val="none" w:sz="0" w:space="0" w:color="auto"/>
            <w:bottom w:val="none" w:sz="0" w:space="0" w:color="auto"/>
            <w:right w:val="none" w:sz="0" w:space="0" w:color="auto"/>
          </w:divBdr>
        </w:div>
        <w:div w:id="46029396">
          <w:marLeft w:val="0"/>
          <w:marRight w:val="0"/>
          <w:marTop w:val="0"/>
          <w:marBottom w:val="0"/>
          <w:divBdr>
            <w:top w:val="none" w:sz="0" w:space="0" w:color="auto"/>
            <w:left w:val="none" w:sz="0" w:space="0" w:color="auto"/>
            <w:bottom w:val="none" w:sz="0" w:space="0" w:color="auto"/>
            <w:right w:val="none" w:sz="0" w:space="0" w:color="auto"/>
          </w:divBdr>
        </w:div>
        <w:div w:id="1832286953">
          <w:marLeft w:val="0"/>
          <w:marRight w:val="0"/>
          <w:marTop w:val="0"/>
          <w:marBottom w:val="0"/>
          <w:divBdr>
            <w:top w:val="none" w:sz="0" w:space="0" w:color="auto"/>
            <w:left w:val="none" w:sz="0" w:space="0" w:color="auto"/>
            <w:bottom w:val="none" w:sz="0" w:space="0" w:color="auto"/>
            <w:right w:val="none" w:sz="0" w:space="0" w:color="auto"/>
          </w:divBdr>
        </w:div>
        <w:div w:id="1612737027">
          <w:marLeft w:val="0"/>
          <w:marRight w:val="0"/>
          <w:marTop w:val="0"/>
          <w:marBottom w:val="0"/>
          <w:divBdr>
            <w:top w:val="none" w:sz="0" w:space="0" w:color="auto"/>
            <w:left w:val="none" w:sz="0" w:space="0" w:color="auto"/>
            <w:bottom w:val="none" w:sz="0" w:space="0" w:color="auto"/>
            <w:right w:val="none" w:sz="0" w:space="0" w:color="auto"/>
          </w:divBdr>
        </w:div>
        <w:div w:id="480200897">
          <w:marLeft w:val="0"/>
          <w:marRight w:val="0"/>
          <w:marTop w:val="0"/>
          <w:marBottom w:val="0"/>
          <w:divBdr>
            <w:top w:val="none" w:sz="0" w:space="0" w:color="auto"/>
            <w:left w:val="none" w:sz="0" w:space="0" w:color="auto"/>
            <w:bottom w:val="none" w:sz="0" w:space="0" w:color="auto"/>
            <w:right w:val="none" w:sz="0" w:space="0" w:color="auto"/>
          </w:divBdr>
        </w:div>
        <w:div w:id="865799071">
          <w:marLeft w:val="0"/>
          <w:marRight w:val="0"/>
          <w:marTop w:val="0"/>
          <w:marBottom w:val="0"/>
          <w:divBdr>
            <w:top w:val="none" w:sz="0" w:space="0" w:color="auto"/>
            <w:left w:val="none" w:sz="0" w:space="0" w:color="auto"/>
            <w:bottom w:val="none" w:sz="0" w:space="0" w:color="auto"/>
            <w:right w:val="none" w:sz="0" w:space="0" w:color="auto"/>
          </w:divBdr>
        </w:div>
        <w:div w:id="1781098179">
          <w:marLeft w:val="0"/>
          <w:marRight w:val="0"/>
          <w:marTop w:val="0"/>
          <w:marBottom w:val="0"/>
          <w:divBdr>
            <w:top w:val="none" w:sz="0" w:space="0" w:color="auto"/>
            <w:left w:val="none" w:sz="0" w:space="0" w:color="auto"/>
            <w:bottom w:val="none" w:sz="0" w:space="0" w:color="auto"/>
            <w:right w:val="none" w:sz="0" w:space="0" w:color="auto"/>
          </w:divBdr>
        </w:div>
        <w:div w:id="1891378422">
          <w:marLeft w:val="0"/>
          <w:marRight w:val="0"/>
          <w:marTop w:val="0"/>
          <w:marBottom w:val="0"/>
          <w:divBdr>
            <w:top w:val="none" w:sz="0" w:space="0" w:color="auto"/>
            <w:left w:val="none" w:sz="0" w:space="0" w:color="auto"/>
            <w:bottom w:val="none" w:sz="0" w:space="0" w:color="auto"/>
            <w:right w:val="none" w:sz="0" w:space="0" w:color="auto"/>
          </w:divBdr>
        </w:div>
        <w:div w:id="307127493">
          <w:marLeft w:val="0"/>
          <w:marRight w:val="0"/>
          <w:marTop w:val="0"/>
          <w:marBottom w:val="0"/>
          <w:divBdr>
            <w:top w:val="none" w:sz="0" w:space="0" w:color="auto"/>
            <w:left w:val="none" w:sz="0" w:space="0" w:color="auto"/>
            <w:bottom w:val="none" w:sz="0" w:space="0" w:color="auto"/>
            <w:right w:val="none" w:sz="0" w:space="0" w:color="auto"/>
          </w:divBdr>
        </w:div>
        <w:div w:id="1857232625">
          <w:marLeft w:val="0"/>
          <w:marRight w:val="0"/>
          <w:marTop w:val="0"/>
          <w:marBottom w:val="0"/>
          <w:divBdr>
            <w:top w:val="none" w:sz="0" w:space="0" w:color="auto"/>
            <w:left w:val="none" w:sz="0" w:space="0" w:color="auto"/>
            <w:bottom w:val="none" w:sz="0" w:space="0" w:color="auto"/>
            <w:right w:val="none" w:sz="0" w:space="0" w:color="auto"/>
          </w:divBdr>
        </w:div>
      </w:divsChild>
    </w:div>
    <w:div w:id="326591379">
      <w:bodyDiv w:val="1"/>
      <w:marLeft w:val="0"/>
      <w:marRight w:val="0"/>
      <w:marTop w:val="0"/>
      <w:marBottom w:val="0"/>
      <w:divBdr>
        <w:top w:val="none" w:sz="0" w:space="0" w:color="auto"/>
        <w:left w:val="none" w:sz="0" w:space="0" w:color="auto"/>
        <w:bottom w:val="none" w:sz="0" w:space="0" w:color="auto"/>
        <w:right w:val="none" w:sz="0" w:space="0" w:color="auto"/>
      </w:divBdr>
    </w:div>
    <w:div w:id="328220111">
      <w:bodyDiv w:val="1"/>
      <w:marLeft w:val="0"/>
      <w:marRight w:val="0"/>
      <w:marTop w:val="0"/>
      <w:marBottom w:val="0"/>
      <w:divBdr>
        <w:top w:val="none" w:sz="0" w:space="0" w:color="auto"/>
        <w:left w:val="none" w:sz="0" w:space="0" w:color="auto"/>
        <w:bottom w:val="none" w:sz="0" w:space="0" w:color="auto"/>
        <w:right w:val="none" w:sz="0" w:space="0" w:color="auto"/>
      </w:divBdr>
    </w:div>
    <w:div w:id="347677339">
      <w:bodyDiv w:val="1"/>
      <w:marLeft w:val="0"/>
      <w:marRight w:val="0"/>
      <w:marTop w:val="0"/>
      <w:marBottom w:val="0"/>
      <w:divBdr>
        <w:top w:val="none" w:sz="0" w:space="0" w:color="auto"/>
        <w:left w:val="none" w:sz="0" w:space="0" w:color="auto"/>
        <w:bottom w:val="none" w:sz="0" w:space="0" w:color="auto"/>
        <w:right w:val="none" w:sz="0" w:space="0" w:color="auto"/>
      </w:divBdr>
      <w:divsChild>
        <w:div w:id="165637613">
          <w:marLeft w:val="0"/>
          <w:marRight w:val="0"/>
          <w:marTop w:val="0"/>
          <w:marBottom w:val="0"/>
          <w:divBdr>
            <w:top w:val="none" w:sz="0" w:space="0" w:color="auto"/>
            <w:left w:val="none" w:sz="0" w:space="0" w:color="auto"/>
            <w:bottom w:val="none" w:sz="0" w:space="0" w:color="auto"/>
            <w:right w:val="none" w:sz="0" w:space="0" w:color="auto"/>
          </w:divBdr>
        </w:div>
        <w:div w:id="1399665795">
          <w:marLeft w:val="0"/>
          <w:marRight w:val="0"/>
          <w:marTop w:val="0"/>
          <w:marBottom w:val="0"/>
          <w:divBdr>
            <w:top w:val="none" w:sz="0" w:space="0" w:color="auto"/>
            <w:left w:val="none" w:sz="0" w:space="0" w:color="auto"/>
            <w:bottom w:val="none" w:sz="0" w:space="0" w:color="auto"/>
            <w:right w:val="none" w:sz="0" w:space="0" w:color="auto"/>
          </w:divBdr>
        </w:div>
      </w:divsChild>
    </w:div>
    <w:div w:id="348608360">
      <w:bodyDiv w:val="1"/>
      <w:marLeft w:val="0"/>
      <w:marRight w:val="0"/>
      <w:marTop w:val="0"/>
      <w:marBottom w:val="0"/>
      <w:divBdr>
        <w:top w:val="none" w:sz="0" w:space="0" w:color="auto"/>
        <w:left w:val="none" w:sz="0" w:space="0" w:color="auto"/>
        <w:bottom w:val="none" w:sz="0" w:space="0" w:color="auto"/>
        <w:right w:val="none" w:sz="0" w:space="0" w:color="auto"/>
      </w:divBdr>
    </w:div>
    <w:div w:id="394739474">
      <w:bodyDiv w:val="1"/>
      <w:marLeft w:val="0"/>
      <w:marRight w:val="0"/>
      <w:marTop w:val="0"/>
      <w:marBottom w:val="0"/>
      <w:divBdr>
        <w:top w:val="none" w:sz="0" w:space="0" w:color="auto"/>
        <w:left w:val="none" w:sz="0" w:space="0" w:color="auto"/>
        <w:bottom w:val="none" w:sz="0" w:space="0" w:color="auto"/>
        <w:right w:val="none" w:sz="0" w:space="0" w:color="auto"/>
      </w:divBdr>
      <w:divsChild>
        <w:div w:id="380129594">
          <w:marLeft w:val="0"/>
          <w:marRight w:val="0"/>
          <w:marTop w:val="0"/>
          <w:marBottom w:val="0"/>
          <w:divBdr>
            <w:top w:val="none" w:sz="0" w:space="0" w:color="auto"/>
            <w:left w:val="none" w:sz="0" w:space="0" w:color="auto"/>
            <w:bottom w:val="none" w:sz="0" w:space="0" w:color="auto"/>
            <w:right w:val="none" w:sz="0" w:space="0" w:color="auto"/>
          </w:divBdr>
        </w:div>
        <w:div w:id="1306423859">
          <w:marLeft w:val="0"/>
          <w:marRight w:val="0"/>
          <w:marTop w:val="0"/>
          <w:marBottom w:val="0"/>
          <w:divBdr>
            <w:top w:val="none" w:sz="0" w:space="0" w:color="auto"/>
            <w:left w:val="none" w:sz="0" w:space="0" w:color="auto"/>
            <w:bottom w:val="none" w:sz="0" w:space="0" w:color="auto"/>
            <w:right w:val="none" w:sz="0" w:space="0" w:color="auto"/>
          </w:divBdr>
        </w:div>
        <w:div w:id="1070426364">
          <w:marLeft w:val="0"/>
          <w:marRight w:val="0"/>
          <w:marTop w:val="0"/>
          <w:marBottom w:val="0"/>
          <w:divBdr>
            <w:top w:val="none" w:sz="0" w:space="0" w:color="auto"/>
            <w:left w:val="none" w:sz="0" w:space="0" w:color="auto"/>
            <w:bottom w:val="none" w:sz="0" w:space="0" w:color="auto"/>
            <w:right w:val="none" w:sz="0" w:space="0" w:color="auto"/>
          </w:divBdr>
        </w:div>
        <w:div w:id="1149982628">
          <w:marLeft w:val="0"/>
          <w:marRight w:val="0"/>
          <w:marTop w:val="0"/>
          <w:marBottom w:val="0"/>
          <w:divBdr>
            <w:top w:val="none" w:sz="0" w:space="0" w:color="auto"/>
            <w:left w:val="none" w:sz="0" w:space="0" w:color="auto"/>
            <w:bottom w:val="none" w:sz="0" w:space="0" w:color="auto"/>
            <w:right w:val="none" w:sz="0" w:space="0" w:color="auto"/>
          </w:divBdr>
        </w:div>
        <w:div w:id="1179929398">
          <w:marLeft w:val="0"/>
          <w:marRight w:val="0"/>
          <w:marTop w:val="0"/>
          <w:marBottom w:val="0"/>
          <w:divBdr>
            <w:top w:val="none" w:sz="0" w:space="0" w:color="auto"/>
            <w:left w:val="none" w:sz="0" w:space="0" w:color="auto"/>
            <w:bottom w:val="none" w:sz="0" w:space="0" w:color="auto"/>
            <w:right w:val="none" w:sz="0" w:space="0" w:color="auto"/>
          </w:divBdr>
        </w:div>
        <w:div w:id="1900744417">
          <w:marLeft w:val="0"/>
          <w:marRight w:val="0"/>
          <w:marTop w:val="0"/>
          <w:marBottom w:val="0"/>
          <w:divBdr>
            <w:top w:val="none" w:sz="0" w:space="0" w:color="auto"/>
            <w:left w:val="none" w:sz="0" w:space="0" w:color="auto"/>
            <w:bottom w:val="none" w:sz="0" w:space="0" w:color="auto"/>
            <w:right w:val="none" w:sz="0" w:space="0" w:color="auto"/>
          </w:divBdr>
        </w:div>
        <w:div w:id="1798329137">
          <w:marLeft w:val="0"/>
          <w:marRight w:val="0"/>
          <w:marTop w:val="0"/>
          <w:marBottom w:val="0"/>
          <w:divBdr>
            <w:top w:val="none" w:sz="0" w:space="0" w:color="auto"/>
            <w:left w:val="none" w:sz="0" w:space="0" w:color="auto"/>
            <w:bottom w:val="none" w:sz="0" w:space="0" w:color="auto"/>
            <w:right w:val="none" w:sz="0" w:space="0" w:color="auto"/>
          </w:divBdr>
        </w:div>
        <w:div w:id="636688869">
          <w:marLeft w:val="0"/>
          <w:marRight w:val="0"/>
          <w:marTop w:val="0"/>
          <w:marBottom w:val="0"/>
          <w:divBdr>
            <w:top w:val="none" w:sz="0" w:space="0" w:color="auto"/>
            <w:left w:val="none" w:sz="0" w:space="0" w:color="auto"/>
            <w:bottom w:val="none" w:sz="0" w:space="0" w:color="auto"/>
            <w:right w:val="none" w:sz="0" w:space="0" w:color="auto"/>
          </w:divBdr>
        </w:div>
        <w:div w:id="1914200117">
          <w:marLeft w:val="0"/>
          <w:marRight w:val="0"/>
          <w:marTop w:val="0"/>
          <w:marBottom w:val="0"/>
          <w:divBdr>
            <w:top w:val="none" w:sz="0" w:space="0" w:color="auto"/>
            <w:left w:val="none" w:sz="0" w:space="0" w:color="auto"/>
            <w:bottom w:val="none" w:sz="0" w:space="0" w:color="auto"/>
            <w:right w:val="none" w:sz="0" w:space="0" w:color="auto"/>
          </w:divBdr>
        </w:div>
        <w:div w:id="1677733298">
          <w:marLeft w:val="0"/>
          <w:marRight w:val="0"/>
          <w:marTop w:val="0"/>
          <w:marBottom w:val="0"/>
          <w:divBdr>
            <w:top w:val="none" w:sz="0" w:space="0" w:color="auto"/>
            <w:left w:val="none" w:sz="0" w:space="0" w:color="auto"/>
            <w:bottom w:val="none" w:sz="0" w:space="0" w:color="auto"/>
            <w:right w:val="none" w:sz="0" w:space="0" w:color="auto"/>
          </w:divBdr>
        </w:div>
      </w:divsChild>
    </w:div>
    <w:div w:id="407579569">
      <w:bodyDiv w:val="1"/>
      <w:marLeft w:val="0"/>
      <w:marRight w:val="0"/>
      <w:marTop w:val="0"/>
      <w:marBottom w:val="0"/>
      <w:divBdr>
        <w:top w:val="none" w:sz="0" w:space="0" w:color="auto"/>
        <w:left w:val="none" w:sz="0" w:space="0" w:color="auto"/>
        <w:bottom w:val="none" w:sz="0" w:space="0" w:color="auto"/>
        <w:right w:val="none" w:sz="0" w:space="0" w:color="auto"/>
      </w:divBdr>
      <w:divsChild>
        <w:div w:id="1036273574">
          <w:marLeft w:val="0"/>
          <w:marRight w:val="0"/>
          <w:marTop w:val="0"/>
          <w:marBottom w:val="0"/>
          <w:divBdr>
            <w:top w:val="none" w:sz="0" w:space="0" w:color="auto"/>
            <w:left w:val="none" w:sz="0" w:space="0" w:color="auto"/>
            <w:bottom w:val="none" w:sz="0" w:space="0" w:color="auto"/>
            <w:right w:val="none" w:sz="0" w:space="0" w:color="auto"/>
          </w:divBdr>
        </w:div>
        <w:div w:id="1417901435">
          <w:marLeft w:val="0"/>
          <w:marRight w:val="0"/>
          <w:marTop w:val="0"/>
          <w:marBottom w:val="0"/>
          <w:divBdr>
            <w:top w:val="none" w:sz="0" w:space="0" w:color="auto"/>
            <w:left w:val="none" w:sz="0" w:space="0" w:color="auto"/>
            <w:bottom w:val="none" w:sz="0" w:space="0" w:color="auto"/>
            <w:right w:val="none" w:sz="0" w:space="0" w:color="auto"/>
          </w:divBdr>
        </w:div>
      </w:divsChild>
    </w:div>
    <w:div w:id="415134906">
      <w:bodyDiv w:val="1"/>
      <w:marLeft w:val="0"/>
      <w:marRight w:val="0"/>
      <w:marTop w:val="0"/>
      <w:marBottom w:val="0"/>
      <w:divBdr>
        <w:top w:val="none" w:sz="0" w:space="0" w:color="auto"/>
        <w:left w:val="none" w:sz="0" w:space="0" w:color="auto"/>
        <w:bottom w:val="none" w:sz="0" w:space="0" w:color="auto"/>
        <w:right w:val="none" w:sz="0" w:space="0" w:color="auto"/>
      </w:divBdr>
      <w:divsChild>
        <w:div w:id="976031660">
          <w:marLeft w:val="0"/>
          <w:marRight w:val="0"/>
          <w:marTop w:val="0"/>
          <w:marBottom w:val="0"/>
          <w:divBdr>
            <w:top w:val="none" w:sz="0" w:space="0" w:color="auto"/>
            <w:left w:val="none" w:sz="0" w:space="0" w:color="auto"/>
            <w:bottom w:val="none" w:sz="0" w:space="0" w:color="auto"/>
            <w:right w:val="none" w:sz="0" w:space="0" w:color="auto"/>
          </w:divBdr>
          <w:divsChild>
            <w:div w:id="1009211073">
              <w:marLeft w:val="0"/>
              <w:marRight w:val="0"/>
              <w:marTop w:val="0"/>
              <w:marBottom w:val="0"/>
              <w:divBdr>
                <w:top w:val="none" w:sz="0" w:space="0" w:color="auto"/>
                <w:left w:val="none" w:sz="0" w:space="0" w:color="auto"/>
                <w:bottom w:val="none" w:sz="0" w:space="0" w:color="auto"/>
                <w:right w:val="none" w:sz="0" w:space="0" w:color="auto"/>
              </w:divBdr>
            </w:div>
            <w:div w:id="1048148317">
              <w:marLeft w:val="0"/>
              <w:marRight w:val="0"/>
              <w:marTop w:val="0"/>
              <w:marBottom w:val="0"/>
              <w:divBdr>
                <w:top w:val="none" w:sz="0" w:space="0" w:color="auto"/>
                <w:left w:val="none" w:sz="0" w:space="0" w:color="auto"/>
                <w:bottom w:val="none" w:sz="0" w:space="0" w:color="auto"/>
                <w:right w:val="none" w:sz="0" w:space="0" w:color="auto"/>
              </w:divBdr>
            </w:div>
            <w:div w:id="349455223">
              <w:marLeft w:val="0"/>
              <w:marRight w:val="0"/>
              <w:marTop w:val="0"/>
              <w:marBottom w:val="0"/>
              <w:divBdr>
                <w:top w:val="none" w:sz="0" w:space="0" w:color="auto"/>
                <w:left w:val="none" w:sz="0" w:space="0" w:color="auto"/>
                <w:bottom w:val="none" w:sz="0" w:space="0" w:color="auto"/>
                <w:right w:val="none" w:sz="0" w:space="0" w:color="auto"/>
              </w:divBdr>
            </w:div>
            <w:div w:id="1325662954">
              <w:marLeft w:val="0"/>
              <w:marRight w:val="0"/>
              <w:marTop w:val="0"/>
              <w:marBottom w:val="0"/>
              <w:divBdr>
                <w:top w:val="none" w:sz="0" w:space="0" w:color="auto"/>
                <w:left w:val="none" w:sz="0" w:space="0" w:color="auto"/>
                <w:bottom w:val="none" w:sz="0" w:space="0" w:color="auto"/>
                <w:right w:val="none" w:sz="0" w:space="0" w:color="auto"/>
              </w:divBdr>
            </w:div>
            <w:div w:id="1412310190">
              <w:marLeft w:val="0"/>
              <w:marRight w:val="0"/>
              <w:marTop w:val="0"/>
              <w:marBottom w:val="0"/>
              <w:divBdr>
                <w:top w:val="none" w:sz="0" w:space="0" w:color="auto"/>
                <w:left w:val="none" w:sz="0" w:space="0" w:color="auto"/>
                <w:bottom w:val="none" w:sz="0" w:space="0" w:color="auto"/>
                <w:right w:val="none" w:sz="0" w:space="0" w:color="auto"/>
              </w:divBdr>
            </w:div>
            <w:div w:id="717440937">
              <w:marLeft w:val="0"/>
              <w:marRight w:val="0"/>
              <w:marTop w:val="0"/>
              <w:marBottom w:val="0"/>
              <w:divBdr>
                <w:top w:val="none" w:sz="0" w:space="0" w:color="auto"/>
                <w:left w:val="none" w:sz="0" w:space="0" w:color="auto"/>
                <w:bottom w:val="none" w:sz="0" w:space="0" w:color="auto"/>
                <w:right w:val="none" w:sz="0" w:space="0" w:color="auto"/>
              </w:divBdr>
            </w:div>
            <w:div w:id="778137731">
              <w:marLeft w:val="0"/>
              <w:marRight w:val="0"/>
              <w:marTop w:val="0"/>
              <w:marBottom w:val="0"/>
              <w:divBdr>
                <w:top w:val="none" w:sz="0" w:space="0" w:color="auto"/>
                <w:left w:val="none" w:sz="0" w:space="0" w:color="auto"/>
                <w:bottom w:val="none" w:sz="0" w:space="0" w:color="auto"/>
                <w:right w:val="none" w:sz="0" w:space="0" w:color="auto"/>
              </w:divBdr>
            </w:div>
            <w:div w:id="227158846">
              <w:marLeft w:val="0"/>
              <w:marRight w:val="0"/>
              <w:marTop w:val="0"/>
              <w:marBottom w:val="0"/>
              <w:divBdr>
                <w:top w:val="none" w:sz="0" w:space="0" w:color="auto"/>
                <w:left w:val="none" w:sz="0" w:space="0" w:color="auto"/>
                <w:bottom w:val="none" w:sz="0" w:space="0" w:color="auto"/>
                <w:right w:val="none" w:sz="0" w:space="0" w:color="auto"/>
              </w:divBdr>
            </w:div>
            <w:div w:id="2020421109">
              <w:marLeft w:val="0"/>
              <w:marRight w:val="0"/>
              <w:marTop w:val="0"/>
              <w:marBottom w:val="0"/>
              <w:divBdr>
                <w:top w:val="none" w:sz="0" w:space="0" w:color="auto"/>
                <w:left w:val="none" w:sz="0" w:space="0" w:color="auto"/>
                <w:bottom w:val="none" w:sz="0" w:space="0" w:color="auto"/>
                <w:right w:val="none" w:sz="0" w:space="0" w:color="auto"/>
              </w:divBdr>
            </w:div>
            <w:div w:id="821892644">
              <w:marLeft w:val="0"/>
              <w:marRight w:val="0"/>
              <w:marTop w:val="0"/>
              <w:marBottom w:val="0"/>
              <w:divBdr>
                <w:top w:val="none" w:sz="0" w:space="0" w:color="auto"/>
                <w:left w:val="none" w:sz="0" w:space="0" w:color="auto"/>
                <w:bottom w:val="none" w:sz="0" w:space="0" w:color="auto"/>
                <w:right w:val="none" w:sz="0" w:space="0" w:color="auto"/>
              </w:divBdr>
            </w:div>
            <w:div w:id="1686908509">
              <w:marLeft w:val="0"/>
              <w:marRight w:val="0"/>
              <w:marTop w:val="0"/>
              <w:marBottom w:val="0"/>
              <w:divBdr>
                <w:top w:val="none" w:sz="0" w:space="0" w:color="auto"/>
                <w:left w:val="none" w:sz="0" w:space="0" w:color="auto"/>
                <w:bottom w:val="none" w:sz="0" w:space="0" w:color="auto"/>
                <w:right w:val="none" w:sz="0" w:space="0" w:color="auto"/>
              </w:divBdr>
            </w:div>
          </w:divsChild>
        </w:div>
        <w:div w:id="1346060442">
          <w:marLeft w:val="0"/>
          <w:marRight w:val="0"/>
          <w:marTop w:val="0"/>
          <w:marBottom w:val="0"/>
          <w:divBdr>
            <w:top w:val="none" w:sz="0" w:space="0" w:color="auto"/>
            <w:left w:val="none" w:sz="0" w:space="0" w:color="auto"/>
            <w:bottom w:val="none" w:sz="0" w:space="0" w:color="auto"/>
            <w:right w:val="none" w:sz="0" w:space="0" w:color="auto"/>
          </w:divBdr>
          <w:divsChild>
            <w:div w:id="969633669">
              <w:marLeft w:val="0"/>
              <w:marRight w:val="0"/>
              <w:marTop w:val="0"/>
              <w:marBottom w:val="0"/>
              <w:divBdr>
                <w:top w:val="none" w:sz="0" w:space="0" w:color="auto"/>
                <w:left w:val="none" w:sz="0" w:space="0" w:color="auto"/>
                <w:bottom w:val="none" w:sz="0" w:space="0" w:color="auto"/>
                <w:right w:val="none" w:sz="0" w:space="0" w:color="auto"/>
              </w:divBdr>
            </w:div>
            <w:div w:id="1999918525">
              <w:marLeft w:val="0"/>
              <w:marRight w:val="0"/>
              <w:marTop w:val="0"/>
              <w:marBottom w:val="0"/>
              <w:divBdr>
                <w:top w:val="none" w:sz="0" w:space="0" w:color="auto"/>
                <w:left w:val="none" w:sz="0" w:space="0" w:color="auto"/>
                <w:bottom w:val="none" w:sz="0" w:space="0" w:color="auto"/>
                <w:right w:val="none" w:sz="0" w:space="0" w:color="auto"/>
              </w:divBdr>
            </w:div>
            <w:div w:id="1738746487">
              <w:marLeft w:val="0"/>
              <w:marRight w:val="0"/>
              <w:marTop w:val="0"/>
              <w:marBottom w:val="0"/>
              <w:divBdr>
                <w:top w:val="none" w:sz="0" w:space="0" w:color="auto"/>
                <w:left w:val="none" w:sz="0" w:space="0" w:color="auto"/>
                <w:bottom w:val="none" w:sz="0" w:space="0" w:color="auto"/>
                <w:right w:val="none" w:sz="0" w:space="0" w:color="auto"/>
              </w:divBdr>
            </w:div>
            <w:div w:id="556091562">
              <w:marLeft w:val="0"/>
              <w:marRight w:val="0"/>
              <w:marTop w:val="0"/>
              <w:marBottom w:val="0"/>
              <w:divBdr>
                <w:top w:val="none" w:sz="0" w:space="0" w:color="auto"/>
                <w:left w:val="none" w:sz="0" w:space="0" w:color="auto"/>
                <w:bottom w:val="none" w:sz="0" w:space="0" w:color="auto"/>
                <w:right w:val="none" w:sz="0" w:space="0" w:color="auto"/>
              </w:divBdr>
            </w:div>
            <w:div w:id="783309141">
              <w:marLeft w:val="0"/>
              <w:marRight w:val="0"/>
              <w:marTop w:val="0"/>
              <w:marBottom w:val="0"/>
              <w:divBdr>
                <w:top w:val="none" w:sz="0" w:space="0" w:color="auto"/>
                <w:left w:val="none" w:sz="0" w:space="0" w:color="auto"/>
                <w:bottom w:val="none" w:sz="0" w:space="0" w:color="auto"/>
                <w:right w:val="none" w:sz="0" w:space="0" w:color="auto"/>
              </w:divBdr>
            </w:div>
            <w:div w:id="606279217">
              <w:marLeft w:val="0"/>
              <w:marRight w:val="0"/>
              <w:marTop w:val="0"/>
              <w:marBottom w:val="0"/>
              <w:divBdr>
                <w:top w:val="none" w:sz="0" w:space="0" w:color="auto"/>
                <w:left w:val="none" w:sz="0" w:space="0" w:color="auto"/>
                <w:bottom w:val="none" w:sz="0" w:space="0" w:color="auto"/>
                <w:right w:val="none" w:sz="0" w:space="0" w:color="auto"/>
              </w:divBdr>
            </w:div>
            <w:div w:id="1416784822">
              <w:marLeft w:val="0"/>
              <w:marRight w:val="0"/>
              <w:marTop w:val="0"/>
              <w:marBottom w:val="0"/>
              <w:divBdr>
                <w:top w:val="none" w:sz="0" w:space="0" w:color="auto"/>
                <w:left w:val="none" w:sz="0" w:space="0" w:color="auto"/>
                <w:bottom w:val="none" w:sz="0" w:space="0" w:color="auto"/>
                <w:right w:val="none" w:sz="0" w:space="0" w:color="auto"/>
              </w:divBdr>
            </w:div>
            <w:div w:id="1440224378">
              <w:marLeft w:val="0"/>
              <w:marRight w:val="0"/>
              <w:marTop w:val="0"/>
              <w:marBottom w:val="0"/>
              <w:divBdr>
                <w:top w:val="none" w:sz="0" w:space="0" w:color="auto"/>
                <w:left w:val="none" w:sz="0" w:space="0" w:color="auto"/>
                <w:bottom w:val="none" w:sz="0" w:space="0" w:color="auto"/>
                <w:right w:val="none" w:sz="0" w:space="0" w:color="auto"/>
              </w:divBdr>
            </w:div>
            <w:div w:id="150606423">
              <w:marLeft w:val="0"/>
              <w:marRight w:val="0"/>
              <w:marTop w:val="0"/>
              <w:marBottom w:val="0"/>
              <w:divBdr>
                <w:top w:val="none" w:sz="0" w:space="0" w:color="auto"/>
                <w:left w:val="none" w:sz="0" w:space="0" w:color="auto"/>
                <w:bottom w:val="none" w:sz="0" w:space="0" w:color="auto"/>
                <w:right w:val="none" w:sz="0" w:space="0" w:color="auto"/>
              </w:divBdr>
            </w:div>
            <w:div w:id="368653893">
              <w:marLeft w:val="0"/>
              <w:marRight w:val="0"/>
              <w:marTop w:val="0"/>
              <w:marBottom w:val="0"/>
              <w:divBdr>
                <w:top w:val="none" w:sz="0" w:space="0" w:color="auto"/>
                <w:left w:val="none" w:sz="0" w:space="0" w:color="auto"/>
                <w:bottom w:val="none" w:sz="0" w:space="0" w:color="auto"/>
                <w:right w:val="none" w:sz="0" w:space="0" w:color="auto"/>
              </w:divBdr>
            </w:div>
            <w:div w:id="2210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58824">
      <w:bodyDiv w:val="1"/>
      <w:marLeft w:val="0"/>
      <w:marRight w:val="0"/>
      <w:marTop w:val="0"/>
      <w:marBottom w:val="0"/>
      <w:divBdr>
        <w:top w:val="none" w:sz="0" w:space="0" w:color="auto"/>
        <w:left w:val="none" w:sz="0" w:space="0" w:color="auto"/>
        <w:bottom w:val="none" w:sz="0" w:space="0" w:color="auto"/>
        <w:right w:val="none" w:sz="0" w:space="0" w:color="auto"/>
      </w:divBdr>
      <w:divsChild>
        <w:div w:id="808934585">
          <w:marLeft w:val="0"/>
          <w:marRight w:val="0"/>
          <w:marTop w:val="0"/>
          <w:marBottom w:val="0"/>
          <w:divBdr>
            <w:top w:val="none" w:sz="0" w:space="0" w:color="auto"/>
            <w:left w:val="none" w:sz="0" w:space="0" w:color="auto"/>
            <w:bottom w:val="none" w:sz="0" w:space="0" w:color="auto"/>
            <w:right w:val="none" w:sz="0" w:space="0" w:color="auto"/>
          </w:divBdr>
        </w:div>
        <w:div w:id="991106171">
          <w:marLeft w:val="0"/>
          <w:marRight w:val="0"/>
          <w:marTop w:val="0"/>
          <w:marBottom w:val="0"/>
          <w:divBdr>
            <w:top w:val="none" w:sz="0" w:space="0" w:color="auto"/>
            <w:left w:val="none" w:sz="0" w:space="0" w:color="auto"/>
            <w:bottom w:val="none" w:sz="0" w:space="0" w:color="auto"/>
            <w:right w:val="none" w:sz="0" w:space="0" w:color="auto"/>
          </w:divBdr>
        </w:div>
        <w:div w:id="1203129682">
          <w:marLeft w:val="0"/>
          <w:marRight w:val="0"/>
          <w:marTop w:val="0"/>
          <w:marBottom w:val="0"/>
          <w:divBdr>
            <w:top w:val="none" w:sz="0" w:space="0" w:color="auto"/>
            <w:left w:val="none" w:sz="0" w:space="0" w:color="auto"/>
            <w:bottom w:val="none" w:sz="0" w:space="0" w:color="auto"/>
            <w:right w:val="none" w:sz="0" w:space="0" w:color="auto"/>
          </w:divBdr>
        </w:div>
        <w:div w:id="1320814119">
          <w:marLeft w:val="0"/>
          <w:marRight w:val="0"/>
          <w:marTop w:val="0"/>
          <w:marBottom w:val="0"/>
          <w:divBdr>
            <w:top w:val="none" w:sz="0" w:space="0" w:color="auto"/>
            <w:left w:val="none" w:sz="0" w:space="0" w:color="auto"/>
            <w:bottom w:val="none" w:sz="0" w:space="0" w:color="auto"/>
            <w:right w:val="none" w:sz="0" w:space="0" w:color="auto"/>
          </w:divBdr>
        </w:div>
      </w:divsChild>
    </w:div>
    <w:div w:id="448621664">
      <w:bodyDiv w:val="1"/>
      <w:marLeft w:val="0"/>
      <w:marRight w:val="0"/>
      <w:marTop w:val="0"/>
      <w:marBottom w:val="0"/>
      <w:divBdr>
        <w:top w:val="none" w:sz="0" w:space="0" w:color="auto"/>
        <w:left w:val="none" w:sz="0" w:space="0" w:color="auto"/>
        <w:bottom w:val="none" w:sz="0" w:space="0" w:color="auto"/>
        <w:right w:val="none" w:sz="0" w:space="0" w:color="auto"/>
      </w:divBdr>
      <w:divsChild>
        <w:div w:id="1414857255">
          <w:marLeft w:val="0"/>
          <w:marRight w:val="0"/>
          <w:marTop w:val="0"/>
          <w:marBottom w:val="0"/>
          <w:divBdr>
            <w:top w:val="none" w:sz="0" w:space="0" w:color="auto"/>
            <w:left w:val="none" w:sz="0" w:space="0" w:color="auto"/>
            <w:bottom w:val="none" w:sz="0" w:space="0" w:color="auto"/>
            <w:right w:val="none" w:sz="0" w:space="0" w:color="auto"/>
          </w:divBdr>
          <w:divsChild>
            <w:div w:id="1441948581">
              <w:marLeft w:val="0"/>
              <w:marRight w:val="0"/>
              <w:marTop w:val="0"/>
              <w:marBottom w:val="0"/>
              <w:divBdr>
                <w:top w:val="none" w:sz="0" w:space="0" w:color="auto"/>
                <w:left w:val="none" w:sz="0" w:space="0" w:color="auto"/>
                <w:bottom w:val="none" w:sz="0" w:space="0" w:color="auto"/>
                <w:right w:val="none" w:sz="0" w:space="0" w:color="auto"/>
              </w:divBdr>
              <w:divsChild>
                <w:div w:id="1452893100">
                  <w:marLeft w:val="0"/>
                  <w:marRight w:val="0"/>
                  <w:marTop w:val="0"/>
                  <w:marBottom w:val="0"/>
                  <w:divBdr>
                    <w:top w:val="none" w:sz="0" w:space="0" w:color="auto"/>
                    <w:left w:val="none" w:sz="0" w:space="0" w:color="auto"/>
                    <w:bottom w:val="none" w:sz="0" w:space="0" w:color="auto"/>
                    <w:right w:val="none" w:sz="0" w:space="0" w:color="auto"/>
                  </w:divBdr>
                  <w:divsChild>
                    <w:div w:id="8376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722295">
      <w:bodyDiv w:val="1"/>
      <w:marLeft w:val="0"/>
      <w:marRight w:val="0"/>
      <w:marTop w:val="0"/>
      <w:marBottom w:val="0"/>
      <w:divBdr>
        <w:top w:val="none" w:sz="0" w:space="0" w:color="auto"/>
        <w:left w:val="none" w:sz="0" w:space="0" w:color="auto"/>
        <w:bottom w:val="none" w:sz="0" w:space="0" w:color="auto"/>
        <w:right w:val="none" w:sz="0" w:space="0" w:color="auto"/>
      </w:divBdr>
    </w:div>
    <w:div w:id="488834843">
      <w:bodyDiv w:val="1"/>
      <w:marLeft w:val="0"/>
      <w:marRight w:val="0"/>
      <w:marTop w:val="0"/>
      <w:marBottom w:val="0"/>
      <w:divBdr>
        <w:top w:val="none" w:sz="0" w:space="0" w:color="auto"/>
        <w:left w:val="none" w:sz="0" w:space="0" w:color="auto"/>
        <w:bottom w:val="none" w:sz="0" w:space="0" w:color="auto"/>
        <w:right w:val="none" w:sz="0" w:space="0" w:color="auto"/>
      </w:divBdr>
    </w:div>
    <w:div w:id="498160867">
      <w:bodyDiv w:val="1"/>
      <w:marLeft w:val="0"/>
      <w:marRight w:val="0"/>
      <w:marTop w:val="0"/>
      <w:marBottom w:val="0"/>
      <w:divBdr>
        <w:top w:val="none" w:sz="0" w:space="0" w:color="auto"/>
        <w:left w:val="none" w:sz="0" w:space="0" w:color="auto"/>
        <w:bottom w:val="none" w:sz="0" w:space="0" w:color="auto"/>
        <w:right w:val="none" w:sz="0" w:space="0" w:color="auto"/>
      </w:divBdr>
    </w:div>
    <w:div w:id="525751752">
      <w:bodyDiv w:val="1"/>
      <w:marLeft w:val="0"/>
      <w:marRight w:val="0"/>
      <w:marTop w:val="0"/>
      <w:marBottom w:val="0"/>
      <w:divBdr>
        <w:top w:val="none" w:sz="0" w:space="0" w:color="auto"/>
        <w:left w:val="none" w:sz="0" w:space="0" w:color="auto"/>
        <w:bottom w:val="none" w:sz="0" w:space="0" w:color="auto"/>
        <w:right w:val="none" w:sz="0" w:space="0" w:color="auto"/>
      </w:divBdr>
    </w:div>
    <w:div w:id="560405176">
      <w:bodyDiv w:val="1"/>
      <w:marLeft w:val="0"/>
      <w:marRight w:val="0"/>
      <w:marTop w:val="0"/>
      <w:marBottom w:val="0"/>
      <w:divBdr>
        <w:top w:val="none" w:sz="0" w:space="0" w:color="auto"/>
        <w:left w:val="none" w:sz="0" w:space="0" w:color="auto"/>
        <w:bottom w:val="none" w:sz="0" w:space="0" w:color="auto"/>
        <w:right w:val="none" w:sz="0" w:space="0" w:color="auto"/>
      </w:divBdr>
      <w:divsChild>
        <w:div w:id="1846163742">
          <w:marLeft w:val="0"/>
          <w:marRight w:val="0"/>
          <w:marTop w:val="0"/>
          <w:marBottom w:val="0"/>
          <w:divBdr>
            <w:top w:val="none" w:sz="0" w:space="0" w:color="auto"/>
            <w:left w:val="none" w:sz="0" w:space="0" w:color="auto"/>
            <w:bottom w:val="none" w:sz="0" w:space="0" w:color="auto"/>
            <w:right w:val="none" w:sz="0" w:space="0" w:color="auto"/>
          </w:divBdr>
        </w:div>
        <w:div w:id="1176533598">
          <w:marLeft w:val="0"/>
          <w:marRight w:val="0"/>
          <w:marTop w:val="0"/>
          <w:marBottom w:val="0"/>
          <w:divBdr>
            <w:top w:val="none" w:sz="0" w:space="0" w:color="auto"/>
            <w:left w:val="none" w:sz="0" w:space="0" w:color="auto"/>
            <w:bottom w:val="none" w:sz="0" w:space="0" w:color="auto"/>
            <w:right w:val="none" w:sz="0" w:space="0" w:color="auto"/>
          </w:divBdr>
        </w:div>
        <w:div w:id="176241008">
          <w:marLeft w:val="0"/>
          <w:marRight w:val="0"/>
          <w:marTop w:val="0"/>
          <w:marBottom w:val="0"/>
          <w:divBdr>
            <w:top w:val="none" w:sz="0" w:space="0" w:color="auto"/>
            <w:left w:val="none" w:sz="0" w:space="0" w:color="auto"/>
            <w:bottom w:val="none" w:sz="0" w:space="0" w:color="auto"/>
            <w:right w:val="none" w:sz="0" w:space="0" w:color="auto"/>
          </w:divBdr>
        </w:div>
        <w:div w:id="558982633">
          <w:marLeft w:val="0"/>
          <w:marRight w:val="0"/>
          <w:marTop w:val="0"/>
          <w:marBottom w:val="0"/>
          <w:divBdr>
            <w:top w:val="none" w:sz="0" w:space="0" w:color="auto"/>
            <w:left w:val="none" w:sz="0" w:space="0" w:color="auto"/>
            <w:bottom w:val="none" w:sz="0" w:space="0" w:color="auto"/>
            <w:right w:val="none" w:sz="0" w:space="0" w:color="auto"/>
          </w:divBdr>
        </w:div>
        <w:div w:id="1267040142">
          <w:marLeft w:val="0"/>
          <w:marRight w:val="0"/>
          <w:marTop w:val="0"/>
          <w:marBottom w:val="0"/>
          <w:divBdr>
            <w:top w:val="none" w:sz="0" w:space="0" w:color="auto"/>
            <w:left w:val="none" w:sz="0" w:space="0" w:color="auto"/>
            <w:bottom w:val="none" w:sz="0" w:space="0" w:color="auto"/>
            <w:right w:val="none" w:sz="0" w:space="0" w:color="auto"/>
          </w:divBdr>
        </w:div>
      </w:divsChild>
    </w:div>
    <w:div w:id="577206424">
      <w:bodyDiv w:val="1"/>
      <w:marLeft w:val="0"/>
      <w:marRight w:val="0"/>
      <w:marTop w:val="0"/>
      <w:marBottom w:val="0"/>
      <w:divBdr>
        <w:top w:val="none" w:sz="0" w:space="0" w:color="auto"/>
        <w:left w:val="none" w:sz="0" w:space="0" w:color="auto"/>
        <w:bottom w:val="none" w:sz="0" w:space="0" w:color="auto"/>
        <w:right w:val="none" w:sz="0" w:space="0" w:color="auto"/>
      </w:divBdr>
      <w:divsChild>
        <w:div w:id="732855726">
          <w:marLeft w:val="0"/>
          <w:marRight w:val="0"/>
          <w:marTop w:val="0"/>
          <w:marBottom w:val="0"/>
          <w:divBdr>
            <w:top w:val="none" w:sz="0" w:space="0" w:color="auto"/>
            <w:left w:val="none" w:sz="0" w:space="0" w:color="auto"/>
            <w:bottom w:val="none" w:sz="0" w:space="0" w:color="auto"/>
            <w:right w:val="none" w:sz="0" w:space="0" w:color="auto"/>
          </w:divBdr>
          <w:divsChild>
            <w:div w:id="1187794153">
              <w:marLeft w:val="0"/>
              <w:marRight w:val="0"/>
              <w:marTop w:val="0"/>
              <w:marBottom w:val="0"/>
              <w:divBdr>
                <w:top w:val="none" w:sz="0" w:space="0" w:color="auto"/>
                <w:left w:val="none" w:sz="0" w:space="0" w:color="auto"/>
                <w:bottom w:val="none" w:sz="0" w:space="0" w:color="auto"/>
                <w:right w:val="none" w:sz="0" w:space="0" w:color="auto"/>
              </w:divBdr>
              <w:divsChild>
                <w:div w:id="833571513">
                  <w:marLeft w:val="300"/>
                  <w:marRight w:val="0"/>
                  <w:marTop w:val="0"/>
                  <w:marBottom w:val="0"/>
                  <w:divBdr>
                    <w:top w:val="none" w:sz="0" w:space="0" w:color="auto"/>
                    <w:left w:val="none" w:sz="0" w:space="0" w:color="auto"/>
                    <w:bottom w:val="none" w:sz="0" w:space="0" w:color="auto"/>
                    <w:right w:val="none" w:sz="0" w:space="0" w:color="auto"/>
                  </w:divBdr>
                  <w:divsChild>
                    <w:div w:id="1480003376">
                      <w:marLeft w:val="-300"/>
                      <w:marRight w:val="0"/>
                      <w:marTop w:val="0"/>
                      <w:marBottom w:val="0"/>
                      <w:divBdr>
                        <w:top w:val="none" w:sz="0" w:space="0" w:color="auto"/>
                        <w:left w:val="none" w:sz="0" w:space="0" w:color="auto"/>
                        <w:bottom w:val="none" w:sz="0" w:space="0" w:color="auto"/>
                        <w:right w:val="none" w:sz="0" w:space="0" w:color="auto"/>
                      </w:divBdr>
                      <w:divsChild>
                        <w:div w:id="1686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58322">
      <w:bodyDiv w:val="1"/>
      <w:marLeft w:val="0"/>
      <w:marRight w:val="0"/>
      <w:marTop w:val="0"/>
      <w:marBottom w:val="0"/>
      <w:divBdr>
        <w:top w:val="none" w:sz="0" w:space="0" w:color="auto"/>
        <w:left w:val="none" w:sz="0" w:space="0" w:color="auto"/>
        <w:bottom w:val="none" w:sz="0" w:space="0" w:color="auto"/>
        <w:right w:val="none" w:sz="0" w:space="0" w:color="auto"/>
      </w:divBdr>
    </w:div>
    <w:div w:id="609045465">
      <w:bodyDiv w:val="1"/>
      <w:marLeft w:val="0"/>
      <w:marRight w:val="0"/>
      <w:marTop w:val="0"/>
      <w:marBottom w:val="0"/>
      <w:divBdr>
        <w:top w:val="none" w:sz="0" w:space="0" w:color="auto"/>
        <w:left w:val="none" w:sz="0" w:space="0" w:color="auto"/>
        <w:bottom w:val="none" w:sz="0" w:space="0" w:color="auto"/>
        <w:right w:val="none" w:sz="0" w:space="0" w:color="auto"/>
      </w:divBdr>
    </w:div>
    <w:div w:id="619000105">
      <w:bodyDiv w:val="1"/>
      <w:marLeft w:val="0"/>
      <w:marRight w:val="0"/>
      <w:marTop w:val="0"/>
      <w:marBottom w:val="0"/>
      <w:divBdr>
        <w:top w:val="none" w:sz="0" w:space="0" w:color="auto"/>
        <w:left w:val="none" w:sz="0" w:space="0" w:color="auto"/>
        <w:bottom w:val="none" w:sz="0" w:space="0" w:color="auto"/>
        <w:right w:val="none" w:sz="0" w:space="0" w:color="auto"/>
      </w:divBdr>
      <w:divsChild>
        <w:div w:id="446782026">
          <w:marLeft w:val="0"/>
          <w:marRight w:val="0"/>
          <w:marTop w:val="0"/>
          <w:marBottom w:val="0"/>
          <w:divBdr>
            <w:top w:val="none" w:sz="0" w:space="0" w:color="auto"/>
            <w:left w:val="none" w:sz="0" w:space="0" w:color="auto"/>
            <w:bottom w:val="none" w:sz="0" w:space="0" w:color="auto"/>
            <w:right w:val="none" w:sz="0" w:space="0" w:color="auto"/>
          </w:divBdr>
        </w:div>
        <w:div w:id="1606111498">
          <w:marLeft w:val="0"/>
          <w:marRight w:val="0"/>
          <w:marTop w:val="0"/>
          <w:marBottom w:val="0"/>
          <w:divBdr>
            <w:top w:val="none" w:sz="0" w:space="0" w:color="auto"/>
            <w:left w:val="none" w:sz="0" w:space="0" w:color="auto"/>
            <w:bottom w:val="none" w:sz="0" w:space="0" w:color="auto"/>
            <w:right w:val="none" w:sz="0" w:space="0" w:color="auto"/>
          </w:divBdr>
        </w:div>
        <w:div w:id="294142709">
          <w:marLeft w:val="0"/>
          <w:marRight w:val="0"/>
          <w:marTop w:val="0"/>
          <w:marBottom w:val="0"/>
          <w:divBdr>
            <w:top w:val="none" w:sz="0" w:space="0" w:color="auto"/>
            <w:left w:val="none" w:sz="0" w:space="0" w:color="auto"/>
            <w:bottom w:val="none" w:sz="0" w:space="0" w:color="auto"/>
            <w:right w:val="none" w:sz="0" w:space="0" w:color="auto"/>
          </w:divBdr>
        </w:div>
        <w:div w:id="1585724714">
          <w:marLeft w:val="0"/>
          <w:marRight w:val="0"/>
          <w:marTop w:val="0"/>
          <w:marBottom w:val="0"/>
          <w:divBdr>
            <w:top w:val="none" w:sz="0" w:space="0" w:color="auto"/>
            <w:left w:val="none" w:sz="0" w:space="0" w:color="auto"/>
            <w:bottom w:val="none" w:sz="0" w:space="0" w:color="auto"/>
            <w:right w:val="none" w:sz="0" w:space="0" w:color="auto"/>
          </w:divBdr>
        </w:div>
        <w:div w:id="393431807">
          <w:marLeft w:val="0"/>
          <w:marRight w:val="0"/>
          <w:marTop w:val="0"/>
          <w:marBottom w:val="0"/>
          <w:divBdr>
            <w:top w:val="none" w:sz="0" w:space="0" w:color="auto"/>
            <w:left w:val="none" w:sz="0" w:space="0" w:color="auto"/>
            <w:bottom w:val="none" w:sz="0" w:space="0" w:color="auto"/>
            <w:right w:val="none" w:sz="0" w:space="0" w:color="auto"/>
          </w:divBdr>
        </w:div>
        <w:div w:id="1032073407">
          <w:marLeft w:val="0"/>
          <w:marRight w:val="0"/>
          <w:marTop w:val="0"/>
          <w:marBottom w:val="0"/>
          <w:divBdr>
            <w:top w:val="none" w:sz="0" w:space="0" w:color="auto"/>
            <w:left w:val="none" w:sz="0" w:space="0" w:color="auto"/>
            <w:bottom w:val="none" w:sz="0" w:space="0" w:color="auto"/>
            <w:right w:val="none" w:sz="0" w:space="0" w:color="auto"/>
          </w:divBdr>
        </w:div>
      </w:divsChild>
    </w:div>
    <w:div w:id="629170809">
      <w:bodyDiv w:val="1"/>
      <w:marLeft w:val="0"/>
      <w:marRight w:val="0"/>
      <w:marTop w:val="0"/>
      <w:marBottom w:val="0"/>
      <w:divBdr>
        <w:top w:val="none" w:sz="0" w:space="0" w:color="auto"/>
        <w:left w:val="none" w:sz="0" w:space="0" w:color="auto"/>
        <w:bottom w:val="none" w:sz="0" w:space="0" w:color="auto"/>
        <w:right w:val="none" w:sz="0" w:space="0" w:color="auto"/>
      </w:divBdr>
    </w:div>
    <w:div w:id="638153382">
      <w:bodyDiv w:val="1"/>
      <w:marLeft w:val="0"/>
      <w:marRight w:val="0"/>
      <w:marTop w:val="0"/>
      <w:marBottom w:val="0"/>
      <w:divBdr>
        <w:top w:val="none" w:sz="0" w:space="0" w:color="auto"/>
        <w:left w:val="none" w:sz="0" w:space="0" w:color="auto"/>
        <w:bottom w:val="none" w:sz="0" w:space="0" w:color="auto"/>
        <w:right w:val="none" w:sz="0" w:space="0" w:color="auto"/>
      </w:divBdr>
      <w:divsChild>
        <w:div w:id="462045813">
          <w:marLeft w:val="0"/>
          <w:marRight w:val="0"/>
          <w:marTop w:val="0"/>
          <w:marBottom w:val="0"/>
          <w:divBdr>
            <w:top w:val="none" w:sz="0" w:space="0" w:color="auto"/>
            <w:left w:val="none" w:sz="0" w:space="0" w:color="auto"/>
            <w:bottom w:val="none" w:sz="0" w:space="0" w:color="auto"/>
            <w:right w:val="none" w:sz="0" w:space="0" w:color="auto"/>
          </w:divBdr>
          <w:divsChild>
            <w:div w:id="761099760">
              <w:marLeft w:val="0"/>
              <w:marRight w:val="0"/>
              <w:marTop w:val="0"/>
              <w:marBottom w:val="0"/>
              <w:divBdr>
                <w:top w:val="none" w:sz="0" w:space="0" w:color="auto"/>
                <w:left w:val="none" w:sz="0" w:space="0" w:color="auto"/>
                <w:bottom w:val="none" w:sz="0" w:space="0" w:color="auto"/>
                <w:right w:val="none" w:sz="0" w:space="0" w:color="auto"/>
              </w:divBdr>
              <w:divsChild>
                <w:div w:id="983243552">
                  <w:marLeft w:val="300"/>
                  <w:marRight w:val="0"/>
                  <w:marTop w:val="0"/>
                  <w:marBottom w:val="0"/>
                  <w:divBdr>
                    <w:top w:val="none" w:sz="0" w:space="0" w:color="auto"/>
                    <w:left w:val="none" w:sz="0" w:space="0" w:color="auto"/>
                    <w:bottom w:val="none" w:sz="0" w:space="0" w:color="auto"/>
                    <w:right w:val="none" w:sz="0" w:space="0" w:color="auto"/>
                  </w:divBdr>
                  <w:divsChild>
                    <w:div w:id="303509272">
                      <w:marLeft w:val="-300"/>
                      <w:marRight w:val="0"/>
                      <w:marTop w:val="0"/>
                      <w:marBottom w:val="0"/>
                      <w:divBdr>
                        <w:top w:val="none" w:sz="0" w:space="0" w:color="auto"/>
                        <w:left w:val="none" w:sz="0" w:space="0" w:color="auto"/>
                        <w:bottom w:val="none" w:sz="0" w:space="0" w:color="auto"/>
                        <w:right w:val="none" w:sz="0" w:space="0" w:color="auto"/>
                      </w:divBdr>
                      <w:divsChild>
                        <w:div w:id="15187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19240">
      <w:bodyDiv w:val="1"/>
      <w:marLeft w:val="0"/>
      <w:marRight w:val="0"/>
      <w:marTop w:val="0"/>
      <w:marBottom w:val="0"/>
      <w:divBdr>
        <w:top w:val="none" w:sz="0" w:space="0" w:color="auto"/>
        <w:left w:val="none" w:sz="0" w:space="0" w:color="auto"/>
        <w:bottom w:val="none" w:sz="0" w:space="0" w:color="auto"/>
        <w:right w:val="none" w:sz="0" w:space="0" w:color="auto"/>
      </w:divBdr>
      <w:divsChild>
        <w:div w:id="597107283">
          <w:marLeft w:val="0"/>
          <w:marRight w:val="0"/>
          <w:marTop w:val="0"/>
          <w:marBottom w:val="0"/>
          <w:divBdr>
            <w:top w:val="none" w:sz="0" w:space="0" w:color="auto"/>
            <w:left w:val="none" w:sz="0" w:space="0" w:color="auto"/>
            <w:bottom w:val="none" w:sz="0" w:space="0" w:color="auto"/>
            <w:right w:val="none" w:sz="0" w:space="0" w:color="auto"/>
          </w:divBdr>
        </w:div>
        <w:div w:id="1566179762">
          <w:marLeft w:val="0"/>
          <w:marRight w:val="0"/>
          <w:marTop w:val="0"/>
          <w:marBottom w:val="0"/>
          <w:divBdr>
            <w:top w:val="none" w:sz="0" w:space="0" w:color="auto"/>
            <w:left w:val="none" w:sz="0" w:space="0" w:color="auto"/>
            <w:bottom w:val="none" w:sz="0" w:space="0" w:color="auto"/>
            <w:right w:val="none" w:sz="0" w:space="0" w:color="auto"/>
          </w:divBdr>
        </w:div>
        <w:div w:id="458959461">
          <w:marLeft w:val="0"/>
          <w:marRight w:val="0"/>
          <w:marTop w:val="0"/>
          <w:marBottom w:val="0"/>
          <w:divBdr>
            <w:top w:val="none" w:sz="0" w:space="0" w:color="auto"/>
            <w:left w:val="none" w:sz="0" w:space="0" w:color="auto"/>
            <w:bottom w:val="none" w:sz="0" w:space="0" w:color="auto"/>
            <w:right w:val="none" w:sz="0" w:space="0" w:color="auto"/>
          </w:divBdr>
        </w:div>
        <w:div w:id="2082019620">
          <w:marLeft w:val="0"/>
          <w:marRight w:val="0"/>
          <w:marTop w:val="0"/>
          <w:marBottom w:val="0"/>
          <w:divBdr>
            <w:top w:val="none" w:sz="0" w:space="0" w:color="auto"/>
            <w:left w:val="none" w:sz="0" w:space="0" w:color="auto"/>
            <w:bottom w:val="none" w:sz="0" w:space="0" w:color="auto"/>
            <w:right w:val="none" w:sz="0" w:space="0" w:color="auto"/>
          </w:divBdr>
        </w:div>
        <w:div w:id="464928599">
          <w:marLeft w:val="0"/>
          <w:marRight w:val="0"/>
          <w:marTop w:val="0"/>
          <w:marBottom w:val="0"/>
          <w:divBdr>
            <w:top w:val="none" w:sz="0" w:space="0" w:color="auto"/>
            <w:left w:val="none" w:sz="0" w:space="0" w:color="auto"/>
            <w:bottom w:val="none" w:sz="0" w:space="0" w:color="auto"/>
            <w:right w:val="none" w:sz="0" w:space="0" w:color="auto"/>
          </w:divBdr>
        </w:div>
        <w:div w:id="2036610843">
          <w:marLeft w:val="0"/>
          <w:marRight w:val="0"/>
          <w:marTop w:val="0"/>
          <w:marBottom w:val="0"/>
          <w:divBdr>
            <w:top w:val="none" w:sz="0" w:space="0" w:color="auto"/>
            <w:left w:val="none" w:sz="0" w:space="0" w:color="auto"/>
            <w:bottom w:val="none" w:sz="0" w:space="0" w:color="auto"/>
            <w:right w:val="none" w:sz="0" w:space="0" w:color="auto"/>
          </w:divBdr>
        </w:div>
        <w:div w:id="423571907">
          <w:marLeft w:val="0"/>
          <w:marRight w:val="0"/>
          <w:marTop w:val="0"/>
          <w:marBottom w:val="0"/>
          <w:divBdr>
            <w:top w:val="none" w:sz="0" w:space="0" w:color="auto"/>
            <w:left w:val="none" w:sz="0" w:space="0" w:color="auto"/>
            <w:bottom w:val="none" w:sz="0" w:space="0" w:color="auto"/>
            <w:right w:val="none" w:sz="0" w:space="0" w:color="auto"/>
          </w:divBdr>
        </w:div>
      </w:divsChild>
    </w:div>
    <w:div w:id="666786878">
      <w:bodyDiv w:val="1"/>
      <w:marLeft w:val="0"/>
      <w:marRight w:val="0"/>
      <w:marTop w:val="0"/>
      <w:marBottom w:val="0"/>
      <w:divBdr>
        <w:top w:val="none" w:sz="0" w:space="0" w:color="auto"/>
        <w:left w:val="none" w:sz="0" w:space="0" w:color="auto"/>
        <w:bottom w:val="none" w:sz="0" w:space="0" w:color="auto"/>
        <w:right w:val="none" w:sz="0" w:space="0" w:color="auto"/>
      </w:divBdr>
    </w:div>
    <w:div w:id="699820907">
      <w:bodyDiv w:val="1"/>
      <w:marLeft w:val="0"/>
      <w:marRight w:val="0"/>
      <w:marTop w:val="0"/>
      <w:marBottom w:val="0"/>
      <w:divBdr>
        <w:top w:val="none" w:sz="0" w:space="0" w:color="auto"/>
        <w:left w:val="none" w:sz="0" w:space="0" w:color="auto"/>
        <w:bottom w:val="none" w:sz="0" w:space="0" w:color="auto"/>
        <w:right w:val="none" w:sz="0" w:space="0" w:color="auto"/>
      </w:divBdr>
    </w:div>
    <w:div w:id="712778653">
      <w:bodyDiv w:val="1"/>
      <w:marLeft w:val="0"/>
      <w:marRight w:val="0"/>
      <w:marTop w:val="0"/>
      <w:marBottom w:val="0"/>
      <w:divBdr>
        <w:top w:val="none" w:sz="0" w:space="0" w:color="auto"/>
        <w:left w:val="none" w:sz="0" w:space="0" w:color="auto"/>
        <w:bottom w:val="none" w:sz="0" w:space="0" w:color="auto"/>
        <w:right w:val="none" w:sz="0" w:space="0" w:color="auto"/>
      </w:divBdr>
    </w:div>
    <w:div w:id="714700494">
      <w:bodyDiv w:val="1"/>
      <w:marLeft w:val="0"/>
      <w:marRight w:val="0"/>
      <w:marTop w:val="0"/>
      <w:marBottom w:val="0"/>
      <w:divBdr>
        <w:top w:val="none" w:sz="0" w:space="0" w:color="auto"/>
        <w:left w:val="none" w:sz="0" w:space="0" w:color="auto"/>
        <w:bottom w:val="none" w:sz="0" w:space="0" w:color="auto"/>
        <w:right w:val="none" w:sz="0" w:space="0" w:color="auto"/>
      </w:divBdr>
      <w:divsChild>
        <w:div w:id="1798570751">
          <w:marLeft w:val="0"/>
          <w:marRight w:val="0"/>
          <w:marTop w:val="0"/>
          <w:marBottom w:val="0"/>
          <w:divBdr>
            <w:top w:val="none" w:sz="0" w:space="0" w:color="auto"/>
            <w:left w:val="none" w:sz="0" w:space="0" w:color="auto"/>
            <w:bottom w:val="none" w:sz="0" w:space="0" w:color="auto"/>
            <w:right w:val="none" w:sz="0" w:space="0" w:color="auto"/>
          </w:divBdr>
        </w:div>
        <w:div w:id="137960312">
          <w:marLeft w:val="0"/>
          <w:marRight w:val="0"/>
          <w:marTop w:val="0"/>
          <w:marBottom w:val="0"/>
          <w:divBdr>
            <w:top w:val="none" w:sz="0" w:space="0" w:color="auto"/>
            <w:left w:val="none" w:sz="0" w:space="0" w:color="auto"/>
            <w:bottom w:val="none" w:sz="0" w:space="0" w:color="auto"/>
            <w:right w:val="none" w:sz="0" w:space="0" w:color="auto"/>
          </w:divBdr>
        </w:div>
        <w:div w:id="1836451995">
          <w:marLeft w:val="0"/>
          <w:marRight w:val="0"/>
          <w:marTop w:val="0"/>
          <w:marBottom w:val="0"/>
          <w:divBdr>
            <w:top w:val="none" w:sz="0" w:space="0" w:color="auto"/>
            <w:left w:val="none" w:sz="0" w:space="0" w:color="auto"/>
            <w:bottom w:val="none" w:sz="0" w:space="0" w:color="auto"/>
            <w:right w:val="none" w:sz="0" w:space="0" w:color="auto"/>
          </w:divBdr>
        </w:div>
        <w:div w:id="685983468">
          <w:marLeft w:val="0"/>
          <w:marRight w:val="0"/>
          <w:marTop w:val="0"/>
          <w:marBottom w:val="0"/>
          <w:divBdr>
            <w:top w:val="none" w:sz="0" w:space="0" w:color="auto"/>
            <w:left w:val="none" w:sz="0" w:space="0" w:color="auto"/>
            <w:bottom w:val="none" w:sz="0" w:space="0" w:color="auto"/>
            <w:right w:val="none" w:sz="0" w:space="0" w:color="auto"/>
          </w:divBdr>
        </w:div>
        <w:div w:id="1815365628">
          <w:marLeft w:val="0"/>
          <w:marRight w:val="0"/>
          <w:marTop w:val="0"/>
          <w:marBottom w:val="0"/>
          <w:divBdr>
            <w:top w:val="none" w:sz="0" w:space="0" w:color="auto"/>
            <w:left w:val="none" w:sz="0" w:space="0" w:color="auto"/>
            <w:bottom w:val="none" w:sz="0" w:space="0" w:color="auto"/>
            <w:right w:val="none" w:sz="0" w:space="0" w:color="auto"/>
          </w:divBdr>
        </w:div>
        <w:div w:id="502091831">
          <w:marLeft w:val="0"/>
          <w:marRight w:val="0"/>
          <w:marTop w:val="0"/>
          <w:marBottom w:val="0"/>
          <w:divBdr>
            <w:top w:val="none" w:sz="0" w:space="0" w:color="auto"/>
            <w:left w:val="none" w:sz="0" w:space="0" w:color="auto"/>
            <w:bottom w:val="none" w:sz="0" w:space="0" w:color="auto"/>
            <w:right w:val="none" w:sz="0" w:space="0" w:color="auto"/>
          </w:divBdr>
        </w:div>
        <w:div w:id="2138059932">
          <w:marLeft w:val="0"/>
          <w:marRight w:val="0"/>
          <w:marTop w:val="0"/>
          <w:marBottom w:val="0"/>
          <w:divBdr>
            <w:top w:val="none" w:sz="0" w:space="0" w:color="auto"/>
            <w:left w:val="none" w:sz="0" w:space="0" w:color="auto"/>
            <w:bottom w:val="none" w:sz="0" w:space="0" w:color="auto"/>
            <w:right w:val="none" w:sz="0" w:space="0" w:color="auto"/>
          </w:divBdr>
        </w:div>
        <w:div w:id="1277713443">
          <w:marLeft w:val="0"/>
          <w:marRight w:val="0"/>
          <w:marTop w:val="0"/>
          <w:marBottom w:val="0"/>
          <w:divBdr>
            <w:top w:val="none" w:sz="0" w:space="0" w:color="auto"/>
            <w:left w:val="none" w:sz="0" w:space="0" w:color="auto"/>
            <w:bottom w:val="none" w:sz="0" w:space="0" w:color="auto"/>
            <w:right w:val="none" w:sz="0" w:space="0" w:color="auto"/>
          </w:divBdr>
        </w:div>
        <w:div w:id="1420636672">
          <w:marLeft w:val="0"/>
          <w:marRight w:val="0"/>
          <w:marTop w:val="0"/>
          <w:marBottom w:val="0"/>
          <w:divBdr>
            <w:top w:val="none" w:sz="0" w:space="0" w:color="auto"/>
            <w:left w:val="none" w:sz="0" w:space="0" w:color="auto"/>
            <w:bottom w:val="none" w:sz="0" w:space="0" w:color="auto"/>
            <w:right w:val="none" w:sz="0" w:space="0" w:color="auto"/>
          </w:divBdr>
        </w:div>
        <w:div w:id="852492769">
          <w:marLeft w:val="0"/>
          <w:marRight w:val="0"/>
          <w:marTop w:val="0"/>
          <w:marBottom w:val="0"/>
          <w:divBdr>
            <w:top w:val="none" w:sz="0" w:space="0" w:color="auto"/>
            <w:left w:val="none" w:sz="0" w:space="0" w:color="auto"/>
            <w:bottom w:val="none" w:sz="0" w:space="0" w:color="auto"/>
            <w:right w:val="none" w:sz="0" w:space="0" w:color="auto"/>
          </w:divBdr>
        </w:div>
        <w:div w:id="807014432">
          <w:marLeft w:val="0"/>
          <w:marRight w:val="0"/>
          <w:marTop w:val="0"/>
          <w:marBottom w:val="0"/>
          <w:divBdr>
            <w:top w:val="none" w:sz="0" w:space="0" w:color="auto"/>
            <w:left w:val="none" w:sz="0" w:space="0" w:color="auto"/>
            <w:bottom w:val="none" w:sz="0" w:space="0" w:color="auto"/>
            <w:right w:val="none" w:sz="0" w:space="0" w:color="auto"/>
          </w:divBdr>
        </w:div>
        <w:div w:id="505629487">
          <w:marLeft w:val="0"/>
          <w:marRight w:val="0"/>
          <w:marTop w:val="0"/>
          <w:marBottom w:val="0"/>
          <w:divBdr>
            <w:top w:val="none" w:sz="0" w:space="0" w:color="auto"/>
            <w:left w:val="none" w:sz="0" w:space="0" w:color="auto"/>
            <w:bottom w:val="none" w:sz="0" w:space="0" w:color="auto"/>
            <w:right w:val="none" w:sz="0" w:space="0" w:color="auto"/>
          </w:divBdr>
        </w:div>
        <w:div w:id="1971131039">
          <w:marLeft w:val="0"/>
          <w:marRight w:val="0"/>
          <w:marTop w:val="0"/>
          <w:marBottom w:val="0"/>
          <w:divBdr>
            <w:top w:val="none" w:sz="0" w:space="0" w:color="auto"/>
            <w:left w:val="none" w:sz="0" w:space="0" w:color="auto"/>
            <w:bottom w:val="none" w:sz="0" w:space="0" w:color="auto"/>
            <w:right w:val="none" w:sz="0" w:space="0" w:color="auto"/>
          </w:divBdr>
        </w:div>
        <w:div w:id="2111660810">
          <w:marLeft w:val="0"/>
          <w:marRight w:val="0"/>
          <w:marTop w:val="0"/>
          <w:marBottom w:val="0"/>
          <w:divBdr>
            <w:top w:val="none" w:sz="0" w:space="0" w:color="auto"/>
            <w:left w:val="none" w:sz="0" w:space="0" w:color="auto"/>
            <w:bottom w:val="none" w:sz="0" w:space="0" w:color="auto"/>
            <w:right w:val="none" w:sz="0" w:space="0" w:color="auto"/>
          </w:divBdr>
        </w:div>
        <w:div w:id="290137767">
          <w:marLeft w:val="0"/>
          <w:marRight w:val="0"/>
          <w:marTop w:val="0"/>
          <w:marBottom w:val="0"/>
          <w:divBdr>
            <w:top w:val="none" w:sz="0" w:space="0" w:color="auto"/>
            <w:left w:val="none" w:sz="0" w:space="0" w:color="auto"/>
            <w:bottom w:val="none" w:sz="0" w:space="0" w:color="auto"/>
            <w:right w:val="none" w:sz="0" w:space="0" w:color="auto"/>
          </w:divBdr>
        </w:div>
        <w:div w:id="2010518000">
          <w:marLeft w:val="0"/>
          <w:marRight w:val="0"/>
          <w:marTop w:val="0"/>
          <w:marBottom w:val="0"/>
          <w:divBdr>
            <w:top w:val="none" w:sz="0" w:space="0" w:color="auto"/>
            <w:left w:val="none" w:sz="0" w:space="0" w:color="auto"/>
            <w:bottom w:val="none" w:sz="0" w:space="0" w:color="auto"/>
            <w:right w:val="none" w:sz="0" w:space="0" w:color="auto"/>
          </w:divBdr>
        </w:div>
        <w:div w:id="641694335">
          <w:marLeft w:val="0"/>
          <w:marRight w:val="0"/>
          <w:marTop w:val="0"/>
          <w:marBottom w:val="0"/>
          <w:divBdr>
            <w:top w:val="none" w:sz="0" w:space="0" w:color="auto"/>
            <w:left w:val="none" w:sz="0" w:space="0" w:color="auto"/>
            <w:bottom w:val="none" w:sz="0" w:space="0" w:color="auto"/>
            <w:right w:val="none" w:sz="0" w:space="0" w:color="auto"/>
          </w:divBdr>
        </w:div>
        <w:div w:id="2008550772">
          <w:marLeft w:val="0"/>
          <w:marRight w:val="0"/>
          <w:marTop w:val="0"/>
          <w:marBottom w:val="0"/>
          <w:divBdr>
            <w:top w:val="none" w:sz="0" w:space="0" w:color="auto"/>
            <w:left w:val="none" w:sz="0" w:space="0" w:color="auto"/>
            <w:bottom w:val="none" w:sz="0" w:space="0" w:color="auto"/>
            <w:right w:val="none" w:sz="0" w:space="0" w:color="auto"/>
          </w:divBdr>
        </w:div>
        <w:div w:id="441608973">
          <w:marLeft w:val="0"/>
          <w:marRight w:val="0"/>
          <w:marTop w:val="0"/>
          <w:marBottom w:val="0"/>
          <w:divBdr>
            <w:top w:val="none" w:sz="0" w:space="0" w:color="auto"/>
            <w:left w:val="none" w:sz="0" w:space="0" w:color="auto"/>
            <w:bottom w:val="none" w:sz="0" w:space="0" w:color="auto"/>
            <w:right w:val="none" w:sz="0" w:space="0" w:color="auto"/>
          </w:divBdr>
        </w:div>
        <w:div w:id="2101641062">
          <w:marLeft w:val="0"/>
          <w:marRight w:val="0"/>
          <w:marTop w:val="0"/>
          <w:marBottom w:val="0"/>
          <w:divBdr>
            <w:top w:val="none" w:sz="0" w:space="0" w:color="auto"/>
            <w:left w:val="none" w:sz="0" w:space="0" w:color="auto"/>
            <w:bottom w:val="none" w:sz="0" w:space="0" w:color="auto"/>
            <w:right w:val="none" w:sz="0" w:space="0" w:color="auto"/>
          </w:divBdr>
        </w:div>
        <w:div w:id="507017645">
          <w:marLeft w:val="0"/>
          <w:marRight w:val="0"/>
          <w:marTop w:val="0"/>
          <w:marBottom w:val="0"/>
          <w:divBdr>
            <w:top w:val="none" w:sz="0" w:space="0" w:color="auto"/>
            <w:left w:val="none" w:sz="0" w:space="0" w:color="auto"/>
            <w:bottom w:val="none" w:sz="0" w:space="0" w:color="auto"/>
            <w:right w:val="none" w:sz="0" w:space="0" w:color="auto"/>
          </w:divBdr>
        </w:div>
        <w:div w:id="260990260">
          <w:marLeft w:val="0"/>
          <w:marRight w:val="0"/>
          <w:marTop w:val="0"/>
          <w:marBottom w:val="0"/>
          <w:divBdr>
            <w:top w:val="none" w:sz="0" w:space="0" w:color="auto"/>
            <w:left w:val="none" w:sz="0" w:space="0" w:color="auto"/>
            <w:bottom w:val="none" w:sz="0" w:space="0" w:color="auto"/>
            <w:right w:val="none" w:sz="0" w:space="0" w:color="auto"/>
          </w:divBdr>
        </w:div>
        <w:div w:id="503592315">
          <w:marLeft w:val="0"/>
          <w:marRight w:val="0"/>
          <w:marTop w:val="0"/>
          <w:marBottom w:val="0"/>
          <w:divBdr>
            <w:top w:val="none" w:sz="0" w:space="0" w:color="auto"/>
            <w:left w:val="none" w:sz="0" w:space="0" w:color="auto"/>
            <w:bottom w:val="none" w:sz="0" w:space="0" w:color="auto"/>
            <w:right w:val="none" w:sz="0" w:space="0" w:color="auto"/>
          </w:divBdr>
        </w:div>
        <w:div w:id="1090807709">
          <w:marLeft w:val="0"/>
          <w:marRight w:val="0"/>
          <w:marTop w:val="0"/>
          <w:marBottom w:val="0"/>
          <w:divBdr>
            <w:top w:val="none" w:sz="0" w:space="0" w:color="auto"/>
            <w:left w:val="none" w:sz="0" w:space="0" w:color="auto"/>
            <w:bottom w:val="none" w:sz="0" w:space="0" w:color="auto"/>
            <w:right w:val="none" w:sz="0" w:space="0" w:color="auto"/>
          </w:divBdr>
        </w:div>
      </w:divsChild>
    </w:div>
    <w:div w:id="717246632">
      <w:bodyDiv w:val="1"/>
      <w:marLeft w:val="0"/>
      <w:marRight w:val="0"/>
      <w:marTop w:val="0"/>
      <w:marBottom w:val="0"/>
      <w:divBdr>
        <w:top w:val="none" w:sz="0" w:space="0" w:color="auto"/>
        <w:left w:val="none" w:sz="0" w:space="0" w:color="auto"/>
        <w:bottom w:val="none" w:sz="0" w:space="0" w:color="auto"/>
        <w:right w:val="none" w:sz="0" w:space="0" w:color="auto"/>
      </w:divBdr>
      <w:divsChild>
        <w:div w:id="607199222">
          <w:marLeft w:val="0"/>
          <w:marRight w:val="0"/>
          <w:marTop w:val="0"/>
          <w:marBottom w:val="0"/>
          <w:divBdr>
            <w:top w:val="none" w:sz="0" w:space="0" w:color="auto"/>
            <w:left w:val="none" w:sz="0" w:space="0" w:color="auto"/>
            <w:bottom w:val="none" w:sz="0" w:space="0" w:color="auto"/>
            <w:right w:val="none" w:sz="0" w:space="0" w:color="auto"/>
          </w:divBdr>
        </w:div>
        <w:div w:id="1047030974">
          <w:marLeft w:val="0"/>
          <w:marRight w:val="0"/>
          <w:marTop w:val="0"/>
          <w:marBottom w:val="0"/>
          <w:divBdr>
            <w:top w:val="none" w:sz="0" w:space="0" w:color="auto"/>
            <w:left w:val="none" w:sz="0" w:space="0" w:color="auto"/>
            <w:bottom w:val="none" w:sz="0" w:space="0" w:color="auto"/>
            <w:right w:val="none" w:sz="0" w:space="0" w:color="auto"/>
          </w:divBdr>
        </w:div>
        <w:div w:id="1697928035">
          <w:marLeft w:val="0"/>
          <w:marRight w:val="0"/>
          <w:marTop w:val="0"/>
          <w:marBottom w:val="0"/>
          <w:divBdr>
            <w:top w:val="none" w:sz="0" w:space="0" w:color="auto"/>
            <w:left w:val="none" w:sz="0" w:space="0" w:color="auto"/>
            <w:bottom w:val="none" w:sz="0" w:space="0" w:color="auto"/>
            <w:right w:val="none" w:sz="0" w:space="0" w:color="auto"/>
          </w:divBdr>
        </w:div>
        <w:div w:id="715007549">
          <w:marLeft w:val="0"/>
          <w:marRight w:val="0"/>
          <w:marTop w:val="0"/>
          <w:marBottom w:val="0"/>
          <w:divBdr>
            <w:top w:val="none" w:sz="0" w:space="0" w:color="auto"/>
            <w:left w:val="none" w:sz="0" w:space="0" w:color="auto"/>
            <w:bottom w:val="none" w:sz="0" w:space="0" w:color="auto"/>
            <w:right w:val="none" w:sz="0" w:space="0" w:color="auto"/>
          </w:divBdr>
        </w:div>
        <w:div w:id="91560496">
          <w:marLeft w:val="0"/>
          <w:marRight w:val="0"/>
          <w:marTop w:val="0"/>
          <w:marBottom w:val="0"/>
          <w:divBdr>
            <w:top w:val="none" w:sz="0" w:space="0" w:color="auto"/>
            <w:left w:val="none" w:sz="0" w:space="0" w:color="auto"/>
            <w:bottom w:val="none" w:sz="0" w:space="0" w:color="auto"/>
            <w:right w:val="none" w:sz="0" w:space="0" w:color="auto"/>
          </w:divBdr>
        </w:div>
        <w:div w:id="659311833">
          <w:marLeft w:val="0"/>
          <w:marRight w:val="0"/>
          <w:marTop w:val="0"/>
          <w:marBottom w:val="0"/>
          <w:divBdr>
            <w:top w:val="none" w:sz="0" w:space="0" w:color="auto"/>
            <w:left w:val="none" w:sz="0" w:space="0" w:color="auto"/>
            <w:bottom w:val="none" w:sz="0" w:space="0" w:color="auto"/>
            <w:right w:val="none" w:sz="0" w:space="0" w:color="auto"/>
          </w:divBdr>
        </w:div>
        <w:div w:id="1254901212">
          <w:marLeft w:val="0"/>
          <w:marRight w:val="0"/>
          <w:marTop w:val="0"/>
          <w:marBottom w:val="0"/>
          <w:divBdr>
            <w:top w:val="none" w:sz="0" w:space="0" w:color="auto"/>
            <w:left w:val="none" w:sz="0" w:space="0" w:color="auto"/>
            <w:bottom w:val="none" w:sz="0" w:space="0" w:color="auto"/>
            <w:right w:val="none" w:sz="0" w:space="0" w:color="auto"/>
          </w:divBdr>
        </w:div>
      </w:divsChild>
    </w:div>
    <w:div w:id="743530910">
      <w:bodyDiv w:val="1"/>
      <w:marLeft w:val="0"/>
      <w:marRight w:val="0"/>
      <w:marTop w:val="0"/>
      <w:marBottom w:val="0"/>
      <w:divBdr>
        <w:top w:val="none" w:sz="0" w:space="0" w:color="auto"/>
        <w:left w:val="none" w:sz="0" w:space="0" w:color="auto"/>
        <w:bottom w:val="none" w:sz="0" w:space="0" w:color="auto"/>
        <w:right w:val="none" w:sz="0" w:space="0" w:color="auto"/>
      </w:divBdr>
    </w:div>
    <w:div w:id="763451345">
      <w:bodyDiv w:val="1"/>
      <w:marLeft w:val="0"/>
      <w:marRight w:val="0"/>
      <w:marTop w:val="0"/>
      <w:marBottom w:val="0"/>
      <w:divBdr>
        <w:top w:val="none" w:sz="0" w:space="0" w:color="auto"/>
        <w:left w:val="none" w:sz="0" w:space="0" w:color="auto"/>
        <w:bottom w:val="none" w:sz="0" w:space="0" w:color="auto"/>
        <w:right w:val="none" w:sz="0" w:space="0" w:color="auto"/>
      </w:divBdr>
    </w:div>
    <w:div w:id="780337615">
      <w:bodyDiv w:val="1"/>
      <w:marLeft w:val="0"/>
      <w:marRight w:val="0"/>
      <w:marTop w:val="0"/>
      <w:marBottom w:val="0"/>
      <w:divBdr>
        <w:top w:val="none" w:sz="0" w:space="0" w:color="auto"/>
        <w:left w:val="none" w:sz="0" w:space="0" w:color="auto"/>
        <w:bottom w:val="none" w:sz="0" w:space="0" w:color="auto"/>
        <w:right w:val="none" w:sz="0" w:space="0" w:color="auto"/>
      </w:divBdr>
    </w:div>
    <w:div w:id="855657362">
      <w:bodyDiv w:val="1"/>
      <w:marLeft w:val="0"/>
      <w:marRight w:val="0"/>
      <w:marTop w:val="0"/>
      <w:marBottom w:val="0"/>
      <w:divBdr>
        <w:top w:val="none" w:sz="0" w:space="0" w:color="auto"/>
        <w:left w:val="none" w:sz="0" w:space="0" w:color="auto"/>
        <w:bottom w:val="none" w:sz="0" w:space="0" w:color="auto"/>
        <w:right w:val="none" w:sz="0" w:space="0" w:color="auto"/>
      </w:divBdr>
      <w:divsChild>
        <w:div w:id="379329982">
          <w:marLeft w:val="0"/>
          <w:marRight w:val="0"/>
          <w:marTop w:val="0"/>
          <w:marBottom w:val="0"/>
          <w:divBdr>
            <w:top w:val="none" w:sz="0" w:space="0" w:color="auto"/>
            <w:left w:val="none" w:sz="0" w:space="0" w:color="auto"/>
            <w:bottom w:val="none" w:sz="0" w:space="0" w:color="auto"/>
            <w:right w:val="none" w:sz="0" w:space="0" w:color="auto"/>
          </w:divBdr>
        </w:div>
        <w:div w:id="123426070">
          <w:marLeft w:val="0"/>
          <w:marRight w:val="0"/>
          <w:marTop w:val="0"/>
          <w:marBottom w:val="0"/>
          <w:divBdr>
            <w:top w:val="none" w:sz="0" w:space="0" w:color="auto"/>
            <w:left w:val="none" w:sz="0" w:space="0" w:color="auto"/>
            <w:bottom w:val="none" w:sz="0" w:space="0" w:color="auto"/>
            <w:right w:val="none" w:sz="0" w:space="0" w:color="auto"/>
          </w:divBdr>
        </w:div>
        <w:div w:id="1117289512">
          <w:marLeft w:val="0"/>
          <w:marRight w:val="0"/>
          <w:marTop w:val="0"/>
          <w:marBottom w:val="0"/>
          <w:divBdr>
            <w:top w:val="none" w:sz="0" w:space="0" w:color="auto"/>
            <w:left w:val="none" w:sz="0" w:space="0" w:color="auto"/>
            <w:bottom w:val="none" w:sz="0" w:space="0" w:color="auto"/>
            <w:right w:val="none" w:sz="0" w:space="0" w:color="auto"/>
          </w:divBdr>
        </w:div>
        <w:div w:id="1236477299">
          <w:marLeft w:val="0"/>
          <w:marRight w:val="0"/>
          <w:marTop w:val="0"/>
          <w:marBottom w:val="0"/>
          <w:divBdr>
            <w:top w:val="none" w:sz="0" w:space="0" w:color="auto"/>
            <w:left w:val="none" w:sz="0" w:space="0" w:color="auto"/>
            <w:bottom w:val="none" w:sz="0" w:space="0" w:color="auto"/>
            <w:right w:val="none" w:sz="0" w:space="0" w:color="auto"/>
          </w:divBdr>
        </w:div>
        <w:div w:id="911740179">
          <w:marLeft w:val="0"/>
          <w:marRight w:val="0"/>
          <w:marTop w:val="0"/>
          <w:marBottom w:val="0"/>
          <w:divBdr>
            <w:top w:val="none" w:sz="0" w:space="0" w:color="auto"/>
            <w:left w:val="none" w:sz="0" w:space="0" w:color="auto"/>
            <w:bottom w:val="none" w:sz="0" w:space="0" w:color="auto"/>
            <w:right w:val="none" w:sz="0" w:space="0" w:color="auto"/>
          </w:divBdr>
        </w:div>
        <w:div w:id="381443908">
          <w:marLeft w:val="0"/>
          <w:marRight w:val="0"/>
          <w:marTop w:val="0"/>
          <w:marBottom w:val="0"/>
          <w:divBdr>
            <w:top w:val="none" w:sz="0" w:space="0" w:color="auto"/>
            <w:left w:val="none" w:sz="0" w:space="0" w:color="auto"/>
            <w:bottom w:val="none" w:sz="0" w:space="0" w:color="auto"/>
            <w:right w:val="none" w:sz="0" w:space="0" w:color="auto"/>
          </w:divBdr>
        </w:div>
        <w:div w:id="1664315068">
          <w:marLeft w:val="0"/>
          <w:marRight w:val="0"/>
          <w:marTop w:val="0"/>
          <w:marBottom w:val="0"/>
          <w:divBdr>
            <w:top w:val="none" w:sz="0" w:space="0" w:color="auto"/>
            <w:left w:val="none" w:sz="0" w:space="0" w:color="auto"/>
            <w:bottom w:val="none" w:sz="0" w:space="0" w:color="auto"/>
            <w:right w:val="none" w:sz="0" w:space="0" w:color="auto"/>
          </w:divBdr>
        </w:div>
        <w:div w:id="1416513466">
          <w:marLeft w:val="0"/>
          <w:marRight w:val="0"/>
          <w:marTop w:val="0"/>
          <w:marBottom w:val="0"/>
          <w:divBdr>
            <w:top w:val="none" w:sz="0" w:space="0" w:color="auto"/>
            <w:left w:val="none" w:sz="0" w:space="0" w:color="auto"/>
            <w:bottom w:val="none" w:sz="0" w:space="0" w:color="auto"/>
            <w:right w:val="none" w:sz="0" w:space="0" w:color="auto"/>
          </w:divBdr>
        </w:div>
        <w:div w:id="1052391531">
          <w:marLeft w:val="0"/>
          <w:marRight w:val="0"/>
          <w:marTop w:val="0"/>
          <w:marBottom w:val="0"/>
          <w:divBdr>
            <w:top w:val="none" w:sz="0" w:space="0" w:color="auto"/>
            <w:left w:val="none" w:sz="0" w:space="0" w:color="auto"/>
            <w:bottom w:val="none" w:sz="0" w:space="0" w:color="auto"/>
            <w:right w:val="none" w:sz="0" w:space="0" w:color="auto"/>
          </w:divBdr>
        </w:div>
        <w:div w:id="1930695">
          <w:marLeft w:val="0"/>
          <w:marRight w:val="0"/>
          <w:marTop w:val="0"/>
          <w:marBottom w:val="0"/>
          <w:divBdr>
            <w:top w:val="none" w:sz="0" w:space="0" w:color="auto"/>
            <w:left w:val="none" w:sz="0" w:space="0" w:color="auto"/>
            <w:bottom w:val="none" w:sz="0" w:space="0" w:color="auto"/>
            <w:right w:val="none" w:sz="0" w:space="0" w:color="auto"/>
          </w:divBdr>
        </w:div>
        <w:div w:id="280571675">
          <w:marLeft w:val="0"/>
          <w:marRight w:val="0"/>
          <w:marTop w:val="0"/>
          <w:marBottom w:val="0"/>
          <w:divBdr>
            <w:top w:val="none" w:sz="0" w:space="0" w:color="auto"/>
            <w:left w:val="none" w:sz="0" w:space="0" w:color="auto"/>
            <w:bottom w:val="none" w:sz="0" w:space="0" w:color="auto"/>
            <w:right w:val="none" w:sz="0" w:space="0" w:color="auto"/>
          </w:divBdr>
        </w:div>
      </w:divsChild>
    </w:div>
    <w:div w:id="869076872">
      <w:bodyDiv w:val="1"/>
      <w:marLeft w:val="0"/>
      <w:marRight w:val="0"/>
      <w:marTop w:val="0"/>
      <w:marBottom w:val="0"/>
      <w:divBdr>
        <w:top w:val="none" w:sz="0" w:space="0" w:color="auto"/>
        <w:left w:val="none" w:sz="0" w:space="0" w:color="auto"/>
        <w:bottom w:val="none" w:sz="0" w:space="0" w:color="auto"/>
        <w:right w:val="none" w:sz="0" w:space="0" w:color="auto"/>
      </w:divBdr>
    </w:div>
    <w:div w:id="872230907">
      <w:bodyDiv w:val="1"/>
      <w:marLeft w:val="0"/>
      <w:marRight w:val="0"/>
      <w:marTop w:val="0"/>
      <w:marBottom w:val="0"/>
      <w:divBdr>
        <w:top w:val="none" w:sz="0" w:space="0" w:color="auto"/>
        <w:left w:val="none" w:sz="0" w:space="0" w:color="auto"/>
        <w:bottom w:val="none" w:sz="0" w:space="0" w:color="auto"/>
        <w:right w:val="none" w:sz="0" w:space="0" w:color="auto"/>
      </w:divBdr>
      <w:divsChild>
        <w:div w:id="2139491932">
          <w:marLeft w:val="0"/>
          <w:marRight w:val="0"/>
          <w:marTop w:val="0"/>
          <w:marBottom w:val="0"/>
          <w:divBdr>
            <w:top w:val="none" w:sz="0" w:space="0" w:color="auto"/>
            <w:left w:val="none" w:sz="0" w:space="0" w:color="auto"/>
            <w:bottom w:val="none" w:sz="0" w:space="0" w:color="auto"/>
            <w:right w:val="none" w:sz="0" w:space="0" w:color="auto"/>
          </w:divBdr>
        </w:div>
        <w:div w:id="1609393370">
          <w:marLeft w:val="0"/>
          <w:marRight w:val="0"/>
          <w:marTop w:val="0"/>
          <w:marBottom w:val="0"/>
          <w:divBdr>
            <w:top w:val="none" w:sz="0" w:space="0" w:color="auto"/>
            <w:left w:val="none" w:sz="0" w:space="0" w:color="auto"/>
            <w:bottom w:val="none" w:sz="0" w:space="0" w:color="auto"/>
            <w:right w:val="none" w:sz="0" w:space="0" w:color="auto"/>
          </w:divBdr>
        </w:div>
        <w:div w:id="585767248">
          <w:marLeft w:val="0"/>
          <w:marRight w:val="0"/>
          <w:marTop w:val="0"/>
          <w:marBottom w:val="0"/>
          <w:divBdr>
            <w:top w:val="none" w:sz="0" w:space="0" w:color="auto"/>
            <w:left w:val="none" w:sz="0" w:space="0" w:color="auto"/>
            <w:bottom w:val="none" w:sz="0" w:space="0" w:color="auto"/>
            <w:right w:val="none" w:sz="0" w:space="0" w:color="auto"/>
          </w:divBdr>
        </w:div>
        <w:div w:id="282615737">
          <w:marLeft w:val="0"/>
          <w:marRight w:val="0"/>
          <w:marTop w:val="0"/>
          <w:marBottom w:val="0"/>
          <w:divBdr>
            <w:top w:val="none" w:sz="0" w:space="0" w:color="auto"/>
            <w:left w:val="none" w:sz="0" w:space="0" w:color="auto"/>
            <w:bottom w:val="none" w:sz="0" w:space="0" w:color="auto"/>
            <w:right w:val="none" w:sz="0" w:space="0" w:color="auto"/>
          </w:divBdr>
        </w:div>
        <w:div w:id="1394427246">
          <w:marLeft w:val="0"/>
          <w:marRight w:val="0"/>
          <w:marTop w:val="0"/>
          <w:marBottom w:val="0"/>
          <w:divBdr>
            <w:top w:val="none" w:sz="0" w:space="0" w:color="auto"/>
            <w:left w:val="none" w:sz="0" w:space="0" w:color="auto"/>
            <w:bottom w:val="none" w:sz="0" w:space="0" w:color="auto"/>
            <w:right w:val="none" w:sz="0" w:space="0" w:color="auto"/>
          </w:divBdr>
        </w:div>
        <w:div w:id="649597471">
          <w:marLeft w:val="0"/>
          <w:marRight w:val="0"/>
          <w:marTop w:val="0"/>
          <w:marBottom w:val="0"/>
          <w:divBdr>
            <w:top w:val="none" w:sz="0" w:space="0" w:color="auto"/>
            <w:left w:val="none" w:sz="0" w:space="0" w:color="auto"/>
            <w:bottom w:val="none" w:sz="0" w:space="0" w:color="auto"/>
            <w:right w:val="none" w:sz="0" w:space="0" w:color="auto"/>
          </w:divBdr>
        </w:div>
        <w:div w:id="1032683047">
          <w:marLeft w:val="0"/>
          <w:marRight w:val="0"/>
          <w:marTop w:val="0"/>
          <w:marBottom w:val="0"/>
          <w:divBdr>
            <w:top w:val="none" w:sz="0" w:space="0" w:color="auto"/>
            <w:left w:val="none" w:sz="0" w:space="0" w:color="auto"/>
            <w:bottom w:val="none" w:sz="0" w:space="0" w:color="auto"/>
            <w:right w:val="none" w:sz="0" w:space="0" w:color="auto"/>
          </w:divBdr>
        </w:div>
        <w:div w:id="1487747031">
          <w:marLeft w:val="0"/>
          <w:marRight w:val="0"/>
          <w:marTop w:val="0"/>
          <w:marBottom w:val="0"/>
          <w:divBdr>
            <w:top w:val="none" w:sz="0" w:space="0" w:color="auto"/>
            <w:left w:val="none" w:sz="0" w:space="0" w:color="auto"/>
            <w:bottom w:val="none" w:sz="0" w:space="0" w:color="auto"/>
            <w:right w:val="none" w:sz="0" w:space="0" w:color="auto"/>
          </w:divBdr>
        </w:div>
        <w:div w:id="1250702137">
          <w:marLeft w:val="0"/>
          <w:marRight w:val="0"/>
          <w:marTop w:val="0"/>
          <w:marBottom w:val="0"/>
          <w:divBdr>
            <w:top w:val="none" w:sz="0" w:space="0" w:color="auto"/>
            <w:left w:val="none" w:sz="0" w:space="0" w:color="auto"/>
            <w:bottom w:val="none" w:sz="0" w:space="0" w:color="auto"/>
            <w:right w:val="none" w:sz="0" w:space="0" w:color="auto"/>
          </w:divBdr>
        </w:div>
        <w:div w:id="840320312">
          <w:marLeft w:val="0"/>
          <w:marRight w:val="0"/>
          <w:marTop w:val="0"/>
          <w:marBottom w:val="0"/>
          <w:divBdr>
            <w:top w:val="none" w:sz="0" w:space="0" w:color="auto"/>
            <w:left w:val="none" w:sz="0" w:space="0" w:color="auto"/>
            <w:bottom w:val="none" w:sz="0" w:space="0" w:color="auto"/>
            <w:right w:val="none" w:sz="0" w:space="0" w:color="auto"/>
          </w:divBdr>
        </w:div>
        <w:div w:id="360516400">
          <w:marLeft w:val="0"/>
          <w:marRight w:val="0"/>
          <w:marTop w:val="0"/>
          <w:marBottom w:val="0"/>
          <w:divBdr>
            <w:top w:val="none" w:sz="0" w:space="0" w:color="auto"/>
            <w:left w:val="none" w:sz="0" w:space="0" w:color="auto"/>
            <w:bottom w:val="none" w:sz="0" w:space="0" w:color="auto"/>
            <w:right w:val="none" w:sz="0" w:space="0" w:color="auto"/>
          </w:divBdr>
        </w:div>
        <w:div w:id="1203640526">
          <w:marLeft w:val="0"/>
          <w:marRight w:val="0"/>
          <w:marTop w:val="0"/>
          <w:marBottom w:val="0"/>
          <w:divBdr>
            <w:top w:val="none" w:sz="0" w:space="0" w:color="auto"/>
            <w:left w:val="none" w:sz="0" w:space="0" w:color="auto"/>
            <w:bottom w:val="none" w:sz="0" w:space="0" w:color="auto"/>
            <w:right w:val="none" w:sz="0" w:space="0" w:color="auto"/>
          </w:divBdr>
        </w:div>
        <w:div w:id="753285349">
          <w:marLeft w:val="0"/>
          <w:marRight w:val="0"/>
          <w:marTop w:val="0"/>
          <w:marBottom w:val="0"/>
          <w:divBdr>
            <w:top w:val="none" w:sz="0" w:space="0" w:color="auto"/>
            <w:left w:val="none" w:sz="0" w:space="0" w:color="auto"/>
            <w:bottom w:val="none" w:sz="0" w:space="0" w:color="auto"/>
            <w:right w:val="none" w:sz="0" w:space="0" w:color="auto"/>
          </w:divBdr>
        </w:div>
        <w:div w:id="1261526763">
          <w:marLeft w:val="0"/>
          <w:marRight w:val="0"/>
          <w:marTop w:val="0"/>
          <w:marBottom w:val="0"/>
          <w:divBdr>
            <w:top w:val="none" w:sz="0" w:space="0" w:color="auto"/>
            <w:left w:val="none" w:sz="0" w:space="0" w:color="auto"/>
            <w:bottom w:val="none" w:sz="0" w:space="0" w:color="auto"/>
            <w:right w:val="none" w:sz="0" w:space="0" w:color="auto"/>
          </w:divBdr>
        </w:div>
        <w:div w:id="212619543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0"/>
          <w:divBdr>
            <w:top w:val="none" w:sz="0" w:space="0" w:color="auto"/>
            <w:left w:val="none" w:sz="0" w:space="0" w:color="auto"/>
            <w:bottom w:val="none" w:sz="0" w:space="0" w:color="auto"/>
            <w:right w:val="none" w:sz="0" w:space="0" w:color="auto"/>
          </w:divBdr>
        </w:div>
        <w:div w:id="484320071">
          <w:marLeft w:val="0"/>
          <w:marRight w:val="0"/>
          <w:marTop w:val="0"/>
          <w:marBottom w:val="0"/>
          <w:divBdr>
            <w:top w:val="none" w:sz="0" w:space="0" w:color="auto"/>
            <w:left w:val="none" w:sz="0" w:space="0" w:color="auto"/>
            <w:bottom w:val="none" w:sz="0" w:space="0" w:color="auto"/>
            <w:right w:val="none" w:sz="0" w:space="0" w:color="auto"/>
          </w:divBdr>
        </w:div>
        <w:div w:id="1857191677">
          <w:marLeft w:val="0"/>
          <w:marRight w:val="0"/>
          <w:marTop w:val="0"/>
          <w:marBottom w:val="0"/>
          <w:divBdr>
            <w:top w:val="none" w:sz="0" w:space="0" w:color="auto"/>
            <w:left w:val="none" w:sz="0" w:space="0" w:color="auto"/>
            <w:bottom w:val="none" w:sz="0" w:space="0" w:color="auto"/>
            <w:right w:val="none" w:sz="0" w:space="0" w:color="auto"/>
          </w:divBdr>
        </w:div>
        <w:div w:id="1416902664">
          <w:marLeft w:val="0"/>
          <w:marRight w:val="0"/>
          <w:marTop w:val="0"/>
          <w:marBottom w:val="0"/>
          <w:divBdr>
            <w:top w:val="none" w:sz="0" w:space="0" w:color="auto"/>
            <w:left w:val="none" w:sz="0" w:space="0" w:color="auto"/>
            <w:bottom w:val="none" w:sz="0" w:space="0" w:color="auto"/>
            <w:right w:val="none" w:sz="0" w:space="0" w:color="auto"/>
          </w:divBdr>
        </w:div>
        <w:div w:id="300422801">
          <w:marLeft w:val="0"/>
          <w:marRight w:val="0"/>
          <w:marTop w:val="0"/>
          <w:marBottom w:val="0"/>
          <w:divBdr>
            <w:top w:val="none" w:sz="0" w:space="0" w:color="auto"/>
            <w:left w:val="none" w:sz="0" w:space="0" w:color="auto"/>
            <w:bottom w:val="none" w:sz="0" w:space="0" w:color="auto"/>
            <w:right w:val="none" w:sz="0" w:space="0" w:color="auto"/>
          </w:divBdr>
        </w:div>
        <w:div w:id="961502752">
          <w:marLeft w:val="0"/>
          <w:marRight w:val="0"/>
          <w:marTop w:val="0"/>
          <w:marBottom w:val="0"/>
          <w:divBdr>
            <w:top w:val="none" w:sz="0" w:space="0" w:color="auto"/>
            <w:left w:val="none" w:sz="0" w:space="0" w:color="auto"/>
            <w:bottom w:val="none" w:sz="0" w:space="0" w:color="auto"/>
            <w:right w:val="none" w:sz="0" w:space="0" w:color="auto"/>
          </w:divBdr>
        </w:div>
        <w:div w:id="471870935">
          <w:marLeft w:val="0"/>
          <w:marRight w:val="0"/>
          <w:marTop w:val="0"/>
          <w:marBottom w:val="0"/>
          <w:divBdr>
            <w:top w:val="none" w:sz="0" w:space="0" w:color="auto"/>
            <w:left w:val="none" w:sz="0" w:space="0" w:color="auto"/>
            <w:bottom w:val="none" w:sz="0" w:space="0" w:color="auto"/>
            <w:right w:val="none" w:sz="0" w:space="0" w:color="auto"/>
          </w:divBdr>
        </w:div>
      </w:divsChild>
    </w:div>
    <w:div w:id="881089834">
      <w:bodyDiv w:val="1"/>
      <w:marLeft w:val="0"/>
      <w:marRight w:val="0"/>
      <w:marTop w:val="0"/>
      <w:marBottom w:val="0"/>
      <w:divBdr>
        <w:top w:val="none" w:sz="0" w:space="0" w:color="auto"/>
        <w:left w:val="none" w:sz="0" w:space="0" w:color="auto"/>
        <w:bottom w:val="none" w:sz="0" w:space="0" w:color="auto"/>
        <w:right w:val="none" w:sz="0" w:space="0" w:color="auto"/>
      </w:divBdr>
      <w:divsChild>
        <w:div w:id="2093815885">
          <w:marLeft w:val="0"/>
          <w:marRight w:val="0"/>
          <w:marTop w:val="0"/>
          <w:marBottom w:val="0"/>
          <w:divBdr>
            <w:top w:val="none" w:sz="0" w:space="0" w:color="auto"/>
            <w:left w:val="none" w:sz="0" w:space="0" w:color="auto"/>
            <w:bottom w:val="none" w:sz="0" w:space="0" w:color="auto"/>
            <w:right w:val="none" w:sz="0" w:space="0" w:color="auto"/>
          </w:divBdr>
        </w:div>
        <w:div w:id="1238594516">
          <w:marLeft w:val="0"/>
          <w:marRight w:val="0"/>
          <w:marTop w:val="0"/>
          <w:marBottom w:val="0"/>
          <w:divBdr>
            <w:top w:val="none" w:sz="0" w:space="0" w:color="auto"/>
            <w:left w:val="none" w:sz="0" w:space="0" w:color="auto"/>
            <w:bottom w:val="none" w:sz="0" w:space="0" w:color="auto"/>
            <w:right w:val="none" w:sz="0" w:space="0" w:color="auto"/>
          </w:divBdr>
        </w:div>
        <w:div w:id="809637592">
          <w:marLeft w:val="0"/>
          <w:marRight w:val="0"/>
          <w:marTop w:val="0"/>
          <w:marBottom w:val="0"/>
          <w:divBdr>
            <w:top w:val="none" w:sz="0" w:space="0" w:color="auto"/>
            <w:left w:val="none" w:sz="0" w:space="0" w:color="auto"/>
            <w:bottom w:val="none" w:sz="0" w:space="0" w:color="auto"/>
            <w:right w:val="none" w:sz="0" w:space="0" w:color="auto"/>
          </w:divBdr>
        </w:div>
        <w:div w:id="2040427775">
          <w:marLeft w:val="0"/>
          <w:marRight w:val="0"/>
          <w:marTop w:val="0"/>
          <w:marBottom w:val="0"/>
          <w:divBdr>
            <w:top w:val="none" w:sz="0" w:space="0" w:color="auto"/>
            <w:left w:val="none" w:sz="0" w:space="0" w:color="auto"/>
            <w:bottom w:val="none" w:sz="0" w:space="0" w:color="auto"/>
            <w:right w:val="none" w:sz="0" w:space="0" w:color="auto"/>
          </w:divBdr>
        </w:div>
        <w:div w:id="392847344">
          <w:marLeft w:val="0"/>
          <w:marRight w:val="0"/>
          <w:marTop w:val="0"/>
          <w:marBottom w:val="0"/>
          <w:divBdr>
            <w:top w:val="none" w:sz="0" w:space="0" w:color="auto"/>
            <w:left w:val="none" w:sz="0" w:space="0" w:color="auto"/>
            <w:bottom w:val="none" w:sz="0" w:space="0" w:color="auto"/>
            <w:right w:val="none" w:sz="0" w:space="0" w:color="auto"/>
          </w:divBdr>
        </w:div>
        <w:div w:id="541402065">
          <w:marLeft w:val="0"/>
          <w:marRight w:val="0"/>
          <w:marTop w:val="0"/>
          <w:marBottom w:val="0"/>
          <w:divBdr>
            <w:top w:val="none" w:sz="0" w:space="0" w:color="auto"/>
            <w:left w:val="none" w:sz="0" w:space="0" w:color="auto"/>
            <w:bottom w:val="none" w:sz="0" w:space="0" w:color="auto"/>
            <w:right w:val="none" w:sz="0" w:space="0" w:color="auto"/>
          </w:divBdr>
        </w:div>
        <w:div w:id="591204244">
          <w:marLeft w:val="0"/>
          <w:marRight w:val="0"/>
          <w:marTop w:val="0"/>
          <w:marBottom w:val="0"/>
          <w:divBdr>
            <w:top w:val="none" w:sz="0" w:space="0" w:color="auto"/>
            <w:left w:val="none" w:sz="0" w:space="0" w:color="auto"/>
            <w:bottom w:val="none" w:sz="0" w:space="0" w:color="auto"/>
            <w:right w:val="none" w:sz="0" w:space="0" w:color="auto"/>
          </w:divBdr>
        </w:div>
      </w:divsChild>
    </w:div>
    <w:div w:id="881476052">
      <w:bodyDiv w:val="1"/>
      <w:marLeft w:val="0"/>
      <w:marRight w:val="0"/>
      <w:marTop w:val="0"/>
      <w:marBottom w:val="0"/>
      <w:divBdr>
        <w:top w:val="none" w:sz="0" w:space="0" w:color="auto"/>
        <w:left w:val="none" w:sz="0" w:space="0" w:color="auto"/>
        <w:bottom w:val="none" w:sz="0" w:space="0" w:color="auto"/>
        <w:right w:val="none" w:sz="0" w:space="0" w:color="auto"/>
      </w:divBdr>
      <w:divsChild>
        <w:div w:id="1378816782">
          <w:marLeft w:val="0"/>
          <w:marRight w:val="0"/>
          <w:marTop w:val="0"/>
          <w:marBottom w:val="0"/>
          <w:divBdr>
            <w:top w:val="none" w:sz="0" w:space="0" w:color="auto"/>
            <w:left w:val="none" w:sz="0" w:space="0" w:color="auto"/>
            <w:bottom w:val="none" w:sz="0" w:space="0" w:color="auto"/>
            <w:right w:val="none" w:sz="0" w:space="0" w:color="auto"/>
          </w:divBdr>
        </w:div>
        <w:div w:id="139999020">
          <w:marLeft w:val="0"/>
          <w:marRight w:val="0"/>
          <w:marTop w:val="0"/>
          <w:marBottom w:val="0"/>
          <w:divBdr>
            <w:top w:val="none" w:sz="0" w:space="0" w:color="auto"/>
            <w:left w:val="none" w:sz="0" w:space="0" w:color="auto"/>
            <w:bottom w:val="none" w:sz="0" w:space="0" w:color="auto"/>
            <w:right w:val="none" w:sz="0" w:space="0" w:color="auto"/>
          </w:divBdr>
        </w:div>
        <w:div w:id="974717608">
          <w:marLeft w:val="0"/>
          <w:marRight w:val="0"/>
          <w:marTop w:val="0"/>
          <w:marBottom w:val="0"/>
          <w:divBdr>
            <w:top w:val="none" w:sz="0" w:space="0" w:color="auto"/>
            <w:left w:val="none" w:sz="0" w:space="0" w:color="auto"/>
            <w:bottom w:val="none" w:sz="0" w:space="0" w:color="auto"/>
            <w:right w:val="none" w:sz="0" w:space="0" w:color="auto"/>
          </w:divBdr>
        </w:div>
        <w:div w:id="1925603198">
          <w:marLeft w:val="0"/>
          <w:marRight w:val="0"/>
          <w:marTop w:val="0"/>
          <w:marBottom w:val="0"/>
          <w:divBdr>
            <w:top w:val="none" w:sz="0" w:space="0" w:color="auto"/>
            <w:left w:val="none" w:sz="0" w:space="0" w:color="auto"/>
            <w:bottom w:val="none" w:sz="0" w:space="0" w:color="auto"/>
            <w:right w:val="none" w:sz="0" w:space="0" w:color="auto"/>
          </w:divBdr>
        </w:div>
        <w:div w:id="203563401">
          <w:marLeft w:val="0"/>
          <w:marRight w:val="0"/>
          <w:marTop w:val="0"/>
          <w:marBottom w:val="0"/>
          <w:divBdr>
            <w:top w:val="none" w:sz="0" w:space="0" w:color="auto"/>
            <w:left w:val="none" w:sz="0" w:space="0" w:color="auto"/>
            <w:bottom w:val="none" w:sz="0" w:space="0" w:color="auto"/>
            <w:right w:val="none" w:sz="0" w:space="0" w:color="auto"/>
          </w:divBdr>
        </w:div>
        <w:div w:id="653413749">
          <w:marLeft w:val="0"/>
          <w:marRight w:val="0"/>
          <w:marTop w:val="0"/>
          <w:marBottom w:val="0"/>
          <w:divBdr>
            <w:top w:val="none" w:sz="0" w:space="0" w:color="auto"/>
            <w:left w:val="none" w:sz="0" w:space="0" w:color="auto"/>
            <w:bottom w:val="none" w:sz="0" w:space="0" w:color="auto"/>
            <w:right w:val="none" w:sz="0" w:space="0" w:color="auto"/>
          </w:divBdr>
        </w:div>
        <w:div w:id="276719547">
          <w:marLeft w:val="0"/>
          <w:marRight w:val="0"/>
          <w:marTop w:val="0"/>
          <w:marBottom w:val="0"/>
          <w:divBdr>
            <w:top w:val="none" w:sz="0" w:space="0" w:color="auto"/>
            <w:left w:val="none" w:sz="0" w:space="0" w:color="auto"/>
            <w:bottom w:val="none" w:sz="0" w:space="0" w:color="auto"/>
            <w:right w:val="none" w:sz="0" w:space="0" w:color="auto"/>
          </w:divBdr>
        </w:div>
        <w:div w:id="700323222">
          <w:marLeft w:val="0"/>
          <w:marRight w:val="0"/>
          <w:marTop w:val="0"/>
          <w:marBottom w:val="0"/>
          <w:divBdr>
            <w:top w:val="none" w:sz="0" w:space="0" w:color="auto"/>
            <w:left w:val="none" w:sz="0" w:space="0" w:color="auto"/>
            <w:bottom w:val="none" w:sz="0" w:space="0" w:color="auto"/>
            <w:right w:val="none" w:sz="0" w:space="0" w:color="auto"/>
          </w:divBdr>
        </w:div>
      </w:divsChild>
    </w:div>
    <w:div w:id="933592752">
      <w:bodyDiv w:val="1"/>
      <w:marLeft w:val="0"/>
      <w:marRight w:val="0"/>
      <w:marTop w:val="0"/>
      <w:marBottom w:val="0"/>
      <w:divBdr>
        <w:top w:val="none" w:sz="0" w:space="0" w:color="auto"/>
        <w:left w:val="none" w:sz="0" w:space="0" w:color="auto"/>
        <w:bottom w:val="none" w:sz="0" w:space="0" w:color="auto"/>
        <w:right w:val="none" w:sz="0" w:space="0" w:color="auto"/>
      </w:divBdr>
      <w:divsChild>
        <w:div w:id="1774209039">
          <w:marLeft w:val="0"/>
          <w:marRight w:val="0"/>
          <w:marTop w:val="0"/>
          <w:marBottom w:val="0"/>
          <w:divBdr>
            <w:top w:val="none" w:sz="0" w:space="0" w:color="auto"/>
            <w:left w:val="none" w:sz="0" w:space="0" w:color="auto"/>
            <w:bottom w:val="none" w:sz="0" w:space="0" w:color="auto"/>
            <w:right w:val="none" w:sz="0" w:space="0" w:color="auto"/>
          </w:divBdr>
        </w:div>
        <w:div w:id="2090540196">
          <w:marLeft w:val="0"/>
          <w:marRight w:val="0"/>
          <w:marTop w:val="0"/>
          <w:marBottom w:val="0"/>
          <w:divBdr>
            <w:top w:val="none" w:sz="0" w:space="0" w:color="auto"/>
            <w:left w:val="none" w:sz="0" w:space="0" w:color="auto"/>
            <w:bottom w:val="none" w:sz="0" w:space="0" w:color="auto"/>
            <w:right w:val="none" w:sz="0" w:space="0" w:color="auto"/>
          </w:divBdr>
        </w:div>
        <w:div w:id="1583298230">
          <w:marLeft w:val="0"/>
          <w:marRight w:val="0"/>
          <w:marTop w:val="0"/>
          <w:marBottom w:val="0"/>
          <w:divBdr>
            <w:top w:val="none" w:sz="0" w:space="0" w:color="auto"/>
            <w:left w:val="none" w:sz="0" w:space="0" w:color="auto"/>
            <w:bottom w:val="none" w:sz="0" w:space="0" w:color="auto"/>
            <w:right w:val="none" w:sz="0" w:space="0" w:color="auto"/>
          </w:divBdr>
        </w:div>
        <w:div w:id="1997148374">
          <w:marLeft w:val="0"/>
          <w:marRight w:val="0"/>
          <w:marTop w:val="0"/>
          <w:marBottom w:val="0"/>
          <w:divBdr>
            <w:top w:val="none" w:sz="0" w:space="0" w:color="auto"/>
            <w:left w:val="none" w:sz="0" w:space="0" w:color="auto"/>
            <w:bottom w:val="none" w:sz="0" w:space="0" w:color="auto"/>
            <w:right w:val="none" w:sz="0" w:space="0" w:color="auto"/>
          </w:divBdr>
        </w:div>
        <w:div w:id="1931347071">
          <w:marLeft w:val="0"/>
          <w:marRight w:val="0"/>
          <w:marTop w:val="0"/>
          <w:marBottom w:val="0"/>
          <w:divBdr>
            <w:top w:val="none" w:sz="0" w:space="0" w:color="auto"/>
            <w:left w:val="none" w:sz="0" w:space="0" w:color="auto"/>
            <w:bottom w:val="none" w:sz="0" w:space="0" w:color="auto"/>
            <w:right w:val="none" w:sz="0" w:space="0" w:color="auto"/>
          </w:divBdr>
        </w:div>
        <w:div w:id="262881816">
          <w:marLeft w:val="0"/>
          <w:marRight w:val="0"/>
          <w:marTop w:val="0"/>
          <w:marBottom w:val="0"/>
          <w:divBdr>
            <w:top w:val="none" w:sz="0" w:space="0" w:color="auto"/>
            <w:left w:val="none" w:sz="0" w:space="0" w:color="auto"/>
            <w:bottom w:val="none" w:sz="0" w:space="0" w:color="auto"/>
            <w:right w:val="none" w:sz="0" w:space="0" w:color="auto"/>
          </w:divBdr>
        </w:div>
      </w:divsChild>
    </w:div>
    <w:div w:id="954092288">
      <w:bodyDiv w:val="1"/>
      <w:marLeft w:val="0"/>
      <w:marRight w:val="0"/>
      <w:marTop w:val="0"/>
      <w:marBottom w:val="0"/>
      <w:divBdr>
        <w:top w:val="none" w:sz="0" w:space="0" w:color="auto"/>
        <w:left w:val="none" w:sz="0" w:space="0" w:color="auto"/>
        <w:bottom w:val="none" w:sz="0" w:space="0" w:color="auto"/>
        <w:right w:val="none" w:sz="0" w:space="0" w:color="auto"/>
      </w:divBdr>
    </w:div>
    <w:div w:id="964501001">
      <w:bodyDiv w:val="1"/>
      <w:marLeft w:val="0"/>
      <w:marRight w:val="0"/>
      <w:marTop w:val="0"/>
      <w:marBottom w:val="0"/>
      <w:divBdr>
        <w:top w:val="none" w:sz="0" w:space="0" w:color="auto"/>
        <w:left w:val="none" w:sz="0" w:space="0" w:color="auto"/>
        <w:bottom w:val="none" w:sz="0" w:space="0" w:color="auto"/>
        <w:right w:val="none" w:sz="0" w:space="0" w:color="auto"/>
      </w:divBdr>
    </w:div>
    <w:div w:id="969432317">
      <w:bodyDiv w:val="1"/>
      <w:marLeft w:val="0"/>
      <w:marRight w:val="0"/>
      <w:marTop w:val="0"/>
      <w:marBottom w:val="0"/>
      <w:divBdr>
        <w:top w:val="none" w:sz="0" w:space="0" w:color="auto"/>
        <w:left w:val="none" w:sz="0" w:space="0" w:color="auto"/>
        <w:bottom w:val="none" w:sz="0" w:space="0" w:color="auto"/>
        <w:right w:val="none" w:sz="0" w:space="0" w:color="auto"/>
      </w:divBdr>
    </w:div>
    <w:div w:id="997419839">
      <w:bodyDiv w:val="1"/>
      <w:marLeft w:val="0"/>
      <w:marRight w:val="0"/>
      <w:marTop w:val="0"/>
      <w:marBottom w:val="0"/>
      <w:divBdr>
        <w:top w:val="none" w:sz="0" w:space="0" w:color="auto"/>
        <w:left w:val="none" w:sz="0" w:space="0" w:color="auto"/>
        <w:bottom w:val="none" w:sz="0" w:space="0" w:color="auto"/>
        <w:right w:val="none" w:sz="0" w:space="0" w:color="auto"/>
      </w:divBdr>
      <w:divsChild>
        <w:div w:id="668797235">
          <w:marLeft w:val="0"/>
          <w:marRight w:val="0"/>
          <w:marTop w:val="0"/>
          <w:marBottom w:val="0"/>
          <w:divBdr>
            <w:top w:val="none" w:sz="0" w:space="0" w:color="auto"/>
            <w:left w:val="none" w:sz="0" w:space="0" w:color="auto"/>
            <w:bottom w:val="none" w:sz="0" w:space="0" w:color="auto"/>
            <w:right w:val="none" w:sz="0" w:space="0" w:color="auto"/>
          </w:divBdr>
        </w:div>
        <w:div w:id="1731490106">
          <w:marLeft w:val="0"/>
          <w:marRight w:val="0"/>
          <w:marTop w:val="0"/>
          <w:marBottom w:val="0"/>
          <w:divBdr>
            <w:top w:val="none" w:sz="0" w:space="0" w:color="auto"/>
            <w:left w:val="none" w:sz="0" w:space="0" w:color="auto"/>
            <w:bottom w:val="none" w:sz="0" w:space="0" w:color="auto"/>
            <w:right w:val="none" w:sz="0" w:space="0" w:color="auto"/>
          </w:divBdr>
        </w:div>
        <w:div w:id="1427654481">
          <w:marLeft w:val="0"/>
          <w:marRight w:val="0"/>
          <w:marTop w:val="0"/>
          <w:marBottom w:val="0"/>
          <w:divBdr>
            <w:top w:val="none" w:sz="0" w:space="0" w:color="auto"/>
            <w:left w:val="none" w:sz="0" w:space="0" w:color="auto"/>
            <w:bottom w:val="none" w:sz="0" w:space="0" w:color="auto"/>
            <w:right w:val="none" w:sz="0" w:space="0" w:color="auto"/>
          </w:divBdr>
        </w:div>
        <w:div w:id="56101053">
          <w:marLeft w:val="0"/>
          <w:marRight w:val="0"/>
          <w:marTop w:val="0"/>
          <w:marBottom w:val="0"/>
          <w:divBdr>
            <w:top w:val="none" w:sz="0" w:space="0" w:color="auto"/>
            <w:left w:val="none" w:sz="0" w:space="0" w:color="auto"/>
            <w:bottom w:val="none" w:sz="0" w:space="0" w:color="auto"/>
            <w:right w:val="none" w:sz="0" w:space="0" w:color="auto"/>
          </w:divBdr>
        </w:div>
        <w:div w:id="1314720794">
          <w:marLeft w:val="0"/>
          <w:marRight w:val="0"/>
          <w:marTop w:val="0"/>
          <w:marBottom w:val="0"/>
          <w:divBdr>
            <w:top w:val="none" w:sz="0" w:space="0" w:color="auto"/>
            <w:left w:val="none" w:sz="0" w:space="0" w:color="auto"/>
            <w:bottom w:val="none" w:sz="0" w:space="0" w:color="auto"/>
            <w:right w:val="none" w:sz="0" w:space="0" w:color="auto"/>
          </w:divBdr>
        </w:div>
      </w:divsChild>
    </w:div>
    <w:div w:id="1002900903">
      <w:bodyDiv w:val="1"/>
      <w:marLeft w:val="0"/>
      <w:marRight w:val="0"/>
      <w:marTop w:val="0"/>
      <w:marBottom w:val="0"/>
      <w:divBdr>
        <w:top w:val="none" w:sz="0" w:space="0" w:color="auto"/>
        <w:left w:val="none" w:sz="0" w:space="0" w:color="auto"/>
        <w:bottom w:val="none" w:sz="0" w:space="0" w:color="auto"/>
        <w:right w:val="none" w:sz="0" w:space="0" w:color="auto"/>
      </w:divBdr>
    </w:div>
    <w:div w:id="1006978330">
      <w:bodyDiv w:val="1"/>
      <w:marLeft w:val="0"/>
      <w:marRight w:val="0"/>
      <w:marTop w:val="0"/>
      <w:marBottom w:val="0"/>
      <w:divBdr>
        <w:top w:val="none" w:sz="0" w:space="0" w:color="auto"/>
        <w:left w:val="none" w:sz="0" w:space="0" w:color="auto"/>
        <w:bottom w:val="none" w:sz="0" w:space="0" w:color="auto"/>
        <w:right w:val="none" w:sz="0" w:space="0" w:color="auto"/>
      </w:divBdr>
    </w:div>
    <w:div w:id="1011646042">
      <w:bodyDiv w:val="1"/>
      <w:marLeft w:val="0"/>
      <w:marRight w:val="0"/>
      <w:marTop w:val="0"/>
      <w:marBottom w:val="0"/>
      <w:divBdr>
        <w:top w:val="none" w:sz="0" w:space="0" w:color="auto"/>
        <w:left w:val="none" w:sz="0" w:space="0" w:color="auto"/>
        <w:bottom w:val="none" w:sz="0" w:space="0" w:color="auto"/>
        <w:right w:val="none" w:sz="0" w:space="0" w:color="auto"/>
      </w:divBdr>
    </w:div>
    <w:div w:id="1025643422">
      <w:bodyDiv w:val="1"/>
      <w:marLeft w:val="0"/>
      <w:marRight w:val="0"/>
      <w:marTop w:val="0"/>
      <w:marBottom w:val="0"/>
      <w:divBdr>
        <w:top w:val="none" w:sz="0" w:space="0" w:color="auto"/>
        <w:left w:val="none" w:sz="0" w:space="0" w:color="auto"/>
        <w:bottom w:val="none" w:sz="0" w:space="0" w:color="auto"/>
        <w:right w:val="none" w:sz="0" w:space="0" w:color="auto"/>
      </w:divBdr>
      <w:divsChild>
        <w:div w:id="368529880">
          <w:marLeft w:val="0"/>
          <w:marRight w:val="0"/>
          <w:marTop w:val="0"/>
          <w:marBottom w:val="0"/>
          <w:divBdr>
            <w:top w:val="none" w:sz="0" w:space="0" w:color="auto"/>
            <w:left w:val="none" w:sz="0" w:space="0" w:color="auto"/>
            <w:bottom w:val="none" w:sz="0" w:space="0" w:color="auto"/>
            <w:right w:val="none" w:sz="0" w:space="0" w:color="auto"/>
          </w:divBdr>
        </w:div>
        <w:div w:id="1584412850">
          <w:marLeft w:val="0"/>
          <w:marRight w:val="0"/>
          <w:marTop w:val="0"/>
          <w:marBottom w:val="0"/>
          <w:divBdr>
            <w:top w:val="none" w:sz="0" w:space="0" w:color="auto"/>
            <w:left w:val="none" w:sz="0" w:space="0" w:color="auto"/>
            <w:bottom w:val="none" w:sz="0" w:space="0" w:color="auto"/>
            <w:right w:val="none" w:sz="0" w:space="0" w:color="auto"/>
          </w:divBdr>
        </w:div>
        <w:div w:id="184290880">
          <w:marLeft w:val="0"/>
          <w:marRight w:val="0"/>
          <w:marTop w:val="0"/>
          <w:marBottom w:val="0"/>
          <w:divBdr>
            <w:top w:val="none" w:sz="0" w:space="0" w:color="auto"/>
            <w:left w:val="none" w:sz="0" w:space="0" w:color="auto"/>
            <w:bottom w:val="none" w:sz="0" w:space="0" w:color="auto"/>
            <w:right w:val="none" w:sz="0" w:space="0" w:color="auto"/>
          </w:divBdr>
        </w:div>
        <w:div w:id="878858593">
          <w:marLeft w:val="0"/>
          <w:marRight w:val="0"/>
          <w:marTop w:val="0"/>
          <w:marBottom w:val="0"/>
          <w:divBdr>
            <w:top w:val="none" w:sz="0" w:space="0" w:color="auto"/>
            <w:left w:val="none" w:sz="0" w:space="0" w:color="auto"/>
            <w:bottom w:val="none" w:sz="0" w:space="0" w:color="auto"/>
            <w:right w:val="none" w:sz="0" w:space="0" w:color="auto"/>
          </w:divBdr>
        </w:div>
        <w:div w:id="467433125">
          <w:marLeft w:val="0"/>
          <w:marRight w:val="0"/>
          <w:marTop w:val="0"/>
          <w:marBottom w:val="0"/>
          <w:divBdr>
            <w:top w:val="none" w:sz="0" w:space="0" w:color="auto"/>
            <w:left w:val="none" w:sz="0" w:space="0" w:color="auto"/>
            <w:bottom w:val="none" w:sz="0" w:space="0" w:color="auto"/>
            <w:right w:val="none" w:sz="0" w:space="0" w:color="auto"/>
          </w:divBdr>
        </w:div>
      </w:divsChild>
    </w:div>
    <w:div w:id="1030110911">
      <w:bodyDiv w:val="1"/>
      <w:marLeft w:val="0"/>
      <w:marRight w:val="0"/>
      <w:marTop w:val="0"/>
      <w:marBottom w:val="0"/>
      <w:divBdr>
        <w:top w:val="none" w:sz="0" w:space="0" w:color="auto"/>
        <w:left w:val="none" w:sz="0" w:space="0" w:color="auto"/>
        <w:bottom w:val="none" w:sz="0" w:space="0" w:color="auto"/>
        <w:right w:val="none" w:sz="0" w:space="0" w:color="auto"/>
      </w:divBdr>
      <w:divsChild>
        <w:div w:id="1192180505">
          <w:marLeft w:val="0"/>
          <w:marRight w:val="0"/>
          <w:marTop w:val="0"/>
          <w:marBottom w:val="0"/>
          <w:divBdr>
            <w:top w:val="none" w:sz="0" w:space="0" w:color="auto"/>
            <w:left w:val="none" w:sz="0" w:space="0" w:color="auto"/>
            <w:bottom w:val="none" w:sz="0" w:space="0" w:color="auto"/>
            <w:right w:val="none" w:sz="0" w:space="0" w:color="auto"/>
          </w:divBdr>
        </w:div>
        <w:div w:id="1356418094">
          <w:marLeft w:val="0"/>
          <w:marRight w:val="0"/>
          <w:marTop w:val="0"/>
          <w:marBottom w:val="0"/>
          <w:divBdr>
            <w:top w:val="none" w:sz="0" w:space="0" w:color="auto"/>
            <w:left w:val="none" w:sz="0" w:space="0" w:color="auto"/>
            <w:bottom w:val="none" w:sz="0" w:space="0" w:color="auto"/>
            <w:right w:val="none" w:sz="0" w:space="0" w:color="auto"/>
          </w:divBdr>
        </w:div>
        <w:div w:id="223833360">
          <w:marLeft w:val="0"/>
          <w:marRight w:val="0"/>
          <w:marTop w:val="0"/>
          <w:marBottom w:val="0"/>
          <w:divBdr>
            <w:top w:val="none" w:sz="0" w:space="0" w:color="auto"/>
            <w:left w:val="none" w:sz="0" w:space="0" w:color="auto"/>
            <w:bottom w:val="none" w:sz="0" w:space="0" w:color="auto"/>
            <w:right w:val="none" w:sz="0" w:space="0" w:color="auto"/>
          </w:divBdr>
        </w:div>
        <w:div w:id="542911140">
          <w:marLeft w:val="0"/>
          <w:marRight w:val="0"/>
          <w:marTop w:val="0"/>
          <w:marBottom w:val="0"/>
          <w:divBdr>
            <w:top w:val="none" w:sz="0" w:space="0" w:color="auto"/>
            <w:left w:val="none" w:sz="0" w:space="0" w:color="auto"/>
            <w:bottom w:val="none" w:sz="0" w:space="0" w:color="auto"/>
            <w:right w:val="none" w:sz="0" w:space="0" w:color="auto"/>
          </w:divBdr>
        </w:div>
        <w:div w:id="2012483645">
          <w:marLeft w:val="0"/>
          <w:marRight w:val="0"/>
          <w:marTop w:val="0"/>
          <w:marBottom w:val="0"/>
          <w:divBdr>
            <w:top w:val="none" w:sz="0" w:space="0" w:color="auto"/>
            <w:left w:val="none" w:sz="0" w:space="0" w:color="auto"/>
            <w:bottom w:val="none" w:sz="0" w:space="0" w:color="auto"/>
            <w:right w:val="none" w:sz="0" w:space="0" w:color="auto"/>
          </w:divBdr>
        </w:div>
        <w:div w:id="15430112">
          <w:marLeft w:val="0"/>
          <w:marRight w:val="0"/>
          <w:marTop w:val="0"/>
          <w:marBottom w:val="0"/>
          <w:divBdr>
            <w:top w:val="none" w:sz="0" w:space="0" w:color="auto"/>
            <w:left w:val="none" w:sz="0" w:space="0" w:color="auto"/>
            <w:bottom w:val="none" w:sz="0" w:space="0" w:color="auto"/>
            <w:right w:val="none" w:sz="0" w:space="0" w:color="auto"/>
          </w:divBdr>
        </w:div>
        <w:div w:id="1198078698">
          <w:marLeft w:val="0"/>
          <w:marRight w:val="0"/>
          <w:marTop w:val="0"/>
          <w:marBottom w:val="0"/>
          <w:divBdr>
            <w:top w:val="none" w:sz="0" w:space="0" w:color="auto"/>
            <w:left w:val="none" w:sz="0" w:space="0" w:color="auto"/>
            <w:bottom w:val="none" w:sz="0" w:space="0" w:color="auto"/>
            <w:right w:val="none" w:sz="0" w:space="0" w:color="auto"/>
          </w:divBdr>
        </w:div>
      </w:divsChild>
    </w:div>
    <w:div w:id="1063484599">
      <w:bodyDiv w:val="1"/>
      <w:marLeft w:val="0"/>
      <w:marRight w:val="0"/>
      <w:marTop w:val="0"/>
      <w:marBottom w:val="0"/>
      <w:divBdr>
        <w:top w:val="none" w:sz="0" w:space="0" w:color="auto"/>
        <w:left w:val="none" w:sz="0" w:space="0" w:color="auto"/>
        <w:bottom w:val="none" w:sz="0" w:space="0" w:color="auto"/>
        <w:right w:val="none" w:sz="0" w:space="0" w:color="auto"/>
      </w:divBdr>
      <w:divsChild>
        <w:div w:id="376205328">
          <w:marLeft w:val="0"/>
          <w:marRight w:val="0"/>
          <w:marTop w:val="0"/>
          <w:marBottom w:val="0"/>
          <w:divBdr>
            <w:top w:val="none" w:sz="0" w:space="0" w:color="auto"/>
            <w:left w:val="none" w:sz="0" w:space="0" w:color="auto"/>
            <w:bottom w:val="none" w:sz="0" w:space="0" w:color="auto"/>
            <w:right w:val="none" w:sz="0" w:space="0" w:color="auto"/>
          </w:divBdr>
        </w:div>
        <w:div w:id="859007378">
          <w:marLeft w:val="0"/>
          <w:marRight w:val="0"/>
          <w:marTop w:val="0"/>
          <w:marBottom w:val="0"/>
          <w:divBdr>
            <w:top w:val="none" w:sz="0" w:space="0" w:color="auto"/>
            <w:left w:val="none" w:sz="0" w:space="0" w:color="auto"/>
            <w:bottom w:val="none" w:sz="0" w:space="0" w:color="auto"/>
            <w:right w:val="none" w:sz="0" w:space="0" w:color="auto"/>
          </w:divBdr>
        </w:div>
        <w:div w:id="1049570942">
          <w:marLeft w:val="0"/>
          <w:marRight w:val="0"/>
          <w:marTop w:val="0"/>
          <w:marBottom w:val="0"/>
          <w:divBdr>
            <w:top w:val="none" w:sz="0" w:space="0" w:color="auto"/>
            <w:left w:val="none" w:sz="0" w:space="0" w:color="auto"/>
            <w:bottom w:val="none" w:sz="0" w:space="0" w:color="auto"/>
            <w:right w:val="none" w:sz="0" w:space="0" w:color="auto"/>
          </w:divBdr>
        </w:div>
        <w:div w:id="796291489">
          <w:marLeft w:val="0"/>
          <w:marRight w:val="0"/>
          <w:marTop w:val="0"/>
          <w:marBottom w:val="0"/>
          <w:divBdr>
            <w:top w:val="none" w:sz="0" w:space="0" w:color="auto"/>
            <w:left w:val="none" w:sz="0" w:space="0" w:color="auto"/>
            <w:bottom w:val="none" w:sz="0" w:space="0" w:color="auto"/>
            <w:right w:val="none" w:sz="0" w:space="0" w:color="auto"/>
          </w:divBdr>
        </w:div>
        <w:div w:id="1305811013">
          <w:marLeft w:val="0"/>
          <w:marRight w:val="0"/>
          <w:marTop w:val="0"/>
          <w:marBottom w:val="0"/>
          <w:divBdr>
            <w:top w:val="none" w:sz="0" w:space="0" w:color="auto"/>
            <w:left w:val="none" w:sz="0" w:space="0" w:color="auto"/>
            <w:bottom w:val="none" w:sz="0" w:space="0" w:color="auto"/>
            <w:right w:val="none" w:sz="0" w:space="0" w:color="auto"/>
          </w:divBdr>
        </w:div>
        <w:div w:id="640429705">
          <w:marLeft w:val="0"/>
          <w:marRight w:val="0"/>
          <w:marTop w:val="0"/>
          <w:marBottom w:val="0"/>
          <w:divBdr>
            <w:top w:val="none" w:sz="0" w:space="0" w:color="auto"/>
            <w:left w:val="none" w:sz="0" w:space="0" w:color="auto"/>
            <w:bottom w:val="none" w:sz="0" w:space="0" w:color="auto"/>
            <w:right w:val="none" w:sz="0" w:space="0" w:color="auto"/>
          </w:divBdr>
        </w:div>
        <w:div w:id="1133672086">
          <w:marLeft w:val="0"/>
          <w:marRight w:val="0"/>
          <w:marTop w:val="0"/>
          <w:marBottom w:val="0"/>
          <w:divBdr>
            <w:top w:val="none" w:sz="0" w:space="0" w:color="auto"/>
            <w:left w:val="none" w:sz="0" w:space="0" w:color="auto"/>
            <w:bottom w:val="none" w:sz="0" w:space="0" w:color="auto"/>
            <w:right w:val="none" w:sz="0" w:space="0" w:color="auto"/>
          </w:divBdr>
        </w:div>
        <w:div w:id="309288583">
          <w:marLeft w:val="0"/>
          <w:marRight w:val="0"/>
          <w:marTop w:val="0"/>
          <w:marBottom w:val="0"/>
          <w:divBdr>
            <w:top w:val="none" w:sz="0" w:space="0" w:color="auto"/>
            <w:left w:val="none" w:sz="0" w:space="0" w:color="auto"/>
            <w:bottom w:val="none" w:sz="0" w:space="0" w:color="auto"/>
            <w:right w:val="none" w:sz="0" w:space="0" w:color="auto"/>
          </w:divBdr>
        </w:div>
        <w:div w:id="272830833">
          <w:marLeft w:val="0"/>
          <w:marRight w:val="0"/>
          <w:marTop w:val="0"/>
          <w:marBottom w:val="0"/>
          <w:divBdr>
            <w:top w:val="none" w:sz="0" w:space="0" w:color="auto"/>
            <w:left w:val="none" w:sz="0" w:space="0" w:color="auto"/>
            <w:bottom w:val="none" w:sz="0" w:space="0" w:color="auto"/>
            <w:right w:val="none" w:sz="0" w:space="0" w:color="auto"/>
          </w:divBdr>
        </w:div>
        <w:div w:id="706949575">
          <w:marLeft w:val="0"/>
          <w:marRight w:val="0"/>
          <w:marTop w:val="0"/>
          <w:marBottom w:val="0"/>
          <w:divBdr>
            <w:top w:val="none" w:sz="0" w:space="0" w:color="auto"/>
            <w:left w:val="none" w:sz="0" w:space="0" w:color="auto"/>
            <w:bottom w:val="none" w:sz="0" w:space="0" w:color="auto"/>
            <w:right w:val="none" w:sz="0" w:space="0" w:color="auto"/>
          </w:divBdr>
        </w:div>
        <w:div w:id="705985880">
          <w:marLeft w:val="0"/>
          <w:marRight w:val="0"/>
          <w:marTop w:val="0"/>
          <w:marBottom w:val="0"/>
          <w:divBdr>
            <w:top w:val="none" w:sz="0" w:space="0" w:color="auto"/>
            <w:left w:val="none" w:sz="0" w:space="0" w:color="auto"/>
            <w:bottom w:val="none" w:sz="0" w:space="0" w:color="auto"/>
            <w:right w:val="none" w:sz="0" w:space="0" w:color="auto"/>
          </w:divBdr>
        </w:div>
      </w:divsChild>
    </w:div>
    <w:div w:id="1076590754">
      <w:bodyDiv w:val="1"/>
      <w:marLeft w:val="0"/>
      <w:marRight w:val="0"/>
      <w:marTop w:val="0"/>
      <w:marBottom w:val="0"/>
      <w:divBdr>
        <w:top w:val="none" w:sz="0" w:space="0" w:color="auto"/>
        <w:left w:val="none" w:sz="0" w:space="0" w:color="auto"/>
        <w:bottom w:val="none" w:sz="0" w:space="0" w:color="auto"/>
        <w:right w:val="none" w:sz="0" w:space="0" w:color="auto"/>
      </w:divBdr>
    </w:div>
    <w:div w:id="1087314147">
      <w:bodyDiv w:val="1"/>
      <w:marLeft w:val="0"/>
      <w:marRight w:val="0"/>
      <w:marTop w:val="0"/>
      <w:marBottom w:val="0"/>
      <w:divBdr>
        <w:top w:val="none" w:sz="0" w:space="0" w:color="auto"/>
        <w:left w:val="none" w:sz="0" w:space="0" w:color="auto"/>
        <w:bottom w:val="none" w:sz="0" w:space="0" w:color="auto"/>
        <w:right w:val="none" w:sz="0" w:space="0" w:color="auto"/>
      </w:divBdr>
    </w:div>
    <w:div w:id="1096632985">
      <w:bodyDiv w:val="1"/>
      <w:marLeft w:val="0"/>
      <w:marRight w:val="0"/>
      <w:marTop w:val="0"/>
      <w:marBottom w:val="0"/>
      <w:divBdr>
        <w:top w:val="none" w:sz="0" w:space="0" w:color="auto"/>
        <w:left w:val="none" w:sz="0" w:space="0" w:color="auto"/>
        <w:bottom w:val="none" w:sz="0" w:space="0" w:color="auto"/>
        <w:right w:val="none" w:sz="0" w:space="0" w:color="auto"/>
      </w:divBdr>
      <w:divsChild>
        <w:div w:id="1982415371">
          <w:marLeft w:val="0"/>
          <w:marRight w:val="0"/>
          <w:marTop w:val="0"/>
          <w:marBottom w:val="0"/>
          <w:divBdr>
            <w:top w:val="none" w:sz="0" w:space="0" w:color="auto"/>
            <w:left w:val="none" w:sz="0" w:space="0" w:color="auto"/>
            <w:bottom w:val="none" w:sz="0" w:space="0" w:color="auto"/>
            <w:right w:val="none" w:sz="0" w:space="0" w:color="auto"/>
          </w:divBdr>
          <w:divsChild>
            <w:div w:id="852231959">
              <w:marLeft w:val="0"/>
              <w:marRight w:val="0"/>
              <w:marTop w:val="0"/>
              <w:marBottom w:val="0"/>
              <w:divBdr>
                <w:top w:val="none" w:sz="0" w:space="0" w:color="auto"/>
                <w:left w:val="none" w:sz="0" w:space="0" w:color="auto"/>
                <w:bottom w:val="none" w:sz="0" w:space="0" w:color="auto"/>
                <w:right w:val="none" w:sz="0" w:space="0" w:color="auto"/>
              </w:divBdr>
              <w:divsChild>
                <w:div w:id="811488410">
                  <w:marLeft w:val="0"/>
                  <w:marRight w:val="0"/>
                  <w:marTop w:val="0"/>
                  <w:marBottom w:val="0"/>
                  <w:divBdr>
                    <w:top w:val="none" w:sz="0" w:space="0" w:color="auto"/>
                    <w:left w:val="none" w:sz="0" w:space="0" w:color="auto"/>
                    <w:bottom w:val="none" w:sz="0" w:space="0" w:color="auto"/>
                    <w:right w:val="none" w:sz="0" w:space="0" w:color="auto"/>
                  </w:divBdr>
                  <w:divsChild>
                    <w:div w:id="20374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08405">
      <w:bodyDiv w:val="1"/>
      <w:marLeft w:val="0"/>
      <w:marRight w:val="0"/>
      <w:marTop w:val="0"/>
      <w:marBottom w:val="0"/>
      <w:divBdr>
        <w:top w:val="none" w:sz="0" w:space="0" w:color="auto"/>
        <w:left w:val="none" w:sz="0" w:space="0" w:color="auto"/>
        <w:bottom w:val="none" w:sz="0" w:space="0" w:color="auto"/>
        <w:right w:val="none" w:sz="0" w:space="0" w:color="auto"/>
      </w:divBdr>
    </w:div>
    <w:div w:id="1133249714">
      <w:bodyDiv w:val="1"/>
      <w:marLeft w:val="0"/>
      <w:marRight w:val="0"/>
      <w:marTop w:val="0"/>
      <w:marBottom w:val="0"/>
      <w:divBdr>
        <w:top w:val="none" w:sz="0" w:space="0" w:color="auto"/>
        <w:left w:val="none" w:sz="0" w:space="0" w:color="auto"/>
        <w:bottom w:val="none" w:sz="0" w:space="0" w:color="auto"/>
        <w:right w:val="none" w:sz="0" w:space="0" w:color="auto"/>
      </w:divBdr>
    </w:div>
    <w:div w:id="1183396582">
      <w:bodyDiv w:val="1"/>
      <w:marLeft w:val="0"/>
      <w:marRight w:val="0"/>
      <w:marTop w:val="0"/>
      <w:marBottom w:val="0"/>
      <w:divBdr>
        <w:top w:val="none" w:sz="0" w:space="0" w:color="auto"/>
        <w:left w:val="none" w:sz="0" w:space="0" w:color="auto"/>
        <w:bottom w:val="none" w:sz="0" w:space="0" w:color="auto"/>
        <w:right w:val="none" w:sz="0" w:space="0" w:color="auto"/>
      </w:divBdr>
    </w:div>
    <w:div w:id="1191456179">
      <w:bodyDiv w:val="1"/>
      <w:marLeft w:val="0"/>
      <w:marRight w:val="0"/>
      <w:marTop w:val="0"/>
      <w:marBottom w:val="0"/>
      <w:divBdr>
        <w:top w:val="none" w:sz="0" w:space="0" w:color="auto"/>
        <w:left w:val="none" w:sz="0" w:space="0" w:color="auto"/>
        <w:bottom w:val="none" w:sz="0" w:space="0" w:color="auto"/>
        <w:right w:val="none" w:sz="0" w:space="0" w:color="auto"/>
      </w:divBdr>
    </w:div>
    <w:div w:id="1206025697">
      <w:bodyDiv w:val="1"/>
      <w:marLeft w:val="0"/>
      <w:marRight w:val="0"/>
      <w:marTop w:val="0"/>
      <w:marBottom w:val="0"/>
      <w:divBdr>
        <w:top w:val="none" w:sz="0" w:space="0" w:color="auto"/>
        <w:left w:val="none" w:sz="0" w:space="0" w:color="auto"/>
        <w:bottom w:val="none" w:sz="0" w:space="0" w:color="auto"/>
        <w:right w:val="none" w:sz="0" w:space="0" w:color="auto"/>
      </w:divBdr>
      <w:divsChild>
        <w:div w:id="1236283926">
          <w:marLeft w:val="0"/>
          <w:marRight w:val="0"/>
          <w:marTop w:val="0"/>
          <w:marBottom w:val="225"/>
          <w:divBdr>
            <w:top w:val="none" w:sz="0" w:space="0" w:color="auto"/>
            <w:left w:val="none" w:sz="0" w:space="0" w:color="auto"/>
            <w:bottom w:val="none" w:sz="0" w:space="0" w:color="auto"/>
            <w:right w:val="none" w:sz="0" w:space="0" w:color="auto"/>
          </w:divBdr>
        </w:div>
      </w:divsChild>
    </w:div>
    <w:div w:id="1314287934">
      <w:bodyDiv w:val="1"/>
      <w:marLeft w:val="0"/>
      <w:marRight w:val="0"/>
      <w:marTop w:val="0"/>
      <w:marBottom w:val="0"/>
      <w:divBdr>
        <w:top w:val="none" w:sz="0" w:space="0" w:color="auto"/>
        <w:left w:val="none" w:sz="0" w:space="0" w:color="auto"/>
        <w:bottom w:val="none" w:sz="0" w:space="0" w:color="auto"/>
        <w:right w:val="none" w:sz="0" w:space="0" w:color="auto"/>
      </w:divBdr>
      <w:divsChild>
        <w:div w:id="1568615607">
          <w:marLeft w:val="0"/>
          <w:marRight w:val="0"/>
          <w:marTop w:val="0"/>
          <w:marBottom w:val="0"/>
          <w:divBdr>
            <w:top w:val="none" w:sz="0" w:space="0" w:color="auto"/>
            <w:left w:val="none" w:sz="0" w:space="0" w:color="auto"/>
            <w:bottom w:val="none" w:sz="0" w:space="0" w:color="auto"/>
            <w:right w:val="none" w:sz="0" w:space="0" w:color="auto"/>
          </w:divBdr>
        </w:div>
        <w:div w:id="1218585943">
          <w:marLeft w:val="0"/>
          <w:marRight w:val="0"/>
          <w:marTop w:val="0"/>
          <w:marBottom w:val="0"/>
          <w:divBdr>
            <w:top w:val="none" w:sz="0" w:space="0" w:color="auto"/>
            <w:left w:val="none" w:sz="0" w:space="0" w:color="auto"/>
            <w:bottom w:val="none" w:sz="0" w:space="0" w:color="auto"/>
            <w:right w:val="none" w:sz="0" w:space="0" w:color="auto"/>
          </w:divBdr>
        </w:div>
        <w:div w:id="58481609">
          <w:marLeft w:val="0"/>
          <w:marRight w:val="0"/>
          <w:marTop w:val="0"/>
          <w:marBottom w:val="0"/>
          <w:divBdr>
            <w:top w:val="none" w:sz="0" w:space="0" w:color="auto"/>
            <w:left w:val="none" w:sz="0" w:space="0" w:color="auto"/>
            <w:bottom w:val="none" w:sz="0" w:space="0" w:color="auto"/>
            <w:right w:val="none" w:sz="0" w:space="0" w:color="auto"/>
          </w:divBdr>
        </w:div>
      </w:divsChild>
    </w:div>
    <w:div w:id="1326517144">
      <w:bodyDiv w:val="1"/>
      <w:marLeft w:val="0"/>
      <w:marRight w:val="0"/>
      <w:marTop w:val="0"/>
      <w:marBottom w:val="0"/>
      <w:divBdr>
        <w:top w:val="none" w:sz="0" w:space="0" w:color="auto"/>
        <w:left w:val="none" w:sz="0" w:space="0" w:color="auto"/>
        <w:bottom w:val="none" w:sz="0" w:space="0" w:color="auto"/>
        <w:right w:val="none" w:sz="0" w:space="0" w:color="auto"/>
      </w:divBdr>
    </w:div>
    <w:div w:id="1332872883">
      <w:bodyDiv w:val="1"/>
      <w:marLeft w:val="0"/>
      <w:marRight w:val="0"/>
      <w:marTop w:val="0"/>
      <w:marBottom w:val="0"/>
      <w:divBdr>
        <w:top w:val="none" w:sz="0" w:space="0" w:color="auto"/>
        <w:left w:val="none" w:sz="0" w:space="0" w:color="auto"/>
        <w:bottom w:val="none" w:sz="0" w:space="0" w:color="auto"/>
        <w:right w:val="none" w:sz="0" w:space="0" w:color="auto"/>
      </w:divBdr>
    </w:div>
    <w:div w:id="1359623349">
      <w:bodyDiv w:val="1"/>
      <w:marLeft w:val="0"/>
      <w:marRight w:val="0"/>
      <w:marTop w:val="0"/>
      <w:marBottom w:val="0"/>
      <w:divBdr>
        <w:top w:val="none" w:sz="0" w:space="0" w:color="auto"/>
        <w:left w:val="none" w:sz="0" w:space="0" w:color="auto"/>
        <w:bottom w:val="none" w:sz="0" w:space="0" w:color="auto"/>
        <w:right w:val="none" w:sz="0" w:space="0" w:color="auto"/>
      </w:divBdr>
      <w:divsChild>
        <w:div w:id="126894985">
          <w:marLeft w:val="0"/>
          <w:marRight w:val="0"/>
          <w:marTop w:val="0"/>
          <w:marBottom w:val="0"/>
          <w:divBdr>
            <w:top w:val="none" w:sz="0" w:space="0" w:color="auto"/>
            <w:left w:val="none" w:sz="0" w:space="0" w:color="auto"/>
            <w:bottom w:val="none" w:sz="0" w:space="0" w:color="auto"/>
            <w:right w:val="none" w:sz="0" w:space="0" w:color="auto"/>
          </w:divBdr>
        </w:div>
        <w:div w:id="135151866">
          <w:marLeft w:val="0"/>
          <w:marRight w:val="0"/>
          <w:marTop w:val="0"/>
          <w:marBottom w:val="0"/>
          <w:divBdr>
            <w:top w:val="none" w:sz="0" w:space="0" w:color="auto"/>
            <w:left w:val="none" w:sz="0" w:space="0" w:color="auto"/>
            <w:bottom w:val="none" w:sz="0" w:space="0" w:color="auto"/>
            <w:right w:val="none" w:sz="0" w:space="0" w:color="auto"/>
          </w:divBdr>
        </w:div>
        <w:div w:id="1488396010">
          <w:marLeft w:val="0"/>
          <w:marRight w:val="0"/>
          <w:marTop w:val="0"/>
          <w:marBottom w:val="0"/>
          <w:divBdr>
            <w:top w:val="none" w:sz="0" w:space="0" w:color="auto"/>
            <w:left w:val="none" w:sz="0" w:space="0" w:color="auto"/>
            <w:bottom w:val="none" w:sz="0" w:space="0" w:color="auto"/>
            <w:right w:val="none" w:sz="0" w:space="0" w:color="auto"/>
          </w:divBdr>
        </w:div>
        <w:div w:id="146673578">
          <w:marLeft w:val="0"/>
          <w:marRight w:val="0"/>
          <w:marTop w:val="0"/>
          <w:marBottom w:val="0"/>
          <w:divBdr>
            <w:top w:val="none" w:sz="0" w:space="0" w:color="auto"/>
            <w:left w:val="none" w:sz="0" w:space="0" w:color="auto"/>
            <w:bottom w:val="none" w:sz="0" w:space="0" w:color="auto"/>
            <w:right w:val="none" w:sz="0" w:space="0" w:color="auto"/>
          </w:divBdr>
        </w:div>
        <w:div w:id="1943996238">
          <w:marLeft w:val="0"/>
          <w:marRight w:val="0"/>
          <w:marTop w:val="0"/>
          <w:marBottom w:val="0"/>
          <w:divBdr>
            <w:top w:val="none" w:sz="0" w:space="0" w:color="auto"/>
            <w:left w:val="none" w:sz="0" w:space="0" w:color="auto"/>
            <w:bottom w:val="none" w:sz="0" w:space="0" w:color="auto"/>
            <w:right w:val="none" w:sz="0" w:space="0" w:color="auto"/>
          </w:divBdr>
        </w:div>
        <w:div w:id="1109928193">
          <w:marLeft w:val="0"/>
          <w:marRight w:val="0"/>
          <w:marTop w:val="0"/>
          <w:marBottom w:val="0"/>
          <w:divBdr>
            <w:top w:val="none" w:sz="0" w:space="0" w:color="auto"/>
            <w:left w:val="none" w:sz="0" w:space="0" w:color="auto"/>
            <w:bottom w:val="none" w:sz="0" w:space="0" w:color="auto"/>
            <w:right w:val="none" w:sz="0" w:space="0" w:color="auto"/>
          </w:divBdr>
        </w:div>
        <w:div w:id="695161364">
          <w:marLeft w:val="0"/>
          <w:marRight w:val="0"/>
          <w:marTop w:val="0"/>
          <w:marBottom w:val="0"/>
          <w:divBdr>
            <w:top w:val="none" w:sz="0" w:space="0" w:color="auto"/>
            <w:left w:val="none" w:sz="0" w:space="0" w:color="auto"/>
            <w:bottom w:val="none" w:sz="0" w:space="0" w:color="auto"/>
            <w:right w:val="none" w:sz="0" w:space="0" w:color="auto"/>
          </w:divBdr>
        </w:div>
        <w:div w:id="2019042677">
          <w:marLeft w:val="0"/>
          <w:marRight w:val="0"/>
          <w:marTop w:val="0"/>
          <w:marBottom w:val="0"/>
          <w:divBdr>
            <w:top w:val="none" w:sz="0" w:space="0" w:color="auto"/>
            <w:left w:val="none" w:sz="0" w:space="0" w:color="auto"/>
            <w:bottom w:val="none" w:sz="0" w:space="0" w:color="auto"/>
            <w:right w:val="none" w:sz="0" w:space="0" w:color="auto"/>
          </w:divBdr>
        </w:div>
        <w:div w:id="2135634830">
          <w:marLeft w:val="0"/>
          <w:marRight w:val="0"/>
          <w:marTop w:val="0"/>
          <w:marBottom w:val="0"/>
          <w:divBdr>
            <w:top w:val="none" w:sz="0" w:space="0" w:color="auto"/>
            <w:left w:val="none" w:sz="0" w:space="0" w:color="auto"/>
            <w:bottom w:val="none" w:sz="0" w:space="0" w:color="auto"/>
            <w:right w:val="none" w:sz="0" w:space="0" w:color="auto"/>
          </w:divBdr>
        </w:div>
        <w:div w:id="1884368357">
          <w:marLeft w:val="0"/>
          <w:marRight w:val="0"/>
          <w:marTop w:val="0"/>
          <w:marBottom w:val="0"/>
          <w:divBdr>
            <w:top w:val="none" w:sz="0" w:space="0" w:color="auto"/>
            <w:left w:val="none" w:sz="0" w:space="0" w:color="auto"/>
            <w:bottom w:val="none" w:sz="0" w:space="0" w:color="auto"/>
            <w:right w:val="none" w:sz="0" w:space="0" w:color="auto"/>
          </w:divBdr>
        </w:div>
      </w:divsChild>
    </w:div>
    <w:div w:id="1382747003">
      <w:bodyDiv w:val="1"/>
      <w:marLeft w:val="0"/>
      <w:marRight w:val="0"/>
      <w:marTop w:val="0"/>
      <w:marBottom w:val="0"/>
      <w:divBdr>
        <w:top w:val="none" w:sz="0" w:space="0" w:color="auto"/>
        <w:left w:val="none" w:sz="0" w:space="0" w:color="auto"/>
        <w:bottom w:val="none" w:sz="0" w:space="0" w:color="auto"/>
        <w:right w:val="none" w:sz="0" w:space="0" w:color="auto"/>
      </w:divBdr>
      <w:divsChild>
        <w:div w:id="1176962095">
          <w:marLeft w:val="0"/>
          <w:marRight w:val="0"/>
          <w:marTop w:val="0"/>
          <w:marBottom w:val="0"/>
          <w:divBdr>
            <w:top w:val="none" w:sz="0" w:space="0" w:color="auto"/>
            <w:left w:val="none" w:sz="0" w:space="0" w:color="auto"/>
            <w:bottom w:val="none" w:sz="0" w:space="0" w:color="auto"/>
            <w:right w:val="none" w:sz="0" w:space="0" w:color="auto"/>
          </w:divBdr>
        </w:div>
        <w:div w:id="304704014">
          <w:marLeft w:val="0"/>
          <w:marRight w:val="0"/>
          <w:marTop w:val="0"/>
          <w:marBottom w:val="0"/>
          <w:divBdr>
            <w:top w:val="none" w:sz="0" w:space="0" w:color="auto"/>
            <w:left w:val="none" w:sz="0" w:space="0" w:color="auto"/>
            <w:bottom w:val="none" w:sz="0" w:space="0" w:color="auto"/>
            <w:right w:val="none" w:sz="0" w:space="0" w:color="auto"/>
          </w:divBdr>
        </w:div>
        <w:div w:id="1131946168">
          <w:marLeft w:val="0"/>
          <w:marRight w:val="0"/>
          <w:marTop w:val="0"/>
          <w:marBottom w:val="0"/>
          <w:divBdr>
            <w:top w:val="none" w:sz="0" w:space="0" w:color="auto"/>
            <w:left w:val="none" w:sz="0" w:space="0" w:color="auto"/>
            <w:bottom w:val="none" w:sz="0" w:space="0" w:color="auto"/>
            <w:right w:val="none" w:sz="0" w:space="0" w:color="auto"/>
          </w:divBdr>
        </w:div>
      </w:divsChild>
    </w:div>
    <w:div w:id="1402094995">
      <w:bodyDiv w:val="1"/>
      <w:marLeft w:val="0"/>
      <w:marRight w:val="0"/>
      <w:marTop w:val="0"/>
      <w:marBottom w:val="0"/>
      <w:divBdr>
        <w:top w:val="none" w:sz="0" w:space="0" w:color="auto"/>
        <w:left w:val="none" w:sz="0" w:space="0" w:color="auto"/>
        <w:bottom w:val="none" w:sz="0" w:space="0" w:color="auto"/>
        <w:right w:val="none" w:sz="0" w:space="0" w:color="auto"/>
      </w:divBdr>
    </w:div>
    <w:div w:id="1417942242">
      <w:bodyDiv w:val="1"/>
      <w:marLeft w:val="0"/>
      <w:marRight w:val="0"/>
      <w:marTop w:val="0"/>
      <w:marBottom w:val="0"/>
      <w:divBdr>
        <w:top w:val="none" w:sz="0" w:space="0" w:color="auto"/>
        <w:left w:val="none" w:sz="0" w:space="0" w:color="auto"/>
        <w:bottom w:val="none" w:sz="0" w:space="0" w:color="auto"/>
        <w:right w:val="none" w:sz="0" w:space="0" w:color="auto"/>
      </w:divBdr>
    </w:div>
    <w:div w:id="1418359148">
      <w:bodyDiv w:val="1"/>
      <w:marLeft w:val="0"/>
      <w:marRight w:val="0"/>
      <w:marTop w:val="0"/>
      <w:marBottom w:val="0"/>
      <w:divBdr>
        <w:top w:val="none" w:sz="0" w:space="0" w:color="auto"/>
        <w:left w:val="none" w:sz="0" w:space="0" w:color="auto"/>
        <w:bottom w:val="none" w:sz="0" w:space="0" w:color="auto"/>
        <w:right w:val="none" w:sz="0" w:space="0" w:color="auto"/>
      </w:divBdr>
    </w:div>
    <w:div w:id="1521352713">
      <w:bodyDiv w:val="1"/>
      <w:marLeft w:val="0"/>
      <w:marRight w:val="0"/>
      <w:marTop w:val="0"/>
      <w:marBottom w:val="0"/>
      <w:divBdr>
        <w:top w:val="none" w:sz="0" w:space="0" w:color="auto"/>
        <w:left w:val="none" w:sz="0" w:space="0" w:color="auto"/>
        <w:bottom w:val="none" w:sz="0" w:space="0" w:color="auto"/>
        <w:right w:val="none" w:sz="0" w:space="0" w:color="auto"/>
      </w:divBdr>
      <w:divsChild>
        <w:div w:id="8794353">
          <w:marLeft w:val="0"/>
          <w:marRight w:val="0"/>
          <w:marTop w:val="0"/>
          <w:marBottom w:val="0"/>
          <w:divBdr>
            <w:top w:val="none" w:sz="0" w:space="0" w:color="auto"/>
            <w:left w:val="none" w:sz="0" w:space="0" w:color="auto"/>
            <w:bottom w:val="none" w:sz="0" w:space="0" w:color="auto"/>
            <w:right w:val="none" w:sz="0" w:space="0" w:color="auto"/>
          </w:divBdr>
        </w:div>
        <w:div w:id="566308565">
          <w:marLeft w:val="0"/>
          <w:marRight w:val="0"/>
          <w:marTop w:val="0"/>
          <w:marBottom w:val="0"/>
          <w:divBdr>
            <w:top w:val="none" w:sz="0" w:space="0" w:color="auto"/>
            <w:left w:val="none" w:sz="0" w:space="0" w:color="auto"/>
            <w:bottom w:val="none" w:sz="0" w:space="0" w:color="auto"/>
            <w:right w:val="none" w:sz="0" w:space="0" w:color="auto"/>
          </w:divBdr>
        </w:div>
        <w:div w:id="1195851566">
          <w:marLeft w:val="0"/>
          <w:marRight w:val="0"/>
          <w:marTop w:val="0"/>
          <w:marBottom w:val="0"/>
          <w:divBdr>
            <w:top w:val="none" w:sz="0" w:space="0" w:color="auto"/>
            <w:left w:val="none" w:sz="0" w:space="0" w:color="auto"/>
            <w:bottom w:val="none" w:sz="0" w:space="0" w:color="auto"/>
            <w:right w:val="none" w:sz="0" w:space="0" w:color="auto"/>
          </w:divBdr>
        </w:div>
        <w:div w:id="1535800666">
          <w:marLeft w:val="0"/>
          <w:marRight w:val="0"/>
          <w:marTop w:val="0"/>
          <w:marBottom w:val="0"/>
          <w:divBdr>
            <w:top w:val="none" w:sz="0" w:space="0" w:color="auto"/>
            <w:left w:val="none" w:sz="0" w:space="0" w:color="auto"/>
            <w:bottom w:val="none" w:sz="0" w:space="0" w:color="auto"/>
            <w:right w:val="none" w:sz="0" w:space="0" w:color="auto"/>
          </w:divBdr>
        </w:div>
        <w:div w:id="441463252">
          <w:marLeft w:val="0"/>
          <w:marRight w:val="0"/>
          <w:marTop w:val="0"/>
          <w:marBottom w:val="0"/>
          <w:divBdr>
            <w:top w:val="none" w:sz="0" w:space="0" w:color="auto"/>
            <w:left w:val="none" w:sz="0" w:space="0" w:color="auto"/>
            <w:bottom w:val="none" w:sz="0" w:space="0" w:color="auto"/>
            <w:right w:val="none" w:sz="0" w:space="0" w:color="auto"/>
          </w:divBdr>
        </w:div>
        <w:div w:id="645087309">
          <w:marLeft w:val="0"/>
          <w:marRight w:val="0"/>
          <w:marTop w:val="0"/>
          <w:marBottom w:val="0"/>
          <w:divBdr>
            <w:top w:val="none" w:sz="0" w:space="0" w:color="auto"/>
            <w:left w:val="none" w:sz="0" w:space="0" w:color="auto"/>
            <w:bottom w:val="none" w:sz="0" w:space="0" w:color="auto"/>
            <w:right w:val="none" w:sz="0" w:space="0" w:color="auto"/>
          </w:divBdr>
        </w:div>
        <w:div w:id="1590508394">
          <w:marLeft w:val="0"/>
          <w:marRight w:val="0"/>
          <w:marTop w:val="0"/>
          <w:marBottom w:val="0"/>
          <w:divBdr>
            <w:top w:val="none" w:sz="0" w:space="0" w:color="auto"/>
            <w:left w:val="none" w:sz="0" w:space="0" w:color="auto"/>
            <w:bottom w:val="none" w:sz="0" w:space="0" w:color="auto"/>
            <w:right w:val="none" w:sz="0" w:space="0" w:color="auto"/>
          </w:divBdr>
        </w:div>
      </w:divsChild>
    </w:div>
    <w:div w:id="1521969617">
      <w:bodyDiv w:val="1"/>
      <w:marLeft w:val="0"/>
      <w:marRight w:val="0"/>
      <w:marTop w:val="0"/>
      <w:marBottom w:val="0"/>
      <w:divBdr>
        <w:top w:val="none" w:sz="0" w:space="0" w:color="auto"/>
        <w:left w:val="none" w:sz="0" w:space="0" w:color="auto"/>
        <w:bottom w:val="none" w:sz="0" w:space="0" w:color="auto"/>
        <w:right w:val="none" w:sz="0" w:space="0" w:color="auto"/>
      </w:divBdr>
    </w:div>
    <w:div w:id="1528444104">
      <w:bodyDiv w:val="1"/>
      <w:marLeft w:val="0"/>
      <w:marRight w:val="0"/>
      <w:marTop w:val="0"/>
      <w:marBottom w:val="0"/>
      <w:divBdr>
        <w:top w:val="none" w:sz="0" w:space="0" w:color="auto"/>
        <w:left w:val="none" w:sz="0" w:space="0" w:color="auto"/>
        <w:bottom w:val="none" w:sz="0" w:space="0" w:color="auto"/>
        <w:right w:val="none" w:sz="0" w:space="0" w:color="auto"/>
      </w:divBdr>
    </w:div>
    <w:div w:id="1548446415">
      <w:bodyDiv w:val="1"/>
      <w:marLeft w:val="0"/>
      <w:marRight w:val="0"/>
      <w:marTop w:val="0"/>
      <w:marBottom w:val="0"/>
      <w:divBdr>
        <w:top w:val="none" w:sz="0" w:space="0" w:color="auto"/>
        <w:left w:val="none" w:sz="0" w:space="0" w:color="auto"/>
        <w:bottom w:val="none" w:sz="0" w:space="0" w:color="auto"/>
        <w:right w:val="none" w:sz="0" w:space="0" w:color="auto"/>
      </w:divBdr>
    </w:div>
    <w:div w:id="1576431803">
      <w:bodyDiv w:val="1"/>
      <w:marLeft w:val="0"/>
      <w:marRight w:val="0"/>
      <w:marTop w:val="0"/>
      <w:marBottom w:val="0"/>
      <w:divBdr>
        <w:top w:val="none" w:sz="0" w:space="0" w:color="auto"/>
        <w:left w:val="none" w:sz="0" w:space="0" w:color="auto"/>
        <w:bottom w:val="none" w:sz="0" w:space="0" w:color="auto"/>
        <w:right w:val="none" w:sz="0" w:space="0" w:color="auto"/>
      </w:divBdr>
    </w:div>
    <w:div w:id="1577473376">
      <w:bodyDiv w:val="1"/>
      <w:marLeft w:val="0"/>
      <w:marRight w:val="0"/>
      <w:marTop w:val="0"/>
      <w:marBottom w:val="0"/>
      <w:divBdr>
        <w:top w:val="none" w:sz="0" w:space="0" w:color="auto"/>
        <w:left w:val="none" w:sz="0" w:space="0" w:color="auto"/>
        <w:bottom w:val="none" w:sz="0" w:space="0" w:color="auto"/>
        <w:right w:val="none" w:sz="0" w:space="0" w:color="auto"/>
      </w:divBdr>
    </w:div>
    <w:div w:id="1598177633">
      <w:bodyDiv w:val="1"/>
      <w:marLeft w:val="0"/>
      <w:marRight w:val="0"/>
      <w:marTop w:val="0"/>
      <w:marBottom w:val="0"/>
      <w:divBdr>
        <w:top w:val="none" w:sz="0" w:space="0" w:color="auto"/>
        <w:left w:val="none" w:sz="0" w:space="0" w:color="auto"/>
        <w:bottom w:val="none" w:sz="0" w:space="0" w:color="auto"/>
        <w:right w:val="none" w:sz="0" w:space="0" w:color="auto"/>
      </w:divBdr>
    </w:div>
    <w:div w:id="1601378481">
      <w:bodyDiv w:val="1"/>
      <w:marLeft w:val="0"/>
      <w:marRight w:val="0"/>
      <w:marTop w:val="0"/>
      <w:marBottom w:val="0"/>
      <w:divBdr>
        <w:top w:val="none" w:sz="0" w:space="0" w:color="auto"/>
        <w:left w:val="none" w:sz="0" w:space="0" w:color="auto"/>
        <w:bottom w:val="none" w:sz="0" w:space="0" w:color="auto"/>
        <w:right w:val="none" w:sz="0" w:space="0" w:color="auto"/>
      </w:divBdr>
      <w:divsChild>
        <w:div w:id="168252708">
          <w:marLeft w:val="0"/>
          <w:marRight w:val="0"/>
          <w:marTop w:val="0"/>
          <w:marBottom w:val="0"/>
          <w:divBdr>
            <w:top w:val="none" w:sz="0" w:space="0" w:color="auto"/>
            <w:left w:val="none" w:sz="0" w:space="0" w:color="auto"/>
            <w:bottom w:val="none" w:sz="0" w:space="0" w:color="auto"/>
            <w:right w:val="none" w:sz="0" w:space="0" w:color="auto"/>
          </w:divBdr>
        </w:div>
        <w:div w:id="1804691597">
          <w:marLeft w:val="0"/>
          <w:marRight w:val="0"/>
          <w:marTop w:val="0"/>
          <w:marBottom w:val="0"/>
          <w:divBdr>
            <w:top w:val="none" w:sz="0" w:space="0" w:color="auto"/>
            <w:left w:val="none" w:sz="0" w:space="0" w:color="auto"/>
            <w:bottom w:val="none" w:sz="0" w:space="0" w:color="auto"/>
            <w:right w:val="none" w:sz="0" w:space="0" w:color="auto"/>
          </w:divBdr>
        </w:div>
        <w:div w:id="262686567">
          <w:marLeft w:val="0"/>
          <w:marRight w:val="0"/>
          <w:marTop w:val="0"/>
          <w:marBottom w:val="0"/>
          <w:divBdr>
            <w:top w:val="none" w:sz="0" w:space="0" w:color="auto"/>
            <w:left w:val="none" w:sz="0" w:space="0" w:color="auto"/>
            <w:bottom w:val="none" w:sz="0" w:space="0" w:color="auto"/>
            <w:right w:val="none" w:sz="0" w:space="0" w:color="auto"/>
          </w:divBdr>
        </w:div>
        <w:div w:id="1439176846">
          <w:marLeft w:val="0"/>
          <w:marRight w:val="0"/>
          <w:marTop w:val="0"/>
          <w:marBottom w:val="0"/>
          <w:divBdr>
            <w:top w:val="none" w:sz="0" w:space="0" w:color="auto"/>
            <w:left w:val="none" w:sz="0" w:space="0" w:color="auto"/>
            <w:bottom w:val="none" w:sz="0" w:space="0" w:color="auto"/>
            <w:right w:val="none" w:sz="0" w:space="0" w:color="auto"/>
          </w:divBdr>
        </w:div>
        <w:div w:id="556551225">
          <w:marLeft w:val="0"/>
          <w:marRight w:val="0"/>
          <w:marTop w:val="0"/>
          <w:marBottom w:val="0"/>
          <w:divBdr>
            <w:top w:val="none" w:sz="0" w:space="0" w:color="auto"/>
            <w:left w:val="none" w:sz="0" w:space="0" w:color="auto"/>
            <w:bottom w:val="none" w:sz="0" w:space="0" w:color="auto"/>
            <w:right w:val="none" w:sz="0" w:space="0" w:color="auto"/>
          </w:divBdr>
        </w:div>
        <w:div w:id="945233507">
          <w:marLeft w:val="0"/>
          <w:marRight w:val="0"/>
          <w:marTop w:val="0"/>
          <w:marBottom w:val="0"/>
          <w:divBdr>
            <w:top w:val="none" w:sz="0" w:space="0" w:color="auto"/>
            <w:left w:val="none" w:sz="0" w:space="0" w:color="auto"/>
            <w:bottom w:val="none" w:sz="0" w:space="0" w:color="auto"/>
            <w:right w:val="none" w:sz="0" w:space="0" w:color="auto"/>
          </w:divBdr>
        </w:div>
      </w:divsChild>
    </w:div>
    <w:div w:id="1620333357">
      <w:bodyDiv w:val="1"/>
      <w:marLeft w:val="0"/>
      <w:marRight w:val="0"/>
      <w:marTop w:val="0"/>
      <w:marBottom w:val="0"/>
      <w:divBdr>
        <w:top w:val="none" w:sz="0" w:space="0" w:color="auto"/>
        <w:left w:val="none" w:sz="0" w:space="0" w:color="auto"/>
        <w:bottom w:val="none" w:sz="0" w:space="0" w:color="auto"/>
        <w:right w:val="none" w:sz="0" w:space="0" w:color="auto"/>
      </w:divBdr>
      <w:divsChild>
        <w:div w:id="1901360554">
          <w:marLeft w:val="0"/>
          <w:marRight w:val="0"/>
          <w:marTop w:val="0"/>
          <w:marBottom w:val="0"/>
          <w:divBdr>
            <w:top w:val="none" w:sz="0" w:space="0" w:color="auto"/>
            <w:left w:val="none" w:sz="0" w:space="0" w:color="auto"/>
            <w:bottom w:val="none" w:sz="0" w:space="0" w:color="auto"/>
            <w:right w:val="none" w:sz="0" w:space="0" w:color="auto"/>
          </w:divBdr>
        </w:div>
        <w:div w:id="369767195">
          <w:marLeft w:val="0"/>
          <w:marRight w:val="0"/>
          <w:marTop w:val="0"/>
          <w:marBottom w:val="0"/>
          <w:divBdr>
            <w:top w:val="none" w:sz="0" w:space="0" w:color="auto"/>
            <w:left w:val="none" w:sz="0" w:space="0" w:color="auto"/>
            <w:bottom w:val="none" w:sz="0" w:space="0" w:color="auto"/>
            <w:right w:val="none" w:sz="0" w:space="0" w:color="auto"/>
          </w:divBdr>
        </w:div>
        <w:div w:id="988629453">
          <w:marLeft w:val="0"/>
          <w:marRight w:val="0"/>
          <w:marTop w:val="0"/>
          <w:marBottom w:val="0"/>
          <w:divBdr>
            <w:top w:val="none" w:sz="0" w:space="0" w:color="auto"/>
            <w:left w:val="none" w:sz="0" w:space="0" w:color="auto"/>
            <w:bottom w:val="none" w:sz="0" w:space="0" w:color="auto"/>
            <w:right w:val="none" w:sz="0" w:space="0" w:color="auto"/>
          </w:divBdr>
        </w:div>
        <w:div w:id="1436513708">
          <w:marLeft w:val="0"/>
          <w:marRight w:val="0"/>
          <w:marTop w:val="0"/>
          <w:marBottom w:val="0"/>
          <w:divBdr>
            <w:top w:val="none" w:sz="0" w:space="0" w:color="auto"/>
            <w:left w:val="none" w:sz="0" w:space="0" w:color="auto"/>
            <w:bottom w:val="none" w:sz="0" w:space="0" w:color="auto"/>
            <w:right w:val="none" w:sz="0" w:space="0" w:color="auto"/>
          </w:divBdr>
        </w:div>
      </w:divsChild>
    </w:div>
    <w:div w:id="1622419906">
      <w:bodyDiv w:val="1"/>
      <w:marLeft w:val="0"/>
      <w:marRight w:val="0"/>
      <w:marTop w:val="0"/>
      <w:marBottom w:val="0"/>
      <w:divBdr>
        <w:top w:val="none" w:sz="0" w:space="0" w:color="auto"/>
        <w:left w:val="none" w:sz="0" w:space="0" w:color="auto"/>
        <w:bottom w:val="none" w:sz="0" w:space="0" w:color="auto"/>
        <w:right w:val="none" w:sz="0" w:space="0" w:color="auto"/>
      </w:divBdr>
      <w:divsChild>
        <w:div w:id="1440566894">
          <w:marLeft w:val="0"/>
          <w:marRight w:val="0"/>
          <w:marTop w:val="0"/>
          <w:marBottom w:val="0"/>
          <w:divBdr>
            <w:top w:val="none" w:sz="0" w:space="0" w:color="auto"/>
            <w:left w:val="none" w:sz="0" w:space="0" w:color="auto"/>
            <w:bottom w:val="none" w:sz="0" w:space="0" w:color="auto"/>
            <w:right w:val="none" w:sz="0" w:space="0" w:color="auto"/>
          </w:divBdr>
        </w:div>
        <w:div w:id="2143499780">
          <w:marLeft w:val="0"/>
          <w:marRight w:val="0"/>
          <w:marTop w:val="0"/>
          <w:marBottom w:val="0"/>
          <w:divBdr>
            <w:top w:val="none" w:sz="0" w:space="0" w:color="auto"/>
            <w:left w:val="none" w:sz="0" w:space="0" w:color="auto"/>
            <w:bottom w:val="none" w:sz="0" w:space="0" w:color="auto"/>
            <w:right w:val="none" w:sz="0" w:space="0" w:color="auto"/>
          </w:divBdr>
        </w:div>
      </w:divsChild>
    </w:div>
    <w:div w:id="1639726082">
      <w:bodyDiv w:val="1"/>
      <w:marLeft w:val="0"/>
      <w:marRight w:val="0"/>
      <w:marTop w:val="0"/>
      <w:marBottom w:val="0"/>
      <w:divBdr>
        <w:top w:val="none" w:sz="0" w:space="0" w:color="auto"/>
        <w:left w:val="none" w:sz="0" w:space="0" w:color="auto"/>
        <w:bottom w:val="none" w:sz="0" w:space="0" w:color="auto"/>
        <w:right w:val="none" w:sz="0" w:space="0" w:color="auto"/>
      </w:divBdr>
    </w:div>
    <w:div w:id="1668971894">
      <w:bodyDiv w:val="1"/>
      <w:marLeft w:val="0"/>
      <w:marRight w:val="0"/>
      <w:marTop w:val="0"/>
      <w:marBottom w:val="0"/>
      <w:divBdr>
        <w:top w:val="none" w:sz="0" w:space="0" w:color="auto"/>
        <w:left w:val="none" w:sz="0" w:space="0" w:color="auto"/>
        <w:bottom w:val="none" w:sz="0" w:space="0" w:color="auto"/>
        <w:right w:val="none" w:sz="0" w:space="0" w:color="auto"/>
      </w:divBdr>
    </w:div>
    <w:div w:id="1678582961">
      <w:bodyDiv w:val="1"/>
      <w:marLeft w:val="0"/>
      <w:marRight w:val="0"/>
      <w:marTop w:val="0"/>
      <w:marBottom w:val="0"/>
      <w:divBdr>
        <w:top w:val="none" w:sz="0" w:space="0" w:color="auto"/>
        <w:left w:val="none" w:sz="0" w:space="0" w:color="auto"/>
        <w:bottom w:val="none" w:sz="0" w:space="0" w:color="auto"/>
        <w:right w:val="none" w:sz="0" w:space="0" w:color="auto"/>
      </w:divBdr>
    </w:div>
    <w:div w:id="1715302097">
      <w:bodyDiv w:val="1"/>
      <w:marLeft w:val="0"/>
      <w:marRight w:val="0"/>
      <w:marTop w:val="0"/>
      <w:marBottom w:val="0"/>
      <w:divBdr>
        <w:top w:val="none" w:sz="0" w:space="0" w:color="auto"/>
        <w:left w:val="none" w:sz="0" w:space="0" w:color="auto"/>
        <w:bottom w:val="none" w:sz="0" w:space="0" w:color="auto"/>
        <w:right w:val="none" w:sz="0" w:space="0" w:color="auto"/>
      </w:divBdr>
      <w:divsChild>
        <w:div w:id="239096854">
          <w:marLeft w:val="0"/>
          <w:marRight w:val="0"/>
          <w:marTop w:val="0"/>
          <w:marBottom w:val="0"/>
          <w:divBdr>
            <w:top w:val="none" w:sz="0" w:space="0" w:color="auto"/>
            <w:left w:val="none" w:sz="0" w:space="0" w:color="auto"/>
            <w:bottom w:val="none" w:sz="0" w:space="0" w:color="auto"/>
            <w:right w:val="none" w:sz="0" w:space="0" w:color="auto"/>
          </w:divBdr>
          <w:divsChild>
            <w:div w:id="468130184">
              <w:marLeft w:val="0"/>
              <w:marRight w:val="0"/>
              <w:marTop w:val="0"/>
              <w:marBottom w:val="0"/>
              <w:divBdr>
                <w:top w:val="none" w:sz="0" w:space="0" w:color="auto"/>
                <w:left w:val="none" w:sz="0" w:space="0" w:color="auto"/>
                <w:bottom w:val="none" w:sz="0" w:space="0" w:color="auto"/>
                <w:right w:val="none" w:sz="0" w:space="0" w:color="auto"/>
              </w:divBdr>
              <w:divsChild>
                <w:div w:id="186144171">
                  <w:marLeft w:val="0"/>
                  <w:marRight w:val="0"/>
                  <w:marTop w:val="0"/>
                  <w:marBottom w:val="0"/>
                  <w:divBdr>
                    <w:top w:val="none" w:sz="0" w:space="0" w:color="auto"/>
                    <w:left w:val="none" w:sz="0" w:space="0" w:color="auto"/>
                    <w:bottom w:val="none" w:sz="0" w:space="0" w:color="auto"/>
                    <w:right w:val="none" w:sz="0" w:space="0" w:color="auto"/>
                  </w:divBdr>
                  <w:divsChild>
                    <w:div w:id="7325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82059">
      <w:bodyDiv w:val="1"/>
      <w:marLeft w:val="0"/>
      <w:marRight w:val="0"/>
      <w:marTop w:val="0"/>
      <w:marBottom w:val="0"/>
      <w:divBdr>
        <w:top w:val="none" w:sz="0" w:space="0" w:color="auto"/>
        <w:left w:val="none" w:sz="0" w:space="0" w:color="auto"/>
        <w:bottom w:val="none" w:sz="0" w:space="0" w:color="auto"/>
        <w:right w:val="none" w:sz="0" w:space="0" w:color="auto"/>
      </w:divBdr>
      <w:divsChild>
        <w:div w:id="290207806">
          <w:marLeft w:val="0"/>
          <w:marRight w:val="0"/>
          <w:marTop w:val="0"/>
          <w:marBottom w:val="0"/>
          <w:divBdr>
            <w:top w:val="none" w:sz="0" w:space="0" w:color="auto"/>
            <w:left w:val="none" w:sz="0" w:space="0" w:color="auto"/>
            <w:bottom w:val="none" w:sz="0" w:space="0" w:color="auto"/>
            <w:right w:val="none" w:sz="0" w:space="0" w:color="auto"/>
          </w:divBdr>
        </w:div>
        <w:div w:id="1315722983">
          <w:marLeft w:val="0"/>
          <w:marRight w:val="0"/>
          <w:marTop w:val="0"/>
          <w:marBottom w:val="0"/>
          <w:divBdr>
            <w:top w:val="none" w:sz="0" w:space="0" w:color="auto"/>
            <w:left w:val="none" w:sz="0" w:space="0" w:color="auto"/>
            <w:bottom w:val="none" w:sz="0" w:space="0" w:color="auto"/>
            <w:right w:val="none" w:sz="0" w:space="0" w:color="auto"/>
          </w:divBdr>
        </w:div>
        <w:div w:id="210653896">
          <w:marLeft w:val="0"/>
          <w:marRight w:val="0"/>
          <w:marTop w:val="0"/>
          <w:marBottom w:val="0"/>
          <w:divBdr>
            <w:top w:val="none" w:sz="0" w:space="0" w:color="auto"/>
            <w:left w:val="none" w:sz="0" w:space="0" w:color="auto"/>
            <w:bottom w:val="none" w:sz="0" w:space="0" w:color="auto"/>
            <w:right w:val="none" w:sz="0" w:space="0" w:color="auto"/>
          </w:divBdr>
        </w:div>
      </w:divsChild>
    </w:div>
    <w:div w:id="1722483756">
      <w:bodyDiv w:val="1"/>
      <w:marLeft w:val="0"/>
      <w:marRight w:val="0"/>
      <w:marTop w:val="0"/>
      <w:marBottom w:val="0"/>
      <w:divBdr>
        <w:top w:val="none" w:sz="0" w:space="0" w:color="auto"/>
        <w:left w:val="none" w:sz="0" w:space="0" w:color="auto"/>
        <w:bottom w:val="none" w:sz="0" w:space="0" w:color="auto"/>
        <w:right w:val="none" w:sz="0" w:space="0" w:color="auto"/>
      </w:divBdr>
    </w:div>
    <w:div w:id="1726250831">
      <w:bodyDiv w:val="1"/>
      <w:marLeft w:val="0"/>
      <w:marRight w:val="0"/>
      <w:marTop w:val="0"/>
      <w:marBottom w:val="0"/>
      <w:divBdr>
        <w:top w:val="none" w:sz="0" w:space="0" w:color="auto"/>
        <w:left w:val="none" w:sz="0" w:space="0" w:color="auto"/>
        <w:bottom w:val="none" w:sz="0" w:space="0" w:color="auto"/>
        <w:right w:val="none" w:sz="0" w:space="0" w:color="auto"/>
      </w:divBdr>
      <w:divsChild>
        <w:div w:id="600719437">
          <w:marLeft w:val="0"/>
          <w:marRight w:val="0"/>
          <w:marTop w:val="0"/>
          <w:marBottom w:val="0"/>
          <w:divBdr>
            <w:top w:val="none" w:sz="0" w:space="0" w:color="auto"/>
            <w:left w:val="none" w:sz="0" w:space="0" w:color="auto"/>
            <w:bottom w:val="none" w:sz="0" w:space="0" w:color="auto"/>
            <w:right w:val="none" w:sz="0" w:space="0" w:color="auto"/>
          </w:divBdr>
          <w:divsChild>
            <w:div w:id="1841122113">
              <w:marLeft w:val="0"/>
              <w:marRight w:val="0"/>
              <w:marTop w:val="0"/>
              <w:marBottom w:val="0"/>
              <w:divBdr>
                <w:top w:val="none" w:sz="0" w:space="0" w:color="auto"/>
                <w:left w:val="none" w:sz="0" w:space="0" w:color="auto"/>
                <w:bottom w:val="none" w:sz="0" w:space="0" w:color="auto"/>
                <w:right w:val="none" w:sz="0" w:space="0" w:color="auto"/>
              </w:divBdr>
              <w:divsChild>
                <w:div w:id="2075659157">
                  <w:marLeft w:val="300"/>
                  <w:marRight w:val="0"/>
                  <w:marTop w:val="0"/>
                  <w:marBottom w:val="0"/>
                  <w:divBdr>
                    <w:top w:val="none" w:sz="0" w:space="0" w:color="auto"/>
                    <w:left w:val="none" w:sz="0" w:space="0" w:color="auto"/>
                    <w:bottom w:val="none" w:sz="0" w:space="0" w:color="auto"/>
                    <w:right w:val="none" w:sz="0" w:space="0" w:color="auto"/>
                  </w:divBdr>
                  <w:divsChild>
                    <w:div w:id="1053775291">
                      <w:marLeft w:val="0"/>
                      <w:marRight w:val="0"/>
                      <w:marTop w:val="0"/>
                      <w:marBottom w:val="0"/>
                      <w:divBdr>
                        <w:top w:val="none" w:sz="0" w:space="0" w:color="auto"/>
                        <w:left w:val="none" w:sz="0" w:space="0" w:color="auto"/>
                        <w:bottom w:val="none" w:sz="0" w:space="0" w:color="auto"/>
                        <w:right w:val="none" w:sz="0" w:space="0" w:color="auto"/>
                      </w:divBdr>
                      <w:divsChild>
                        <w:div w:id="785077876">
                          <w:marLeft w:val="0"/>
                          <w:marRight w:val="0"/>
                          <w:marTop w:val="0"/>
                          <w:marBottom w:val="0"/>
                          <w:divBdr>
                            <w:top w:val="none" w:sz="0" w:space="0" w:color="auto"/>
                            <w:left w:val="none" w:sz="0" w:space="0" w:color="auto"/>
                            <w:bottom w:val="none" w:sz="0" w:space="0" w:color="auto"/>
                            <w:right w:val="none" w:sz="0" w:space="0" w:color="auto"/>
                          </w:divBdr>
                        </w:div>
                      </w:divsChild>
                    </w:div>
                    <w:div w:id="1070732052">
                      <w:marLeft w:val="-195"/>
                      <w:marRight w:val="0"/>
                      <w:marTop w:val="0"/>
                      <w:marBottom w:val="0"/>
                      <w:divBdr>
                        <w:top w:val="none" w:sz="0" w:space="0" w:color="auto"/>
                        <w:left w:val="none" w:sz="0" w:space="0" w:color="auto"/>
                        <w:bottom w:val="none" w:sz="0" w:space="0" w:color="auto"/>
                        <w:right w:val="none" w:sz="0" w:space="0" w:color="auto"/>
                      </w:divBdr>
                      <w:divsChild>
                        <w:div w:id="1834445817">
                          <w:marLeft w:val="375"/>
                          <w:marRight w:val="0"/>
                          <w:marTop w:val="0"/>
                          <w:marBottom w:val="0"/>
                          <w:divBdr>
                            <w:top w:val="none" w:sz="0" w:space="0" w:color="auto"/>
                            <w:left w:val="none" w:sz="0" w:space="0" w:color="auto"/>
                            <w:bottom w:val="none" w:sz="0" w:space="0" w:color="auto"/>
                            <w:right w:val="none" w:sz="0" w:space="0" w:color="auto"/>
                          </w:divBdr>
                          <w:divsChild>
                            <w:div w:id="680474794">
                              <w:marLeft w:val="0"/>
                              <w:marRight w:val="0"/>
                              <w:marTop w:val="0"/>
                              <w:marBottom w:val="0"/>
                              <w:divBdr>
                                <w:top w:val="none" w:sz="0" w:space="0" w:color="auto"/>
                                <w:left w:val="none" w:sz="0" w:space="0" w:color="auto"/>
                                <w:bottom w:val="none" w:sz="0" w:space="0" w:color="auto"/>
                                <w:right w:val="none" w:sz="0" w:space="0" w:color="auto"/>
                              </w:divBdr>
                              <w:divsChild>
                                <w:div w:id="326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0450">
                          <w:marLeft w:val="375"/>
                          <w:marRight w:val="0"/>
                          <w:marTop w:val="0"/>
                          <w:marBottom w:val="0"/>
                          <w:divBdr>
                            <w:top w:val="none" w:sz="0" w:space="0" w:color="auto"/>
                            <w:left w:val="none" w:sz="0" w:space="0" w:color="auto"/>
                            <w:bottom w:val="none" w:sz="0" w:space="0" w:color="auto"/>
                            <w:right w:val="none" w:sz="0" w:space="0" w:color="auto"/>
                          </w:divBdr>
                          <w:divsChild>
                            <w:div w:id="699478505">
                              <w:marLeft w:val="0"/>
                              <w:marRight w:val="0"/>
                              <w:marTop w:val="0"/>
                              <w:marBottom w:val="0"/>
                              <w:divBdr>
                                <w:top w:val="none" w:sz="0" w:space="0" w:color="auto"/>
                                <w:left w:val="none" w:sz="0" w:space="0" w:color="auto"/>
                                <w:bottom w:val="none" w:sz="0" w:space="0" w:color="auto"/>
                                <w:right w:val="none" w:sz="0" w:space="0" w:color="auto"/>
                              </w:divBdr>
                              <w:divsChild>
                                <w:div w:id="1438985220">
                                  <w:marLeft w:val="0"/>
                                  <w:marRight w:val="0"/>
                                  <w:marTop w:val="0"/>
                                  <w:marBottom w:val="0"/>
                                  <w:divBdr>
                                    <w:top w:val="none" w:sz="0" w:space="0" w:color="auto"/>
                                    <w:left w:val="none" w:sz="0" w:space="0" w:color="auto"/>
                                    <w:bottom w:val="none" w:sz="0" w:space="0" w:color="auto"/>
                                    <w:right w:val="none" w:sz="0" w:space="0" w:color="auto"/>
                                  </w:divBdr>
                                </w:div>
                                <w:div w:id="5956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12954">
          <w:marLeft w:val="0"/>
          <w:marRight w:val="0"/>
          <w:marTop w:val="0"/>
          <w:marBottom w:val="0"/>
          <w:divBdr>
            <w:top w:val="none" w:sz="0" w:space="0" w:color="auto"/>
            <w:left w:val="none" w:sz="0" w:space="0" w:color="auto"/>
            <w:bottom w:val="none" w:sz="0" w:space="0" w:color="auto"/>
            <w:right w:val="none" w:sz="0" w:space="0" w:color="auto"/>
          </w:divBdr>
          <w:divsChild>
            <w:div w:id="1170173554">
              <w:marLeft w:val="0"/>
              <w:marRight w:val="0"/>
              <w:marTop w:val="0"/>
              <w:marBottom w:val="0"/>
              <w:divBdr>
                <w:top w:val="none" w:sz="0" w:space="0" w:color="auto"/>
                <w:left w:val="none" w:sz="0" w:space="0" w:color="auto"/>
                <w:bottom w:val="none" w:sz="0" w:space="0" w:color="auto"/>
                <w:right w:val="none" w:sz="0" w:space="0" w:color="auto"/>
              </w:divBdr>
              <w:divsChild>
                <w:div w:id="1711564193">
                  <w:marLeft w:val="0"/>
                  <w:marRight w:val="0"/>
                  <w:marTop w:val="0"/>
                  <w:marBottom w:val="0"/>
                  <w:divBdr>
                    <w:top w:val="none" w:sz="0" w:space="0" w:color="auto"/>
                    <w:left w:val="none" w:sz="0" w:space="0" w:color="auto"/>
                    <w:bottom w:val="none" w:sz="0" w:space="0" w:color="auto"/>
                    <w:right w:val="none" w:sz="0" w:space="0" w:color="auto"/>
                  </w:divBdr>
                </w:div>
                <w:div w:id="580061009">
                  <w:marLeft w:val="300"/>
                  <w:marRight w:val="0"/>
                  <w:marTop w:val="0"/>
                  <w:marBottom w:val="0"/>
                  <w:divBdr>
                    <w:top w:val="none" w:sz="0" w:space="0" w:color="auto"/>
                    <w:left w:val="none" w:sz="0" w:space="0" w:color="auto"/>
                    <w:bottom w:val="none" w:sz="0" w:space="0" w:color="auto"/>
                    <w:right w:val="none" w:sz="0" w:space="0" w:color="auto"/>
                  </w:divBdr>
                  <w:divsChild>
                    <w:div w:id="968168580">
                      <w:marLeft w:val="0"/>
                      <w:marRight w:val="0"/>
                      <w:marTop w:val="0"/>
                      <w:marBottom w:val="0"/>
                      <w:divBdr>
                        <w:top w:val="none" w:sz="0" w:space="0" w:color="auto"/>
                        <w:left w:val="none" w:sz="0" w:space="0" w:color="auto"/>
                        <w:bottom w:val="none" w:sz="0" w:space="0" w:color="auto"/>
                        <w:right w:val="none" w:sz="0" w:space="0" w:color="auto"/>
                      </w:divBdr>
                      <w:divsChild>
                        <w:div w:id="1743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99655">
      <w:bodyDiv w:val="1"/>
      <w:marLeft w:val="0"/>
      <w:marRight w:val="0"/>
      <w:marTop w:val="0"/>
      <w:marBottom w:val="0"/>
      <w:divBdr>
        <w:top w:val="none" w:sz="0" w:space="0" w:color="auto"/>
        <w:left w:val="none" w:sz="0" w:space="0" w:color="auto"/>
        <w:bottom w:val="none" w:sz="0" w:space="0" w:color="auto"/>
        <w:right w:val="none" w:sz="0" w:space="0" w:color="auto"/>
      </w:divBdr>
    </w:div>
    <w:div w:id="1784962532">
      <w:bodyDiv w:val="1"/>
      <w:marLeft w:val="0"/>
      <w:marRight w:val="0"/>
      <w:marTop w:val="0"/>
      <w:marBottom w:val="0"/>
      <w:divBdr>
        <w:top w:val="none" w:sz="0" w:space="0" w:color="auto"/>
        <w:left w:val="none" w:sz="0" w:space="0" w:color="auto"/>
        <w:bottom w:val="none" w:sz="0" w:space="0" w:color="auto"/>
        <w:right w:val="none" w:sz="0" w:space="0" w:color="auto"/>
      </w:divBdr>
    </w:div>
    <w:div w:id="1806583266">
      <w:bodyDiv w:val="1"/>
      <w:marLeft w:val="0"/>
      <w:marRight w:val="0"/>
      <w:marTop w:val="0"/>
      <w:marBottom w:val="0"/>
      <w:divBdr>
        <w:top w:val="none" w:sz="0" w:space="0" w:color="auto"/>
        <w:left w:val="none" w:sz="0" w:space="0" w:color="auto"/>
        <w:bottom w:val="none" w:sz="0" w:space="0" w:color="auto"/>
        <w:right w:val="none" w:sz="0" w:space="0" w:color="auto"/>
      </w:divBdr>
    </w:div>
    <w:div w:id="1809086908">
      <w:bodyDiv w:val="1"/>
      <w:marLeft w:val="0"/>
      <w:marRight w:val="0"/>
      <w:marTop w:val="0"/>
      <w:marBottom w:val="0"/>
      <w:divBdr>
        <w:top w:val="none" w:sz="0" w:space="0" w:color="auto"/>
        <w:left w:val="none" w:sz="0" w:space="0" w:color="auto"/>
        <w:bottom w:val="none" w:sz="0" w:space="0" w:color="auto"/>
        <w:right w:val="none" w:sz="0" w:space="0" w:color="auto"/>
      </w:divBdr>
    </w:div>
    <w:div w:id="1819296051">
      <w:bodyDiv w:val="1"/>
      <w:marLeft w:val="0"/>
      <w:marRight w:val="0"/>
      <w:marTop w:val="0"/>
      <w:marBottom w:val="0"/>
      <w:divBdr>
        <w:top w:val="none" w:sz="0" w:space="0" w:color="auto"/>
        <w:left w:val="none" w:sz="0" w:space="0" w:color="auto"/>
        <w:bottom w:val="none" w:sz="0" w:space="0" w:color="auto"/>
        <w:right w:val="none" w:sz="0" w:space="0" w:color="auto"/>
      </w:divBdr>
      <w:divsChild>
        <w:div w:id="1114522029">
          <w:marLeft w:val="0"/>
          <w:marRight w:val="0"/>
          <w:marTop w:val="0"/>
          <w:marBottom w:val="0"/>
          <w:divBdr>
            <w:top w:val="none" w:sz="0" w:space="0" w:color="auto"/>
            <w:left w:val="none" w:sz="0" w:space="0" w:color="auto"/>
            <w:bottom w:val="none" w:sz="0" w:space="0" w:color="auto"/>
            <w:right w:val="none" w:sz="0" w:space="0" w:color="auto"/>
          </w:divBdr>
        </w:div>
        <w:div w:id="570698987">
          <w:marLeft w:val="0"/>
          <w:marRight w:val="0"/>
          <w:marTop w:val="0"/>
          <w:marBottom w:val="0"/>
          <w:divBdr>
            <w:top w:val="none" w:sz="0" w:space="0" w:color="auto"/>
            <w:left w:val="none" w:sz="0" w:space="0" w:color="auto"/>
            <w:bottom w:val="none" w:sz="0" w:space="0" w:color="auto"/>
            <w:right w:val="none" w:sz="0" w:space="0" w:color="auto"/>
          </w:divBdr>
        </w:div>
        <w:div w:id="1414814677">
          <w:marLeft w:val="0"/>
          <w:marRight w:val="0"/>
          <w:marTop w:val="0"/>
          <w:marBottom w:val="0"/>
          <w:divBdr>
            <w:top w:val="none" w:sz="0" w:space="0" w:color="auto"/>
            <w:left w:val="none" w:sz="0" w:space="0" w:color="auto"/>
            <w:bottom w:val="none" w:sz="0" w:space="0" w:color="auto"/>
            <w:right w:val="none" w:sz="0" w:space="0" w:color="auto"/>
          </w:divBdr>
        </w:div>
        <w:div w:id="398985192">
          <w:marLeft w:val="0"/>
          <w:marRight w:val="0"/>
          <w:marTop w:val="0"/>
          <w:marBottom w:val="0"/>
          <w:divBdr>
            <w:top w:val="none" w:sz="0" w:space="0" w:color="auto"/>
            <w:left w:val="none" w:sz="0" w:space="0" w:color="auto"/>
            <w:bottom w:val="none" w:sz="0" w:space="0" w:color="auto"/>
            <w:right w:val="none" w:sz="0" w:space="0" w:color="auto"/>
          </w:divBdr>
        </w:div>
      </w:divsChild>
    </w:div>
    <w:div w:id="1848905442">
      <w:bodyDiv w:val="1"/>
      <w:marLeft w:val="0"/>
      <w:marRight w:val="0"/>
      <w:marTop w:val="0"/>
      <w:marBottom w:val="0"/>
      <w:divBdr>
        <w:top w:val="none" w:sz="0" w:space="0" w:color="auto"/>
        <w:left w:val="none" w:sz="0" w:space="0" w:color="auto"/>
        <w:bottom w:val="none" w:sz="0" w:space="0" w:color="auto"/>
        <w:right w:val="none" w:sz="0" w:space="0" w:color="auto"/>
      </w:divBdr>
    </w:div>
    <w:div w:id="1862428246">
      <w:bodyDiv w:val="1"/>
      <w:marLeft w:val="0"/>
      <w:marRight w:val="0"/>
      <w:marTop w:val="0"/>
      <w:marBottom w:val="0"/>
      <w:divBdr>
        <w:top w:val="none" w:sz="0" w:space="0" w:color="auto"/>
        <w:left w:val="none" w:sz="0" w:space="0" w:color="auto"/>
        <w:bottom w:val="none" w:sz="0" w:space="0" w:color="auto"/>
        <w:right w:val="none" w:sz="0" w:space="0" w:color="auto"/>
      </w:divBdr>
    </w:div>
    <w:div w:id="1864317458">
      <w:bodyDiv w:val="1"/>
      <w:marLeft w:val="0"/>
      <w:marRight w:val="0"/>
      <w:marTop w:val="0"/>
      <w:marBottom w:val="0"/>
      <w:divBdr>
        <w:top w:val="none" w:sz="0" w:space="0" w:color="auto"/>
        <w:left w:val="none" w:sz="0" w:space="0" w:color="auto"/>
        <w:bottom w:val="none" w:sz="0" w:space="0" w:color="auto"/>
        <w:right w:val="none" w:sz="0" w:space="0" w:color="auto"/>
      </w:divBdr>
    </w:div>
    <w:div w:id="1883445636">
      <w:bodyDiv w:val="1"/>
      <w:marLeft w:val="0"/>
      <w:marRight w:val="0"/>
      <w:marTop w:val="0"/>
      <w:marBottom w:val="0"/>
      <w:divBdr>
        <w:top w:val="none" w:sz="0" w:space="0" w:color="auto"/>
        <w:left w:val="none" w:sz="0" w:space="0" w:color="auto"/>
        <w:bottom w:val="none" w:sz="0" w:space="0" w:color="auto"/>
        <w:right w:val="none" w:sz="0" w:space="0" w:color="auto"/>
      </w:divBdr>
      <w:divsChild>
        <w:div w:id="313224846">
          <w:marLeft w:val="0"/>
          <w:marRight w:val="0"/>
          <w:marTop w:val="0"/>
          <w:marBottom w:val="225"/>
          <w:divBdr>
            <w:top w:val="none" w:sz="0" w:space="0" w:color="auto"/>
            <w:left w:val="none" w:sz="0" w:space="0" w:color="auto"/>
            <w:bottom w:val="none" w:sz="0" w:space="0" w:color="auto"/>
            <w:right w:val="none" w:sz="0" w:space="0" w:color="auto"/>
          </w:divBdr>
        </w:div>
      </w:divsChild>
    </w:div>
    <w:div w:id="1938901271">
      <w:bodyDiv w:val="1"/>
      <w:marLeft w:val="0"/>
      <w:marRight w:val="0"/>
      <w:marTop w:val="0"/>
      <w:marBottom w:val="0"/>
      <w:divBdr>
        <w:top w:val="none" w:sz="0" w:space="0" w:color="auto"/>
        <w:left w:val="none" w:sz="0" w:space="0" w:color="auto"/>
        <w:bottom w:val="none" w:sz="0" w:space="0" w:color="auto"/>
        <w:right w:val="none" w:sz="0" w:space="0" w:color="auto"/>
      </w:divBdr>
    </w:div>
    <w:div w:id="1958415352">
      <w:bodyDiv w:val="1"/>
      <w:marLeft w:val="0"/>
      <w:marRight w:val="0"/>
      <w:marTop w:val="0"/>
      <w:marBottom w:val="0"/>
      <w:divBdr>
        <w:top w:val="none" w:sz="0" w:space="0" w:color="auto"/>
        <w:left w:val="none" w:sz="0" w:space="0" w:color="auto"/>
        <w:bottom w:val="none" w:sz="0" w:space="0" w:color="auto"/>
        <w:right w:val="none" w:sz="0" w:space="0" w:color="auto"/>
      </w:divBdr>
    </w:div>
    <w:div w:id="1994409213">
      <w:bodyDiv w:val="1"/>
      <w:marLeft w:val="0"/>
      <w:marRight w:val="0"/>
      <w:marTop w:val="0"/>
      <w:marBottom w:val="0"/>
      <w:divBdr>
        <w:top w:val="none" w:sz="0" w:space="0" w:color="auto"/>
        <w:left w:val="none" w:sz="0" w:space="0" w:color="auto"/>
        <w:bottom w:val="none" w:sz="0" w:space="0" w:color="auto"/>
        <w:right w:val="none" w:sz="0" w:space="0" w:color="auto"/>
      </w:divBdr>
    </w:div>
    <w:div w:id="2003510586">
      <w:bodyDiv w:val="1"/>
      <w:marLeft w:val="0"/>
      <w:marRight w:val="0"/>
      <w:marTop w:val="0"/>
      <w:marBottom w:val="0"/>
      <w:divBdr>
        <w:top w:val="none" w:sz="0" w:space="0" w:color="auto"/>
        <w:left w:val="none" w:sz="0" w:space="0" w:color="auto"/>
        <w:bottom w:val="none" w:sz="0" w:space="0" w:color="auto"/>
        <w:right w:val="none" w:sz="0" w:space="0" w:color="auto"/>
      </w:divBdr>
    </w:div>
    <w:div w:id="2031028105">
      <w:bodyDiv w:val="1"/>
      <w:marLeft w:val="0"/>
      <w:marRight w:val="0"/>
      <w:marTop w:val="0"/>
      <w:marBottom w:val="0"/>
      <w:divBdr>
        <w:top w:val="none" w:sz="0" w:space="0" w:color="auto"/>
        <w:left w:val="none" w:sz="0" w:space="0" w:color="auto"/>
        <w:bottom w:val="none" w:sz="0" w:space="0" w:color="auto"/>
        <w:right w:val="none" w:sz="0" w:space="0" w:color="auto"/>
      </w:divBdr>
    </w:div>
    <w:div w:id="2037075543">
      <w:bodyDiv w:val="1"/>
      <w:marLeft w:val="0"/>
      <w:marRight w:val="0"/>
      <w:marTop w:val="0"/>
      <w:marBottom w:val="0"/>
      <w:divBdr>
        <w:top w:val="none" w:sz="0" w:space="0" w:color="auto"/>
        <w:left w:val="none" w:sz="0" w:space="0" w:color="auto"/>
        <w:bottom w:val="none" w:sz="0" w:space="0" w:color="auto"/>
        <w:right w:val="none" w:sz="0" w:space="0" w:color="auto"/>
      </w:divBdr>
    </w:div>
    <w:div w:id="2045667748">
      <w:bodyDiv w:val="1"/>
      <w:marLeft w:val="0"/>
      <w:marRight w:val="0"/>
      <w:marTop w:val="0"/>
      <w:marBottom w:val="0"/>
      <w:divBdr>
        <w:top w:val="none" w:sz="0" w:space="0" w:color="auto"/>
        <w:left w:val="none" w:sz="0" w:space="0" w:color="auto"/>
        <w:bottom w:val="none" w:sz="0" w:space="0" w:color="auto"/>
        <w:right w:val="none" w:sz="0" w:space="0" w:color="auto"/>
      </w:divBdr>
      <w:divsChild>
        <w:div w:id="393895851">
          <w:marLeft w:val="0"/>
          <w:marRight w:val="0"/>
          <w:marTop w:val="0"/>
          <w:marBottom w:val="0"/>
          <w:divBdr>
            <w:top w:val="none" w:sz="0" w:space="0" w:color="auto"/>
            <w:left w:val="none" w:sz="0" w:space="0" w:color="auto"/>
            <w:bottom w:val="none" w:sz="0" w:space="0" w:color="auto"/>
            <w:right w:val="none" w:sz="0" w:space="0" w:color="auto"/>
          </w:divBdr>
        </w:div>
        <w:div w:id="1470321051">
          <w:marLeft w:val="0"/>
          <w:marRight w:val="0"/>
          <w:marTop w:val="0"/>
          <w:marBottom w:val="0"/>
          <w:divBdr>
            <w:top w:val="none" w:sz="0" w:space="0" w:color="auto"/>
            <w:left w:val="none" w:sz="0" w:space="0" w:color="auto"/>
            <w:bottom w:val="none" w:sz="0" w:space="0" w:color="auto"/>
            <w:right w:val="none" w:sz="0" w:space="0" w:color="auto"/>
          </w:divBdr>
        </w:div>
        <w:div w:id="1122651051">
          <w:marLeft w:val="0"/>
          <w:marRight w:val="0"/>
          <w:marTop w:val="0"/>
          <w:marBottom w:val="0"/>
          <w:divBdr>
            <w:top w:val="none" w:sz="0" w:space="0" w:color="auto"/>
            <w:left w:val="none" w:sz="0" w:space="0" w:color="auto"/>
            <w:bottom w:val="none" w:sz="0" w:space="0" w:color="auto"/>
            <w:right w:val="none" w:sz="0" w:space="0" w:color="auto"/>
          </w:divBdr>
        </w:div>
        <w:div w:id="1939872627">
          <w:marLeft w:val="0"/>
          <w:marRight w:val="0"/>
          <w:marTop w:val="0"/>
          <w:marBottom w:val="0"/>
          <w:divBdr>
            <w:top w:val="none" w:sz="0" w:space="0" w:color="auto"/>
            <w:left w:val="none" w:sz="0" w:space="0" w:color="auto"/>
            <w:bottom w:val="none" w:sz="0" w:space="0" w:color="auto"/>
            <w:right w:val="none" w:sz="0" w:space="0" w:color="auto"/>
          </w:divBdr>
        </w:div>
        <w:div w:id="174077199">
          <w:marLeft w:val="0"/>
          <w:marRight w:val="0"/>
          <w:marTop w:val="0"/>
          <w:marBottom w:val="0"/>
          <w:divBdr>
            <w:top w:val="none" w:sz="0" w:space="0" w:color="auto"/>
            <w:left w:val="none" w:sz="0" w:space="0" w:color="auto"/>
            <w:bottom w:val="none" w:sz="0" w:space="0" w:color="auto"/>
            <w:right w:val="none" w:sz="0" w:space="0" w:color="auto"/>
          </w:divBdr>
        </w:div>
        <w:div w:id="112025035">
          <w:marLeft w:val="0"/>
          <w:marRight w:val="0"/>
          <w:marTop w:val="0"/>
          <w:marBottom w:val="0"/>
          <w:divBdr>
            <w:top w:val="none" w:sz="0" w:space="0" w:color="auto"/>
            <w:left w:val="none" w:sz="0" w:space="0" w:color="auto"/>
            <w:bottom w:val="none" w:sz="0" w:space="0" w:color="auto"/>
            <w:right w:val="none" w:sz="0" w:space="0" w:color="auto"/>
          </w:divBdr>
        </w:div>
        <w:div w:id="1563327093">
          <w:marLeft w:val="0"/>
          <w:marRight w:val="0"/>
          <w:marTop w:val="0"/>
          <w:marBottom w:val="0"/>
          <w:divBdr>
            <w:top w:val="none" w:sz="0" w:space="0" w:color="auto"/>
            <w:left w:val="none" w:sz="0" w:space="0" w:color="auto"/>
            <w:bottom w:val="none" w:sz="0" w:space="0" w:color="auto"/>
            <w:right w:val="none" w:sz="0" w:space="0" w:color="auto"/>
          </w:divBdr>
        </w:div>
        <w:div w:id="2047489657">
          <w:marLeft w:val="0"/>
          <w:marRight w:val="0"/>
          <w:marTop w:val="0"/>
          <w:marBottom w:val="0"/>
          <w:divBdr>
            <w:top w:val="none" w:sz="0" w:space="0" w:color="auto"/>
            <w:left w:val="none" w:sz="0" w:space="0" w:color="auto"/>
            <w:bottom w:val="none" w:sz="0" w:space="0" w:color="auto"/>
            <w:right w:val="none" w:sz="0" w:space="0" w:color="auto"/>
          </w:divBdr>
        </w:div>
        <w:div w:id="1269855119">
          <w:marLeft w:val="0"/>
          <w:marRight w:val="0"/>
          <w:marTop w:val="0"/>
          <w:marBottom w:val="0"/>
          <w:divBdr>
            <w:top w:val="none" w:sz="0" w:space="0" w:color="auto"/>
            <w:left w:val="none" w:sz="0" w:space="0" w:color="auto"/>
            <w:bottom w:val="none" w:sz="0" w:space="0" w:color="auto"/>
            <w:right w:val="none" w:sz="0" w:space="0" w:color="auto"/>
          </w:divBdr>
        </w:div>
        <w:div w:id="1423451605">
          <w:marLeft w:val="0"/>
          <w:marRight w:val="0"/>
          <w:marTop w:val="0"/>
          <w:marBottom w:val="0"/>
          <w:divBdr>
            <w:top w:val="none" w:sz="0" w:space="0" w:color="auto"/>
            <w:left w:val="none" w:sz="0" w:space="0" w:color="auto"/>
            <w:bottom w:val="none" w:sz="0" w:space="0" w:color="auto"/>
            <w:right w:val="none" w:sz="0" w:space="0" w:color="auto"/>
          </w:divBdr>
        </w:div>
      </w:divsChild>
    </w:div>
    <w:div w:id="2051953784">
      <w:bodyDiv w:val="1"/>
      <w:marLeft w:val="0"/>
      <w:marRight w:val="0"/>
      <w:marTop w:val="0"/>
      <w:marBottom w:val="0"/>
      <w:divBdr>
        <w:top w:val="none" w:sz="0" w:space="0" w:color="auto"/>
        <w:left w:val="none" w:sz="0" w:space="0" w:color="auto"/>
        <w:bottom w:val="none" w:sz="0" w:space="0" w:color="auto"/>
        <w:right w:val="none" w:sz="0" w:space="0" w:color="auto"/>
      </w:divBdr>
    </w:div>
    <w:div w:id="2092434498">
      <w:bodyDiv w:val="1"/>
      <w:marLeft w:val="0"/>
      <w:marRight w:val="0"/>
      <w:marTop w:val="0"/>
      <w:marBottom w:val="0"/>
      <w:divBdr>
        <w:top w:val="none" w:sz="0" w:space="0" w:color="auto"/>
        <w:left w:val="none" w:sz="0" w:space="0" w:color="auto"/>
        <w:bottom w:val="none" w:sz="0" w:space="0" w:color="auto"/>
        <w:right w:val="none" w:sz="0" w:space="0" w:color="auto"/>
      </w:divBdr>
      <w:divsChild>
        <w:div w:id="473302009">
          <w:marLeft w:val="0"/>
          <w:marRight w:val="0"/>
          <w:marTop w:val="0"/>
          <w:marBottom w:val="0"/>
          <w:divBdr>
            <w:top w:val="none" w:sz="0" w:space="0" w:color="auto"/>
            <w:left w:val="none" w:sz="0" w:space="0" w:color="auto"/>
            <w:bottom w:val="none" w:sz="0" w:space="0" w:color="auto"/>
            <w:right w:val="none" w:sz="0" w:space="0" w:color="auto"/>
          </w:divBdr>
        </w:div>
        <w:div w:id="1636257827">
          <w:marLeft w:val="0"/>
          <w:marRight w:val="0"/>
          <w:marTop w:val="0"/>
          <w:marBottom w:val="0"/>
          <w:divBdr>
            <w:top w:val="none" w:sz="0" w:space="0" w:color="auto"/>
            <w:left w:val="none" w:sz="0" w:space="0" w:color="auto"/>
            <w:bottom w:val="none" w:sz="0" w:space="0" w:color="auto"/>
            <w:right w:val="none" w:sz="0" w:space="0" w:color="auto"/>
          </w:divBdr>
        </w:div>
        <w:div w:id="1658533960">
          <w:marLeft w:val="0"/>
          <w:marRight w:val="0"/>
          <w:marTop w:val="0"/>
          <w:marBottom w:val="0"/>
          <w:divBdr>
            <w:top w:val="none" w:sz="0" w:space="0" w:color="auto"/>
            <w:left w:val="none" w:sz="0" w:space="0" w:color="auto"/>
            <w:bottom w:val="none" w:sz="0" w:space="0" w:color="auto"/>
            <w:right w:val="none" w:sz="0" w:space="0" w:color="auto"/>
          </w:divBdr>
        </w:div>
        <w:div w:id="890993132">
          <w:marLeft w:val="0"/>
          <w:marRight w:val="0"/>
          <w:marTop w:val="0"/>
          <w:marBottom w:val="0"/>
          <w:divBdr>
            <w:top w:val="none" w:sz="0" w:space="0" w:color="auto"/>
            <w:left w:val="none" w:sz="0" w:space="0" w:color="auto"/>
            <w:bottom w:val="none" w:sz="0" w:space="0" w:color="auto"/>
            <w:right w:val="none" w:sz="0" w:space="0" w:color="auto"/>
          </w:divBdr>
        </w:div>
      </w:divsChild>
    </w:div>
    <w:div w:id="2096855195">
      <w:bodyDiv w:val="1"/>
      <w:marLeft w:val="0"/>
      <w:marRight w:val="0"/>
      <w:marTop w:val="0"/>
      <w:marBottom w:val="0"/>
      <w:divBdr>
        <w:top w:val="none" w:sz="0" w:space="0" w:color="auto"/>
        <w:left w:val="none" w:sz="0" w:space="0" w:color="auto"/>
        <w:bottom w:val="none" w:sz="0" w:space="0" w:color="auto"/>
        <w:right w:val="none" w:sz="0" w:space="0" w:color="auto"/>
      </w:divBdr>
      <w:divsChild>
        <w:div w:id="109596685">
          <w:marLeft w:val="0"/>
          <w:marRight w:val="0"/>
          <w:marTop w:val="0"/>
          <w:marBottom w:val="0"/>
          <w:divBdr>
            <w:top w:val="none" w:sz="0" w:space="0" w:color="auto"/>
            <w:left w:val="none" w:sz="0" w:space="0" w:color="auto"/>
            <w:bottom w:val="none" w:sz="0" w:space="0" w:color="auto"/>
            <w:right w:val="none" w:sz="0" w:space="0" w:color="auto"/>
          </w:divBdr>
        </w:div>
        <w:div w:id="580869519">
          <w:marLeft w:val="0"/>
          <w:marRight w:val="0"/>
          <w:marTop w:val="0"/>
          <w:marBottom w:val="0"/>
          <w:divBdr>
            <w:top w:val="none" w:sz="0" w:space="0" w:color="auto"/>
            <w:left w:val="none" w:sz="0" w:space="0" w:color="auto"/>
            <w:bottom w:val="none" w:sz="0" w:space="0" w:color="auto"/>
            <w:right w:val="none" w:sz="0" w:space="0" w:color="auto"/>
          </w:divBdr>
        </w:div>
        <w:div w:id="1355956545">
          <w:marLeft w:val="0"/>
          <w:marRight w:val="0"/>
          <w:marTop w:val="0"/>
          <w:marBottom w:val="0"/>
          <w:divBdr>
            <w:top w:val="none" w:sz="0" w:space="0" w:color="auto"/>
            <w:left w:val="none" w:sz="0" w:space="0" w:color="auto"/>
            <w:bottom w:val="none" w:sz="0" w:space="0" w:color="auto"/>
            <w:right w:val="none" w:sz="0" w:space="0" w:color="auto"/>
          </w:divBdr>
        </w:div>
        <w:div w:id="1663583801">
          <w:marLeft w:val="0"/>
          <w:marRight w:val="0"/>
          <w:marTop w:val="0"/>
          <w:marBottom w:val="0"/>
          <w:divBdr>
            <w:top w:val="none" w:sz="0" w:space="0" w:color="auto"/>
            <w:left w:val="none" w:sz="0" w:space="0" w:color="auto"/>
            <w:bottom w:val="none" w:sz="0" w:space="0" w:color="auto"/>
            <w:right w:val="none" w:sz="0" w:space="0" w:color="auto"/>
          </w:divBdr>
        </w:div>
        <w:div w:id="148324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19F1B063D14547B215B5CE39ACB1AF" ma:contentTypeVersion="16" ma:contentTypeDescription="Create a new document." ma:contentTypeScope="" ma:versionID="640947007fa97fc360e41195fe963696">
  <xsd:schema xmlns:xsd="http://www.w3.org/2001/XMLSchema" xmlns:xs="http://www.w3.org/2001/XMLSchema" xmlns:p="http://schemas.microsoft.com/office/2006/metadata/properties" xmlns:ns2="ddc269cf-295c-4e5a-885b-4a8cb451c7b4" xmlns:ns3="a40cff09-23a3-4612-ac80-621791bf9af0" targetNamespace="http://schemas.microsoft.com/office/2006/metadata/properties" ma:root="true" ma:fieldsID="32e902e65eb548870195fda34079d11d" ns2:_="" ns3:_="">
    <xsd:import namespace="ddc269cf-295c-4e5a-885b-4a8cb451c7b4"/>
    <xsd:import namespace="a40cff09-23a3-4612-ac80-621791bf9a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269cf-295c-4e5a-885b-4a8cb451c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4114ca-24ca-4601-bab9-1c598589400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0cff09-23a3-4612-ac80-621791bf9a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e5b3935-4717-42da-a4f7-9b284dbdc89b}" ma:internalName="TaxCatchAll" ma:showField="CatchAllData" ma:web="a40cff09-23a3-4612-ac80-621791bf9a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c269cf-295c-4e5a-885b-4a8cb451c7b4">
      <Terms xmlns="http://schemas.microsoft.com/office/infopath/2007/PartnerControls"/>
    </lcf76f155ced4ddcb4097134ff3c332f>
    <TaxCatchAll xmlns="a40cff09-23a3-4612-ac80-621791bf9a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AE5CEB-4E77-4E5F-A3CA-A90423CC2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269cf-295c-4e5a-885b-4a8cb451c7b4"/>
    <ds:schemaRef ds:uri="a40cff09-23a3-4612-ac80-621791bf9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53FE22-C6C1-4B9E-9C9F-B5004A876E62}">
  <ds:schemaRefs>
    <ds:schemaRef ds:uri="http://schemas.openxmlformats.org/package/2006/metadata/core-properties"/>
    <ds:schemaRef ds:uri="http://purl.org/dc/elements/1.1/"/>
    <ds:schemaRef ds:uri="http://schemas.microsoft.com/office/2006/metadata/properties"/>
    <ds:schemaRef ds:uri="ddc269cf-295c-4e5a-885b-4a8cb451c7b4"/>
    <ds:schemaRef ds:uri="http://schemas.microsoft.com/office/2006/documentManagement/types"/>
    <ds:schemaRef ds:uri="http://purl.org/dc/terms/"/>
    <ds:schemaRef ds:uri="http://purl.org/dc/dcmitype/"/>
    <ds:schemaRef ds:uri="http://schemas.microsoft.com/office/infopath/2007/PartnerControls"/>
    <ds:schemaRef ds:uri="a40cff09-23a3-4612-ac80-621791bf9af0"/>
    <ds:schemaRef ds:uri="http://www.w3.org/XML/1998/namespace"/>
  </ds:schemaRefs>
</ds:datastoreItem>
</file>

<file path=customXml/itemProps3.xml><?xml version="1.0" encoding="utf-8"?>
<ds:datastoreItem xmlns:ds="http://schemas.openxmlformats.org/officeDocument/2006/customXml" ds:itemID="{46891C2A-A5C6-4C82-80D0-51D4679541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4EC1D780</Template>
  <TotalTime>1</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Etherley Lane Primary School</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EWallace</dc:creator>
  <cp:keywords/>
  <dc:description/>
  <cp:lastModifiedBy>Marie Crowe</cp:lastModifiedBy>
  <cp:revision>2</cp:revision>
  <cp:lastPrinted>2022-09-09T09:42:00Z</cp:lastPrinted>
  <dcterms:created xsi:type="dcterms:W3CDTF">2022-11-16T07:34:00Z</dcterms:created>
  <dcterms:modified xsi:type="dcterms:W3CDTF">2022-11-16T07:34:00Z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0x010100B619F1B063D14547B215B5CE39ACB1AF</vt:lpwstr>
  </property>
</Properties>
</file>